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ADCBD" w14:textId="46DC0E28" w:rsidR="00CE5D54" w:rsidRPr="00E12E9F" w:rsidRDefault="00A15797" w:rsidP="005E5280">
      <w:pPr>
        <w:pStyle w:val="Title"/>
        <w:spacing w:before="1440"/>
      </w:pPr>
      <w:bookmarkStart w:id="0" w:name="_Toc31317507"/>
      <w:bookmarkStart w:id="1" w:name="_Toc31318895"/>
      <w:bookmarkStart w:id="2" w:name="_Toc76482737"/>
      <w:bookmarkStart w:id="3" w:name="_GoBack"/>
      <w:r w:rsidRPr="008B21DD">
        <w:rPr>
          <w:color w:val="000000" w:themeColor="text1"/>
        </w:rPr>
        <w:t xml:space="preserve">DRAFT </w:t>
      </w:r>
      <w:bookmarkEnd w:id="3"/>
      <w:r w:rsidR="00074019" w:rsidRPr="008B21DD">
        <w:rPr>
          <w:color w:val="000000" w:themeColor="text1"/>
        </w:rPr>
        <w:t xml:space="preserve">Business </w:t>
      </w:r>
      <w:r w:rsidRPr="008B21DD">
        <w:rPr>
          <w:color w:val="000000" w:themeColor="text1"/>
        </w:rPr>
        <w:t>p</w:t>
      </w:r>
      <w:r w:rsidR="00074019" w:rsidRPr="008B21DD">
        <w:rPr>
          <w:color w:val="000000" w:themeColor="text1"/>
        </w:rPr>
        <w:t>arklet</w:t>
      </w:r>
      <w:r w:rsidR="0097611D">
        <w:t xml:space="preserve"> </w:t>
      </w:r>
      <w:bookmarkEnd w:id="0"/>
      <w:bookmarkEnd w:id="1"/>
      <w:r w:rsidR="000C3663" w:rsidRPr="008B21DD">
        <w:rPr>
          <w:color w:val="000000" w:themeColor="text1"/>
        </w:rPr>
        <w:t>policy</w:t>
      </w:r>
      <w:bookmarkEnd w:id="2"/>
    </w:p>
    <w:p w14:paraId="365E3AE2" w14:textId="15592A64" w:rsidR="00760ADD" w:rsidRPr="00A15797" w:rsidRDefault="00492151" w:rsidP="00A15797">
      <w:pPr>
        <w:pStyle w:val="Subtitle"/>
        <w:spacing w:after="320"/>
        <w:rPr>
          <w:noProof w:val="0"/>
          <w:color w:val="FFFFFF" w:themeColor="background1"/>
        </w:rPr>
      </w:pPr>
      <w:bookmarkStart w:id="4" w:name="_Hlk27726480"/>
      <w:r w:rsidRPr="008B21DD">
        <w:rPr>
          <w:noProof w:val="0"/>
        </w:rPr>
        <w:t>Version</w:t>
      </w:r>
      <w:r w:rsidR="00FE0DE6" w:rsidRPr="008B21DD">
        <w:rPr>
          <w:noProof w:val="0"/>
        </w:rPr>
        <w:t xml:space="preserve"> 1</w:t>
      </w:r>
      <w:r w:rsidRPr="008B21DD">
        <w:rPr>
          <w:noProof w:val="0"/>
        </w:rPr>
        <w:t xml:space="preserve">, </w:t>
      </w:r>
      <w:r w:rsidR="0052109E" w:rsidRPr="008B21DD">
        <w:rPr>
          <w:noProof w:val="0"/>
        </w:rPr>
        <w:t>June</w:t>
      </w:r>
      <w:r w:rsidRPr="00E12E9F">
        <w:rPr>
          <w:noProof w:val="0"/>
          <w:color w:val="FFFFFF" w:themeColor="background1"/>
        </w:rPr>
        <w:t xml:space="preserve"> </w:t>
      </w:r>
      <w:r w:rsidR="00FE0DE6" w:rsidRPr="008B21DD">
        <w:rPr>
          <w:noProof w:val="0"/>
        </w:rPr>
        <w:t>2021</w:t>
      </w:r>
      <w:bookmarkEnd w:id="4"/>
      <w:r w:rsidR="00760ADD" w:rsidRPr="00097BF0">
        <w:rPr>
          <w:vanish/>
          <w:sz w:val="21"/>
          <w:szCs w:val="21"/>
        </w:rPr>
        <w:br w:type="page"/>
      </w:r>
    </w:p>
    <w:p w14:paraId="5805B27D" w14:textId="77777777" w:rsidR="00760ADD" w:rsidRPr="00097BF0" w:rsidRDefault="673C935A" w:rsidP="00F46952">
      <w:pPr>
        <w:pStyle w:val="Heading2"/>
      </w:pPr>
      <w:bookmarkStart w:id="5" w:name="_Toc23333595"/>
      <w:bookmarkStart w:id="6" w:name="_Toc30603549"/>
      <w:bookmarkStart w:id="7" w:name="_Toc39430235"/>
      <w:bookmarkStart w:id="8" w:name="_Toc76482738"/>
      <w:bookmarkStart w:id="9" w:name="_Hlk27647932"/>
      <w:bookmarkStart w:id="10" w:name="_Toc496019950"/>
      <w:r>
        <w:t xml:space="preserve">Policy </w:t>
      </w:r>
      <w:bookmarkEnd w:id="5"/>
      <w:r>
        <w:t>governance</w:t>
      </w:r>
      <w:bookmarkEnd w:id="6"/>
      <w:bookmarkEnd w:id="7"/>
      <w:bookmarkEnd w:id="8"/>
    </w:p>
    <w:p w14:paraId="442E9052" w14:textId="77777777" w:rsidR="00760ADD" w:rsidRPr="00097BF0" w:rsidRDefault="00760ADD" w:rsidP="00760ADD">
      <w:pPr>
        <w:pStyle w:val="Governancedetail"/>
        <w:rPr>
          <w:b w:val="0"/>
        </w:rPr>
      </w:pPr>
      <w:bookmarkStart w:id="11" w:name="_Hlk30699916"/>
      <w:bookmarkStart w:id="12" w:name="_Hlk30700339"/>
      <w:bookmarkStart w:id="13" w:name="_Hlk27728039"/>
      <w:r w:rsidRPr="00097BF0">
        <w:t>Responsible Service/Department:</w:t>
      </w:r>
    </w:p>
    <w:p w14:paraId="496365D7" w14:textId="421C0106" w:rsidR="00760ADD" w:rsidRPr="00097BF0" w:rsidRDefault="454D9FDA" w:rsidP="366AA551">
      <w:pPr>
        <w:tabs>
          <w:tab w:val="clear" w:pos="6300"/>
        </w:tabs>
        <w:suppressAutoHyphens w:val="0"/>
        <w:spacing w:after="0" w:line="259" w:lineRule="auto"/>
        <w:ind w:right="4818"/>
      </w:pPr>
      <w:r>
        <w:t>City Design business unit, Strategy Design and Sustainability</w:t>
      </w:r>
    </w:p>
    <w:p w14:paraId="366AA551" w14:textId="77777777" w:rsidR="00760ADD" w:rsidRPr="00097BF0" w:rsidRDefault="673C935A" w:rsidP="366AA551">
      <w:pPr>
        <w:pStyle w:val="Governancedetail"/>
        <w:tabs>
          <w:tab w:val="left" w:pos="4395"/>
        </w:tabs>
        <w:rPr>
          <w:sz w:val="20"/>
          <w:szCs w:val="20"/>
          <w:highlight w:val="yellow"/>
        </w:rPr>
      </w:pPr>
      <w:r w:rsidRPr="00097BF0">
        <w:t xml:space="preserve">Adoption </w:t>
      </w:r>
      <w:r w:rsidR="4C9AB372">
        <w:t>a</w:t>
      </w:r>
      <w:r w:rsidRPr="00097BF0">
        <w:t xml:space="preserve">uthorised: </w:t>
      </w:r>
    </w:p>
    <w:p w14:paraId="13A4D235" w14:textId="74F2971A" w:rsidR="00760ADD" w:rsidRPr="00097BF0" w:rsidRDefault="776BA21C" w:rsidP="366AA551">
      <w:pPr>
        <w:tabs>
          <w:tab w:val="clear" w:pos="6300"/>
        </w:tabs>
        <w:spacing w:after="160" w:line="259" w:lineRule="auto"/>
        <w:ind w:right="4818"/>
      </w:pPr>
      <w:r>
        <w:t>Council</w:t>
      </w:r>
    </w:p>
    <w:p w14:paraId="724DA06F" w14:textId="77777777" w:rsidR="00760ADD" w:rsidRPr="00097BF0" w:rsidRDefault="00760ADD" w:rsidP="00760ADD">
      <w:pPr>
        <w:pStyle w:val="Governancedetail"/>
        <w:rPr>
          <w:b w:val="0"/>
        </w:rPr>
      </w:pPr>
      <w:r w:rsidRPr="00097BF0">
        <w:t xml:space="preserve">Date of </w:t>
      </w:r>
      <w:r w:rsidR="001C17AC">
        <w:t>a</w:t>
      </w:r>
      <w:r w:rsidRPr="00097BF0">
        <w:t>doption:</w:t>
      </w:r>
    </w:p>
    <w:p w14:paraId="2710B03F" w14:textId="77777777" w:rsidR="00760ADD" w:rsidRPr="00097BF0" w:rsidRDefault="00AA009E" w:rsidP="00760ADD">
      <w:pPr>
        <w:tabs>
          <w:tab w:val="clear" w:pos="-3060"/>
          <w:tab w:val="clear" w:pos="-2340"/>
          <w:tab w:val="clear" w:pos="6300"/>
        </w:tabs>
        <w:suppressAutoHyphens w:val="0"/>
        <w:spacing w:after="160" w:line="259" w:lineRule="auto"/>
        <w:ind w:right="4818"/>
      </w:pPr>
      <w:r>
        <w:t>[Insert Text]</w:t>
      </w:r>
    </w:p>
    <w:p w14:paraId="46462658" w14:textId="77777777" w:rsidR="00760ADD" w:rsidRPr="00097BF0" w:rsidRDefault="00760ADD" w:rsidP="00760ADD">
      <w:pPr>
        <w:pStyle w:val="Governancedetail"/>
        <w:rPr>
          <w:b w:val="0"/>
        </w:rPr>
      </w:pPr>
      <w:r w:rsidRPr="00097BF0">
        <w:t xml:space="preserve">Date </w:t>
      </w:r>
      <w:r w:rsidR="001C17AC">
        <w:t>e</w:t>
      </w:r>
      <w:r w:rsidRPr="00097BF0">
        <w:t xml:space="preserve">ffective </w:t>
      </w:r>
      <w:r w:rsidR="001C17AC">
        <w:t>f</w:t>
      </w:r>
      <w:r w:rsidRPr="00097BF0">
        <w:t xml:space="preserve">rom: </w:t>
      </w:r>
    </w:p>
    <w:p w14:paraId="0C39E66C" w14:textId="77777777" w:rsidR="00760ADD" w:rsidRPr="00097BF0" w:rsidRDefault="00AA009E" w:rsidP="00760ADD">
      <w:pPr>
        <w:tabs>
          <w:tab w:val="clear" w:pos="-3060"/>
          <w:tab w:val="clear" w:pos="-2340"/>
          <w:tab w:val="clear" w:pos="6300"/>
        </w:tabs>
        <w:suppressAutoHyphens w:val="0"/>
        <w:spacing w:after="160" w:line="259" w:lineRule="auto"/>
        <w:ind w:right="4818"/>
      </w:pPr>
      <w:r>
        <w:t>[Insert Text]</w:t>
      </w:r>
    </w:p>
    <w:p w14:paraId="244978A8" w14:textId="77777777" w:rsidR="00760ADD" w:rsidRPr="00097BF0" w:rsidRDefault="00760ADD" w:rsidP="00760ADD">
      <w:pPr>
        <w:pStyle w:val="Governancedetail"/>
        <w:rPr>
          <w:b w:val="0"/>
        </w:rPr>
      </w:pPr>
      <w:r w:rsidRPr="00097BF0">
        <w:t>Content Manager folder:</w:t>
      </w:r>
    </w:p>
    <w:p w14:paraId="31A67A15" w14:textId="59EC90FC" w:rsidR="00760ADD" w:rsidRPr="00097BF0" w:rsidRDefault="13AE9893" w:rsidP="366AA551">
      <w:pPr>
        <w:tabs>
          <w:tab w:val="clear" w:pos="6300"/>
        </w:tabs>
        <w:suppressAutoHyphens w:val="0"/>
        <w:spacing w:after="160" w:line="259" w:lineRule="auto"/>
        <w:ind w:right="4818"/>
      </w:pPr>
      <w:r>
        <w:t>[</w:t>
      </w:r>
      <w:r w:rsidR="4402309A">
        <w:t>16/02/244</w:t>
      </w:r>
      <w:r>
        <w:t>]</w:t>
      </w:r>
    </w:p>
    <w:p w14:paraId="5AA6422E" w14:textId="77777777" w:rsidR="00760ADD" w:rsidRPr="00097BF0" w:rsidRDefault="00760ADD" w:rsidP="00760ADD">
      <w:pPr>
        <w:pStyle w:val="Governancedetail"/>
        <w:rPr>
          <w:b w:val="0"/>
        </w:rPr>
      </w:pPr>
      <w:r w:rsidRPr="00097BF0">
        <w:t>Content Manager file #:</w:t>
      </w:r>
    </w:p>
    <w:p w14:paraId="3745D4A6" w14:textId="77777777" w:rsidR="00760ADD" w:rsidRPr="00F976B8" w:rsidRDefault="00AA009E" w:rsidP="00760ADD">
      <w:pPr>
        <w:tabs>
          <w:tab w:val="clear" w:pos="-3060"/>
          <w:tab w:val="clear" w:pos="-2340"/>
          <w:tab w:val="clear" w:pos="6300"/>
        </w:tabs>
        <w:suppressAutoHyphens w:val="0"/>
        <w:spacing w:after="160" w:line="259" w:lineRule="auto"/>
        <w:ind w:right="4818"/>
      </w:pPr>
      <w:r>
        <w:t>[Insert Text]</w:t>
      </w:r>
    </w:p>
    <w:p w14:paraId="0CFBBA67" w14:textId="43F67DD2" w:rsidR="00760ADD" w:rsidRPr="00F976B8" w:rsidRDefault="673C935A" w:rsidP="00760ADD">
      <w:pPr>
        <w:pStyle w:val="Governancedetail"/>
        <w:rPr>
          <w:b w:val="0"/>
        </w:rPr>
      </w:pPr>
      <w:r>
        <w:t xml:space="preserve">Endorsed CEO or ELT member or department manager to make or approve document editorial amendments: </w:t>
      </w:r>
    </w:p>
    <w:p w14:paraId="74C576A0" w14:textId="4B5C5D5C" w:rsidR="681A24AE" w:rsidRDefault="681A24AE" w:rsidP="003F4B8C">
      <w:pPr>
        <w:tabs>
          <w:tab w:val="clear" w:pos="-3060"/>
          <w:tab w:val="clear" w:pos="-2340"/>
          <w:tab w:val="clear" w:pos="6300"/>
        </w:tabs>
        <w:suppressAutoHyphens w:val="0"/>
        <w:spacing w:after="160" w:line="259" w:lineRule="auto"/>
        <w:ind w:right="565"/>
      </w:pPr>
      <w:r>
        <w:t>General Manager of City Growth and Organisational Capability</w:t>
      </w:r>
    </w:p>
    <w:p w14:paraId="3176613F" w14:textId="61C9975A" w:rsidR="00985B3C" w:rsidRDefault="00985B3C" w:rsidP="003F4B8C">
      <w:pPr>
        <w:tabs>
          <w:tab w:val="clear" w:pos="-3060"/>
          <w:tab w:val="clear" w:pos="-2340"/>
          <w:tab w:val="clear" w:pos="6300"/>
        </w:tabs>
        <w:suppressAutoHyphens w:val="0"/>
        <w:spacing w:after="160" w:line="259" w:lineRule="auto"/>
        <w:ind w:right="565"/>
      </w:pPr>
      <w:r>
        <w:t xml:space="preserve">Manager City Growth and Culture </w:t>
      </w:r>
    </w:p>
    <w:p w14:paraId="6FB87A64" w14:textId="5CA15E41" w:rsidR="00760ADD" w:rsidRPr="00097BF0" w:rsidRDefault="00760ADD" w:rsidP="00760ADD">
      <w:pPr>
        <w:pStyle w:val="Governancedetail"/>
        <w:rPr>
          <w:b w:val="0"/>
        </w:rPr>
      </w:pPr>
      <w:r w:rsidRPr="00097BF0">
        <w:t xml:space="preserve">Annual </w:t>
      </w:r>
      <w:r w:rsidR="001C17AC">
        <w:t>d</w:t>
      </w:r>
      <w:r w:rsidRPr="00097BF0">
        <w:t xml:space="preserve">esktop </w:t>
      </w:r>
      <w:r w:rsidR="001C17AC">
        <w:t>r</w:t>
      </w:r>
      <w:r w:rsidRPr="00097BF0">
        <w:t xml:space="preserve">eview date: </w:t>
      </w:r>
      <w:bookmarkStart w:id="14" w:name="_Hlk30584560"/>
    </w:p>
    <w:bookmarkEnd w:id="14"/>
    <w:p w14:paraId="133C3030" w14:textId="0B708D03" w:rsidR="00760ADD" w:rsidRPr="00097BF0" w:rsidRDefault="00CE603E" w:rsidP="00760ADD">
      <w:pPr>
        <w:tabs>
          <w:tab w:val="clear" w:pos="-3060"/>
          <w:tab w:val="clear" w:pos="-2340"/>
          <w:tab w:val="clear" w:pos="6300"/>
        </w:tabs>
        <w:suppressAutoHyphens w:val="0"/>
        <w:spacing w:after="160" w:line="259" w:lineRule="auto"/>
        <w:ind w:right="565"/>
      </w:pPr>
      <w:r>
        <w:t>August 2022</w:t>
      </w:r>
    </w:p>
    <w:p w14:paraId="07115D9C" w14:textId="1539A9A1" w:rsidR="00760ADD" w:rsidRPr="00097BF0" w:rsidRDefault="00760ADD" w:rsidP="00760ADD">
      <w:pPr>
        <w:pStyle w:val="Governancedetail"/>
        <w:rPr>
          <w:sz w:val="20"/>
          <w:szCs w:val="20"/>
          <w:highlight w:val="yellow"/>
        </w:rPr>
      </w:pPr>
      <w:bookmarkStart w:id="15" w:name="_Hlk30699931"/>
      <w:bookmarkEnd w:id="11"/>
      <w:r w:rsidRPr="00097BF0">
        <w:t>Review date:</w:t>
      </w:r>
      <w:r w:rsidRPr="00097BF0">
        <w:rPr>
          <w:vanish/>
        </w:rPr>
        <w:t xml:space="preserve"> </w:t>
      </w:r>
    </w:p>
    <w:bookmarkEnd w:id="12"/>
    <w:bookmarkEnd w:id="15"/>
    <w:p w14:paraId="4040D7AE" w14:textId="7E837C04" w:rsidR="00760ADD" w:rsidRPr="00097BF0" w:rsidRDefault="00CE603E" w:rsidP="00760ADD">
      <w:pPr>
        <w:tabs>
          <w:tab w:val="clear" w:pos="-3060"/>
          <w:tab w:val="clear" w:pos="-2340"/>
        </w:tabs>
        <w:suppressAutoHyphens w:val="0"/>
        <w:spacing w:after="160" w:line="259" w:lineRule="auto"/>
        <w:ind w:right="565"/>
      </w:pPr>
      <w:r>
        <w:t>2023</w:t>
      </w:r>
      <w:r w:rsidR="00760ADD" w:rsidRPr="00097BF0">
        <w:tab/>
      </w:r>
    </w:p>
    <w:p w14:paraId="129EF5EC" w14:textId="35A9C0C0" w:rsidR="00760ADD" w:rsidRPr="00097BF0" w:rsidRDefault="00760ADD" w:rsidP="00760ADD">
      <w:pPr>
        <w:pStyle w:val="Governancedetail"/>
        <w:rPr>
          <w:sz w:val="20"/>
          <w:szCs w:val="20"/>
          <w:highlight w:val="yellow"/>
        </w:rPr>
      </w:pPr>
      <w:bookmarkStart w:id="16" w:name="_Hlk30700356"/>
      <w:r w:rsidRPr="00097BF0">
        <w:lastRenderedPageBreak/>
        <w:t xml:space="preserve">Completion date: </w:t>
      </w:r>
    </w:p>
    <w:p w14:paraId="774D0BB0" w14:textId="5D1F0C1C" w:rsidR="00760ADD" w:rsidRPr="00097BF0" w:rsidRDefault="00CE603E" w:rsidP="00760ADD">
      <w:pPr>
        <w:tabs>
          <w:tab w:val="clear" w:pos="-3060"/>
          <w:tab w:val="clear" w:pos="-2340"/>
          <w:tab w:val="clear" w:pos="6300"/>
        </w:tabs>
        <w:suppressAutoHyphens w:val="0"/>
        <w:spacing w:after="160" w:line="259" w:lineRule="auto"/>
        <w:ind w:right="565"/>
      </w:pPr>
      <w:r>
        <w:t>2025</w:t>
      </w:r>
    </w:p>
    <w:p w14:paraId="61C65E8A" w14:textId="77777777" w:rsidR="00760ADD" w:rsidRPr="00097BF0" w:rsidRDefault="00760ADD" w:rsidP="00760ADD">
      <w:pPr>
        <w:pStyle w:val="Governancedetail"/>
        <w:tabs>
          <w:tab w:val="clear" w:pos="6300"/>
          <w:tab w:val="left" w:pos="2359"/>
        </w:tabs>
        <w:rPr>
          <w:b w:val="0"/>
        </w:rPr>
      </w:pPr>
      <w:r w:rsidRPr="00097BF0">
        <w:t>Version number:</w:t>
      </w:r>
      <w:r w:rsidRPr="00097BF0">
        <w:tab/>
      </w:r>
    </w:p>
    <w:p w14:paraId="1225BADD" w14:textId="286835B4" w:rsidR="00760ADD" w:rsidRPr="00097BF0" w:rsidRDefault="00CE603E" w:rsidP="00760ADD">
      <w:pPr>
        <w:tabs>
          <w:tab w:val="clear" w:pos="-3060"/>
          <w:tab w:val="clear" w:pos="-2340"/>
          <w:tab w:val="clear" w:pos="6300"/>
        </w:tabs>
        <w:suppressAutoHyphens w:val="0"/>
        <w:spacing w:after="160" w:line="259" w:lineRule="auto"/>
        <w:ind w:right="565"/>
      </w:pPr>
      <w:r>
        <w:t>Draft 1.0</w:t>
      </w:r>
    </w:p>
    <w:bookmarkEnd w:id="16"/>
    <w:p w14:paraId="4C7E64E2" w14:textId="0DC040D3" w:rsidR="00760ADD" w:rsidRPr="00097BF0" w:rsidRDefault="00760ADD" w:rsidP="00760ADD">
      <w:pPr>
        <w:pStyle w:val="Governancedetail"/>
        <w:tabs>
          <w:tab w:val="left" w:pos="4536"/>
        </w:tabs>
        <w:rPr>
          <w:sz w:val="20"/>
          <w:szCs w:val="20"/>
        </w:rPr>
      </w:pPr>
      <w:r w:rsidRPr="00097BF0">
        <w:t>Stakeholder review and engagement:</w:t>
      </w:r>
    </w:p>
    <w:p w14:paraId="66A9B32F" w14:textId="77777777" w:rsidR="0010426F" w:rsidRPr="00F976B8" w:rsidRDefault="0010426F" w:rsidP="0010426F">
      <w:pPr>
        <w:tabs>
          <w:tab w:val="clear" w:pos="-3060"/>
          <w:tab w:val="clear" w:pos="-2340"/>
          <w:tab w:val="clear" w:pos="6300"/>
        </w:tabs>
        <w:suppressAutoHyphens w:val="0"/>
        <w:spacing w:after="160" w:line="259" w:lineRule="auto"/>
        <w:ind w:right="565"/>
      </w:pPr>
      <w:r w:rsidRPr="008F678A">
        <w:t>Community Building and Inclusion</w:t>
      </w:r>
      <w:r>
        <w:t xml:space="preserve">, </w:t>
      </w:r>
      <w:r w:rsidRPr="008F678A">
        <w:t>Strategy, Design and Sustainability</w:t>
      </w:r>
      <w:r>
        <w:t xml:space="preserve">, </w:t>
      </w:r>
      <w:r w:rsidRPr="008F678A">
        <w:t>City Growth and Culture</w:t>
      </w:r>
      <w:r>
        <w:t xml:space="preserve">, </w:t>
      </w:r>
      <w:r w:rsidRPr="008F678A">
        <w:t>Governance and Organisational Performance</w:t>
      </w:r>
      <w:r>
        <w:t xml:space="preserve">, </w:t>
      </w:r>
      <w:r w:rsidRPr="008F678A">
        <w:t>Safety and Amenity</w:t>
      </w:r>
      <w:r>
        <w:t xml:space="preserve">, </w:t>
      </w:r>
      <w:r w:rsidRPr="00A62A4E">
        <w:t>Construction, Contracts and Operations</w:t>
      </w:r>
      <w:r>
        <w:t xml:space="preserve">, </w:t>
      </w:r>
      <w:r w:rsidRPr="00A62A4E">
        <w:t>Property and Assets</w:t>
      </w:r>
      <w:r>
        <w:t>; Open Space, Recreation and Community Resilience</w:t>
      </w:r>
    </w:p>
    <w:p w14:paraId="68550C56" w14:textId="23838C10" w:rsidR="00760ADD" w:rsidRPr="00097BF0" w:rsidRDefault="00760ADD" w:rsidP="00760ADD">
      <w:pPr>
        <w:pStyle w:val="Governancedetail"/>
        <w:tabs>
          <w:tab w:val="right" w:pos="-3060"/>
          <w:tab w:val="left" w:pos="4395"/>
        </w:tabs>
        <w:rPr>
          <w:b w:val="0"/>
        </w:rPr>
      </w:pPr>
      <w:r w:rsidRPr="00097BF0">
        <w:t>Relevant Legislation:</w:t>
      </w:r>
      <w:r>
        <w:t xml:space="preserve"> </w:t>
      </w:r>
    </w:p>
    <w:p w14:paraId="21C73974" w14:textId="2EAE9247" w:rsidR="00760ADD" w:rsidRPr="00097BF0" w:rsidRDefault="003F4B8C" w:rsidP="00760ADD">
      <w:pPr>
        <w:tabs>
          <w:tab w:val="clear" w:pos="-3060"/>
          <w:tab w:val="clear" w:pos="-2340"/>
          <w:tab w:val="clear" w:pos="6300"/>
        </w:tabs>
        <w:suppressAutoHyphens w:val="0"/>
        <w:spacing w:after="160" w:line="259" w:lineRule="auto"/>
        <w:ind w:right="4818"/>
      </w:pPr>
      <w:r>
        <w:t>Local Law 1</w:t>
      </w:r>
    </w:p>
    <w:p w14:paraId="72F3D46E" w14:textId="6908E8ED" w:rsidR="00760ADD" w:rsidRPr="00097BF0" w:rsidRDefault="00760ADD" w:rsidP="00760ADD">
      <w:pPr>
        <w:pStyle w:val="Governancedetail"/>
        <w:tabs>
          <w:tab w:val="right" w:pos="-3060"/>
          <w:tab w:val="left" w:pos="4395"/>
        </w:tabs>
        <w:rPr>
          <w:b w:val="0"/>
        </w:rPr>
      </w:pPr>
      <w:r w:rsidRPr="00097BF0">
        <w:t>Associated Strategic Direction</w:t>
      </w:r>
      <w:r w:rsidR="00222D82">
        <w:t>s</w:t>
      </w:r>
      <w:r w:rsidRPr="00097BF0">
        <w:t xml:space="preserve"> #: </w:t>
      </w:r>
    </w:p>
    <w:p w14:paraId="27DCF273" w14:textId="23A76CE2" w:rsidR="00222D82" w:rsidRPr="00097BF0" w:rsidRDefault="00222D82" w:rsidP="00760ADD">
      <w:pPr>
        <w:tabs>
          <w:tab w:val="clear" w:pos="-3060"/>
          <w:tab w:val="clear" w:pos="-2340"/>
          <w:tab w:val="clear" w:pos="6300"/>
        </w:tabs>
        <w:suppressAutoHyphens w:val="0"/>
        <w:spacing w:after="160" w:line="259" w:lineRule="auto"/>
        <w:ind w:right="565"/>
      </w:pPr>
      <w:r>
        <w:t xml:space="preserve">Strategy 4 – Vibrant Port Phillip </w:t>
      </w:r>
    </w:p>
    <w:p w14:paraId="43BF78AE" w14:textId="080B38EA" w:rsidR="00760ADD" w:rsidRPr="00097BF0" w:rsidRDefault="673C935A" w:rsidP="00760ADD">
      <w:pPr>
        <w:pStyle w:val="Governancedetail"/>
        <w:tabs>
          <w:tab w:val="right" w:pos="-3060"/>
          <w:tab w:val="left" w:pos="4395"/>
        </w:tabs>
        <w:rPr>
          <w:sz w:val="20"/>
          <w:szCs w:val="20"/>
        </w:rPr>
      </w:pPr>
      <w:r w:rsidRPr="00097BF0">
        <w:t xml:space="preserve">Associated </w:t>
      </w:r>
      <w:r w:rsidR="00955D63">
        <w:t>documents</w:t>
      </w:r>
      <w:r w:rsidRPr="00097BF0">
        <w:t xml:space="preserve">: </w:t>
      </w:r>
    </w:p>
    <w:p w14:paraId="3BB488C3" w14:textId="080F954C" w:rsidR="0A0399A6" w:rsidRDefault="00367358" w:rsidP="00955D63">
      <w:pPr>
        <w:tabs>
          <w:tab w:val="clear" w:pos="-3060"/>
          <w:tab w:val="clear" w:pos="-2340"/>
          <w:tab w:val="clear" w:pos="6300"/>
        </w:tabs>
        <w:suppressAutoHyphens w:val="0"/>
        <w:spacing w:after="160" w:line="259" w:lineRule="auto"/>
        <w:ind w:right="565"/>
      </w:pPr>
      <w:r>
        <w:t xml:space="preserve">Business Parklet Guidelines, </w:t>
      </w:r>
      <w:r w:rsidR="00155715">
        <w:t>Public Space Strategy</w:t>
      </w:r>
      <w:r w:rsidR="00955D63">
        <w:t xml:space="preserve">, Local Law 1, Footpath Trading Guidelines, </w:t>
      </w:r>
      <w:r w:rsidR="00955D63" w:rsidRPr="00AD0421">
        <w:t>Activating Laneway Strategy</w:t>
      </w:r>
      <w:r w:rsidR="00955D63">
        <w:t xml:space="preserve">, </w:t>
      </w:r>
      <w:r w:rsidR="00955D63" w:rsidRPr="00AD0421">
        <w:t>Placemaking Action Plan 2018-21</w:t>
      </w:r>
      <w:r w:rsidR="00955D63">
        <w:t xml:space="preserve">, Draft Public Space Strategy, </w:t>
      </w:r>
      <w:r w:rsidR="00955D63" w:rsidRPr="00AD0421">
        <w:t>Parking Management Policy</w:t>
      </w:r>
      <w:r w:rsidR="00955D63">
        <w:t xml:space="preserve">, </w:t>
      </w:r>
      <w:r w:rsidR="00E71928">
        <w:t xml:space="preserve">Move, Connect, Live, </w:t>
      </w:r>
      <w:r w:rsidR="00955D63" w:rsidRPr="00AD0421">
        <w:t>Integrated Transport Strategy</w:t>
      </w:r>
      <w:r w:rsidR="00E71928">
        <w:t xml:space="preserve"> 2018-28</w:t>
      </w:r>
    </w:p>
    <w:p w14:paraId="5536EAEB" w14:textId="31932D32" w:rsidR="00760ADD" w:rsidRPr="00097BF0" w:rsidRDefault="673C935A" w:rsidP="00760ADD">
      <w:pPr>
        <w:pStyle w:val="Governancedetail"/>
        <w:tabs>
          <w:tab w:val="left" w:pos="4536"/>
        </w:tabs>
        <w:rPr>
          <w:b w:val="0"/>
        </w:rPr>
      </w:pPr>
      <w:r w:rsidRPr="00097BF0">
        <w:t xml:space="preserve">Supersedes: </w:t>
      </w:r>
    </w:p>
    <w:p w14:paraId="037401AE" w14:textId="1A37B3DB" w:rsidR="67B3D8DF" w:rsidRDefault="67B3D8DF" w:rsidP="366AA551">
      <w:pPr>
        <w:tabs>
          <w:tab w:val="clear" w:pos="6300"/>
        </w:tabs>
        <w:spacing w:after="160" w:line="259" w:lineRule="auto"/>
        <w:ind w:right="565"/>
      </w:pPr>
      <w:r w:rsidRPr="00985B3C">
        <w:t>n/</w:t>
      </w:r>
      <w:r w:rsidR="003F4B8C" w:rsidRPr="00985B3C">
        <w:t>a</w:t>
      </w:r>
    </w:p>
    <w:p w14:paraId="28975D48" w14:textId="77777777" w:rsidR="00760ADD" w:rsidRPr="00097BF0" w:rsidRDefault="00760ADD" w:rsidP="00760ADD">
      <w:pPr>
        <w:pStyle w:val="Governancedetail"/>
        <w:tabs>
          <w:tab w:val="right" w:pos="-3060"/>
          <w:tab w:val="left" w:pos="4395"/>
        </w:tabs>
        <w:rPr>
          <w:b w:val="0"/>
        </w:rPr>
      </w:pPr>
      <w:r w:rsidRPr="00097BF0">
        <w:t>Review History:</w:t>
      </w:r>
    </w:p>
    <w:tbl>
      <w:tblPr>
        <w:tblStyle w:val="PlainTable2"/>
        <w:tblW w:w="5000" w:type="pct"/>
        <w:tblLook w:val="04A0" w:firstRow="1" w:lastRow="0" w:firstColumn="1" w:lastColumn="0" w:noHBand="0" w:noVBand="1"/>
        <w:tblDescription w:val="Review history details, including Content Manager reference and dates of edits. "/>
      </w:tblPr>
      <w:tblGrid>
        <w:gridCol w:w="1448"/>
        <w:gridCol w:w="3348"/>
        <w:gridCol w:w="2102"/>
        <w:gridCol w:w="2740"/>
      </w:tblGrid>
      <w:tr w:rsidR="00760ADD" w:rsidRPr="00097BF0" w14:paraId="7735DEF6" w14:textId="77777777" w:rsidTr="008B21DD">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329" w:type="dxa"/>
            <w:shd w:val="clear" w:color="auto" w:fill="000000" w:themeFill="text1"/>
          </w:tcPr>
          <w:p w14:paraId="51E24E33" w14:textId="77777777" w:rsidR="00760ADD" w:rsidRPr="00097BF0" w:rsidRDefault="00760ADD" w:rsidP="00AA009E">
            <w:pPr>
              <w:pStyle w:val="TABLEHEADING"/>
            </w:pPr>
            <w:bookmarkStart w:id="17" w:name="_Hlk30584821"/>
            <w:r w:rsidRPr="00097BF0">
              <w:t>Name</w:t>
            </w:r>
          </w:p>
        </w:tc>
        <w:tc>
          <w:tcPr>
            <w:tcW w:w="3074" w:type="dxa"/>
            <w:shd w:val="clear" w:color="auto" w:fill="000000" w:themeFill="text1"/>
          </w:tcPr>
          <w:p w14:paraId="71DED975"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Content Manager File Reference</w:t>
            </w:r>
          </w:p>
        </w:tc>
        <w:tc>
          <w:tcPr>
            <w:tcW w:w="1930" w:type="dxa"/>
            <w:shd w:val="clear" w:color="auto" w:fill="000000" w:themeFill="text1"/>
          </w:tcPr>
          <w:p w14:paraId="0D496308"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Date</w:t>
            </w:r>
          </w:p>
        </w:tc>
        <w:tc>
          <w:tcPr>
            <w:tcW w:w="2516" w:type="dxa"/>
            <w:shd w:val="clear" w:color="auto" w:fill="000000" w:themeFill="text1"/>
          </w:tcPr>
          <w:p w14:paraId="5368D165"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Description of Edits</w:t>
            </w:r>
          </w:p>
        </w:tc>
      </w:tr>
      <w:tr w:rsidR="00760ADD" w:rsidRPr="00097BF0" w14:paraId="372E7E4E" w14:textId="77777777" w:rsidTr="0052109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68B78A50" w14:textId="77777777" w:rsidR="00760ADD" w:rsidRPr="00985B3C" w:rsidRDefault="00760ADD" w:rsidP="005A5358">
            <w:pPr>
              <w:rPr>
                <w:b w:val="0"/>
                <w:bCs w:val="0"/>
                <w:sz w:val="20"/>
                <w:szCs w:val="20"/>
              </w:rPr>
            </w:pPr>
            <w:r w:rsidRPr="00985B3C">
              <w:rPr>
                <w:b w:val="0"/>
                <w:bCs w:val="0"/>
                <w:sz w:val="20"/>
                <w:szCs w:val="20"/>
              </w:rPr>
              <w:t>Name of document</w:t>
            </w:r>
          </w:p>
        </w:tc>
        <w:tc>
          <w:tcPr>
            <w:tcW w:w="3074" w:type="dxa"/>
          </w:tcPr>
          <w:p w14:paraId="6441FE25" w14:textId="77777777" w:rsidR="00760ADD" w:rsidRPr="00985B3C" w:rsidRDefault="00760ADD" w:rsidP="005A5358">
            <w:pPr>
              <w:cnfStyle w:val="000000100000" w:firstRow="0" w:lastRow="0" w:firstColumn="0" w:lastColumn="0" w:oddVBand="0" w:evenVBand="0" w:oddHBand="1" w:evenHBand="0" w:firstRowFirstColumn="0" w:firstRowLastColumn="0" w:lastRowFirstColumn="0" w:lastRowLastColumn="0"/>
            </w:pPr>
            <w:r w:rsidRPr="00985B3C">
              <w:t>#</w:t>
            </w:r>
          </w:p>
        </w:tc>
        <w:tc>
          <w:tcPr>
            <w:tcW w:w="1930" w:type="dxa"/>
          </w:tcPr>
          <w:p w14:paraId="52BFBE89" w14:textId="77777777" w:rsidR="00760ADD" w:rsidRPr="00985B3C" w:rsidRDefault="00760ADD" w:rsidP="005A5358">
            <w:pPr>
              <w:ind w:left="523" w:hanging="523"/>
              <w:cnfStyle w:val="000000100000" w:firstRow="0" w:lastRow="0" w:firstColumn="0" w:lastColumn="0" w:oddVBand="0" w:evenVBand="0" w:oddHBand="1" w:evenHBand="0" w:firstRowFirstColumn="0" w:firstRowLastColumn="0" w:lastRowFirstColumn="0" w:lastRowLastColumn="0"/>
            </w:pPr>
            <w:r w:rsidRPr="00985B3C">
              <w:t>DD/MM/YYYY</w:t>
            </w:r>
          </w:p>
        </w:tc>
        <w:tc>
          <w:tcPr>
            <w:tcW w:w="2516" w:type="dxa"/>
          </w:tcPr>
          <w:p w14:paraId="20FD7998" w14:textId="77777777" w:rsidR="00760ADD" w:rsidRPr="00097BF0" w:rsidRDefault="00760ADD" w:rsidP="005A5358">
            <w:pPr>
              <w:cnfStyle w:val="000000100000" w:firstRow="0" w:lastRow="0" w:firstColumn="0" w:lastColumn="0" w:oddVBand="0" w:evenVBand="0" w:oddHBand="1" w:evenHBand="0" w:firstRowFirstColumn="0" w:firstRowLastColumn="0" w:lastRowFirstColumn="0" w:lastRowLastColumn="0"/>
            </w:pPr>
            <w:r w:rsidRPr="00985B3C">
              <w:rPr>
                <w:b/>
                <w:bCs/>
                <w:sz w:val="20"/>
                <w:szCs w:val="20"/>
              </w:rPr>
              <w:t>Description of changes</w:t>
            </w:r>
            <w:r w:rsidRPr="00097BF0">
              <w:t xml:space="preserve">  </w:t>
            </w:r>
          </w:p>
        </w:tc>
      </w:tr>
    </w:tbl>
    <w:p w14:paraId="0DB0581F" w14:textId="4E7105CB" w:rsidR="00760ADD" w:rsidRPr="00097BF0" w:rsidRDefault="00760ADD" w:rsidP="00F46952">
      <w:pPr>
        <w:pStyle w:val="Heading2"/>
        <w:numPr>
          <w:ilvl w:val="0"/>
          <w:numId w:val="0"/>
        </w:numPr>
        <w:ind w:left="284"/>
      </w:pPr>
      <w:bookmarkStart w:id="18" w:name="_Toc23333596"/>
      <w:bookmarkEnd w:id="9"/>
      <w:bookmarkEnd w:id="10"/>
      <w:bookmarkEnd w:id="17"/>
      <w:r w:rsidRPr="366AA551">
        <w:br w:type="page"/>
      </w:r>
    </w:p>
    <w:p w14:paraId="41315250" w14:textId="1155C74A" w:rsidR="00760ADD" w:rsidRPr="00097BF0" w:rsidRDefault="673C935A" w:rsidP="00F46952">
      <w:pPr>
        <w:pStyle w:val="Heading2"/>
      </w:pPr>
      <w:bookmarkStart w:id="19" w:name="_Toc30603550"/>
      <w:bookmarkStart w:id="20" w:name="_Toc39430236"/>
      <w:bookmarkStart w:id="21" w:name="_Toc76482739"/>
      <w:bookmarkEnd w:id="13"/>
      <w:r>
        <w:lastRenderedPageBreak/>
        <w:t>Contents</w:t>
      </w:r>
      <w:bookmarkEnd w:id="18"/>
      <w:bookmarkEnd w:id="19"/>
      <w:bookmarkEnd w:id="20"/>
      <w:bookmarkEnd w:id="21"/>
    </w:p>
    <w:p w14:paraId="2E63B17B" w14:textId="62364DD7" w:rsidR="00E47ACD" w:rsidRDefault="00760ADD" w:rsidP="00E47ACD">
      <w:pPr>
        <w:pStyle w:val="TOC1"/>
        <w:rPr>
          <w:rFonts w:asciiTheme="minorHAnsi" w:eastAsiaTheme="minorEastAsia" w:hAnsiTheme="minorHAnsi" w:cstheme="minorBidi"/>
          <w:color w:val="auto"/>
        </w:rPr>
      </w:pPr>
      <w:r>
        <w:rPr>
          <w:vanish/>
        </w:rPr>
        <w:fldChar w:fldCharType="begin"/>
      </w:r>
      <w:r>
        <w:rPr>
          <w:vanish/>
        </w:rPr>
        <w:instrText xml:space="preserve"> TOC \o "1-3" \h \z \u </w:instrText>
      </w:r>
      <w:r>
        <w:rPr>
          <w:vanish/>
        </w:rPr>
        <w:fldChar w:fldCharType="separate"/>
      </w:r>
      <w:hyperlink w:anchor="_Toc76482737" w:history="1">
        <w:r w:rsidR="00E47ACD" w:rsidRPr="0030043E">
          <w:rPr>
            <w:rStyle w:val="Hyperlink"/>
          </w:rPr>
          <w:t>DRAFT Business parklet policy</w:t>
        </w:r>
        <w:r w:rsidR="00E47ACD">
          <w:rPr>
            <w:webHidden/>
          </w:rPr>
          <w:tab/>
        </w:r>
        <w:r w:rsidR="00E47ACD">
          <w:rPr>
            <w:webHidden/>
          </w:rPr>
          <w:fldChar w:fldCharType="begin"/>
        </w:r>
        <w:r w:rsidR="00E47ACD">
          <w:rPr>
            <w:webHidden/>
          </w:rPr>
          <w:instrText xml:space="preserve"> PAGEREF _Toc76482737 \h </w:instrText>
        </w:r>
        <w:r w:rsidR="00E47ACD">
          <w:rPr>
            <w:webHidden/>
          </w:rPr>
        </w:r>
        <w:r w:rsidR="00E47ACD">
          <w:rPr>
            <w:webHidden/>
          </w:rPr>
          <w:fldChar w:fldCharType="separate"/>
        </w:r>
        <w:r w:rsidR="00E47ACD">
          <w:rPr>
            <w:webHidden/>
          </w:rPr>
          <w:t>1</w:t>
        </w:r>
        <w:r w:rsidR="00E47ACD">
          <w:rPr>
            <w:webHidden/>
          </w:rPr>
          <w:fldChar w:fldCharType="end"/>
        </w:r>
      </w:hyperlink>
    </w:p>
    <w:p w14:paraId="419C7D19" w14:textId="5A87C5A3" w:rsidR="00E47ACD" w:rsidRDefault="007B5149">
      <w:pPr>
        <w:pStyle w:val="TOC2"/>
        <w:tabs>
          <w:tab w:val="left" w:pos="880"/>
        </w:tabs>
        <w:rPr>
          <w:rFonts w:asciiTheme="minorHAnsi" w:eastAsiaTheme="minorEastAsia" w:hAnsiTheme="minorHAnsi" w:cstheme="minorBidi"/>
          <w:color w:val="auto"/>
        </w:rPr>
      </w:pPr>
      <w:hyperlink w:anchor="_Toc76482738" w:history="1">
        <w:r w:rsidR="00E47ACD" w:rsidRPr="0030043E">
          <w:rPr>
            <w:rStyle w:val="Hyperlink"/>
          </w:rPr>
          <w:t>1.</w:t>
        </w:r>
        <w:r w:rsidR="00E47ACD">
          <w:rPr>
            <w:rFonts w:asciiTheme="minorHAnsi" w:eastAsiaTheme="minorEastAsia" w:hAnsiTheme="minorHAnsi" w:cstheme="minorBidi"/>
            <w:color w:val="auto"/>
          </w:rPr>
          <w:tab/>
        </w:r>
        <w:r w:rsidR="00E47ACD" w:rsidRPr="0030043E">
          <w:rPr>
            <w:rStyle w:val="Hyperlink"/>
          </w:rPr>
          <w:t>Policy governance</w:t>
        </w:r>
        <w:r w:rsidR="00E47ACD">
          <w:rPr>
            <w:webHidden/>
          </w:rPr>
          <w:tab/>
        </w:r>
        <w:r w:rsidR="00E47ACD">
          <w:rPr>
            <w:webHidden/>
          </w:rPr>
          <w:fldChar w:fldCharType="begin"/>
        </w:r>
        <w:r w:rsidR="00E47ACD">
          <w:rPr>
            <w:webHidden/>
          </w:rPr>
          <w:instrText xml:space="preserve"> PAGEREF _Toc76482738 \h </w:instrText>
        </w:r>
        <w:r w:rsidR="00E47ACD">
          <w:rPr>
            <w:webHidden/>
          </w:rPr>
        </w:r>
        <w:r w:rsidR="00E47ACD">
          <w:rPr>
            <w:webHidden/>
          </w:rPr>
          <w:fldChar w:fldCharType="separate"/>
        </w:r>
        <w:r w:rsidR="00E47ACD">
          <w:rPr>
            <w:webHidden/>
          </w:rPr>
          <w:t>1</w:t>
        </w:r>
        <w:r w:rsidR="00E47ACD">
          <w:rPr>
            <w:webHidden/>
          </w:rPr>
          <w:fldChar w:fldCharType="end"/>
        </w:r>
      </w:hyperlink>
    </w:p>
    <w:p w14:paraId="2B77F183" w14:textId="33748638" w:rsidR="00E47ACD" w:rsidRDefault="007B5149">
      <w:pPr>
        <w:pStyle w:val="TOC2"/>
        <w:tabs>
          <w:tab w:val="left" w:pos="880"/>
        </w:tabs>
        <w:rPr>
          <w:rFonts w:asciiTheme="minorHAnsi" w:eastAsiaTheme="minorEastAsia" w:hAnsiTheme="minorHAnsi" w:cstheme="minorBidi"/>
          <w:color w:val="auto"/>
        </w:rPr>
      </w:pPr>
      <w:hyperlink w:anchor="_Toc76482739" w:history="1">
        <w:r w:rsidR="00E47ACD" w:rsidRPr="0030043E">
          <w:rPr>
            <w:rStyle w:val="Hyperlink"/>
          </w:rPr>
          <w:t>2.</w:t>
        </w:r>
        <w:r w:rsidR="00E47ACD">
          <w:rPr>
            <w:rFonts w:asciiTheme="minorHAnsi" w:eastAsiaTheme="minorEastAsia" w:hAnsiTheme="minorHAnsi" w:cstheme="minorBidi"/>
            <w:color w:val="auto"/>
          </w:rPr>
          <w:tab/>
        </w:r>
        <w:r w:rsidR="00E47ACD" w:rsidRPr="0030043E">
          <w:rPr>
            <w:rStyle w:val="Hyperlink"/>
          </w:rPr>
          <w:t>Contents</w:t>
        </w:r>
        <w:r w:rsidR="00E47ACD">
          <w:rPr>
            <w:webHidden/>
          </w:rPr>
          <w:tab/>
        </w:r>
        <w:r w:rsidR="00E47ACD">
          <w:rPr>
            <w:webHidden/>
          </w:rPr>
          <w:fldChar w:fldCharType="begin"/>
        </w:r>
        <w:r w:rsidR="00E47ACD">
          <w:rPr>
            <w:webHidden/>
          </w:rPr>
          <w:instrText xml:space="preserve"> PAGEREF _Toc76482739 \h </w:instrText>
        </w:r>
        <w:r w:rsidR="00E47ACD">
          <w:rPr>
            <w:webHidden/>
          </w:rPr>
        </w:r>
        <w:r w:rsidR="00E47ACD">
          <w:rPr>
            <w:webHidden/>
          </w:rPr>
          <w:fldChar w:fldCharType="separate"/>
        </w:r>
        <w:r w:rsidR="00E47ACD">
          <w:rPr>
            <w:webHidden/>
          </w:rPr>
          <w:t>3</w:t>
        </w:r>
        <w:r w:rsidR="00E47ACD">
          <w:rPr>
            <w:webHidden/>
          </w:rPr>
          <w:fldChar w:fldCharType="end"/>
        </w:r>
      </w:hyperlink>
    </w:p>
    <w:p w14:paraId="337908BB" w14:textId="7D5DC88B" w:rsidR="00E47ACD" w:rsidRDefault="007B5149">
      <w:pPr>
        <w:pStyle w:val="TOC2"/>
        <w:tabs>
          <w:tab w:val="left" w:pos="880"/>
        </w:tabs>
        <w:rPr>
          <w:rFonts w:asciiTheme="minorHAnsi" w:eastAsiaTheme="minorEastAsia" w:hAnsiTheme="minorHAnsi" w:cstheme="minorBidi"/>
          <w:color w:val="auto"/>
        </w:rPr>
      </w:pPr>
      <w:hyperlink w:anchor="_Toc76482740" w:history="1">
        <w:r w:rsidR="00E47ACD" w:rsidRPr="0030043E">
          <w:rPr>
            <w:rStyle w:val="Hyperlink"/>
          </w:rPr>
          <w:t>3.</w:t>
        </w:r>
        <w:r w:rsidR="00E47ACD">
          <w:rPr>
            <w:rFonts w:asciiTheme="minorHAnsi" w:eastAsiaTheme="minorEastAsia" w:hAnsiTheme="minorHAnsi" w:cstheme="minorBidi"/>
            <w:color w:val="auto"/>
          </w:rPr>
          <w:tab/>
        </w:r>
        <w:r w:rsidR="00E47ACD" w:rsidRPr="0030043E">
          <w:rPr>
            <w:rStyle w:val="Hyperlink"/>
          </w:rPr>
          <w:t>Tables and figures</w:t>
        </w:r>
        <w:r w:rsidR="00E47ACD">
          <w:rPr>
            <w:webHidden/>
          </w:rPr>
          <w:tab/>
        </w:r>
        <w:r w:rsidR="00E47ACD">
          <w:rPr>
            <w:webHidden/>
          </w:rPr>
          <w:fldChar w:fldCharType="begin"/>
        </w:r>
        <w:r w:rsidR="00E47ACD">
          <w:rPr>
            <w:webHidden/>
          </w:rPr>
          <w:instrText xml:space="preserve"> PAGEREF _Toc76482740 \h </w:instrText>
        </w:r>
        <w:r w:rsidR="00E47ACD">
          <w:rPr>
            <w:webHidden/>
          </w:rPr>
        </w:r>
        <w:r w:rsidR="00E47ACD">
          <w:rPr>
            <w:webHidden/>
          </w:rPr>
          <w:fldChar w:fldCharType="separate"/>
        </w:r>
        <w:r w:rsidR="00E47ACD">
          <w:rPr>
            <w:webHidden/>
          </w:rPr>
          <w:t>3</w:t>
        </w:r>
        <w:r w:rsidR="00E47ACD">
          <w:rPr>
            <w:webHidden/>
          </w:rPr>
          <w:fldChar w:fldCharType="end"/>
        </w:r>
      </w:hyperlink>
    </w:p>
    <w:p w14:paraId="4550B51E" w14:textId="67021C8A" w:rsidR="00E47ACD" w:rsidRDefault="007B5149">
      <w:pPr>
        <w:pStyle w:val="TOC2"/>
        <w:tabs>
          <w:tab w:val="left" w:pos="880"/>
        </w:tabs>
        <w:rPr>
          <w:rFonts w:asciiTheme="minorHAnsi" w:eastAsiaTheme="minorEastAsia" w:hAnsiTheme="minorHAnsi" w:cstheme="minorBidi"/>
          <w:color w:val="auto"/>
        </w:rPr>
      </w:pPr>
      <w:hyperlink w:anchor="_Toc76482741" w:history="1">
        <w:r w:rsidR="00E47ACD" w:rsidRPr="0030043E">
          <w:rPr>
            <w:rStyle w:val="Hyperlink"/>
          </w:rPr>
          <w:t>4.</w:t>
        </w:r>
        <w:r w:rsidR="00E47ACD">
          <w:rPr>
            <w:rFonts w:asciiTheme="minorHAnsi" w:eastAsiaTheme="minorEastAsia" w:hAnsiTheme="minorHAnsi" w:cstheme="minorBidi"/>
            <w:color w:val="auto"/>
          </w:rPr>
          <w:tab/>
        </w:r>
        <w:r w:rsidR="00E47ACD" w:rsidRPr="0030043E">
          <w:rPr>
            <w:rStyle w:val="Hyperlink"/>
          </w:rPr>
          <w:t>Glossary and general terms</w:t>
        </w:r>
        <w:r w:rsidR="00E47ACD">
          <w:rPr>
            <w:webHidden/>
          </w:rPr>
          <w:tab/>
        </w:r>
        <w:r w:rsidR="00E47ACD">
          <w:rPr>
            <w:webHidden/>
          </w:rPr>
          <w:fldChar w:fldCharType="begin"/>
        </w:r>
        <w:r w:rsidR="00E47ACD">
          <w:rPr>
            <w:webHidden/>
          </w:rPr>
          <w:instrText xml:space="preserve"> PAGEREF _Toc76482741 \h </w:instrText>
        </w:r>
        <w:r w:rsidR="00E47ACD">
          <w:rPr>
            <w:webHidden/>
          </w:rPr>
        </w:r>
        <w:r w:rsidR="00E47ACD">
          <w:rPr>
            <w:webHidden/>
          </w:rPr>
          <w:fldChar w:fldCharType="separate"/>
        </w:r>
        <w:r w:rsidR="00E47ACD">
          <w:rPr>
            <w:webHidden/>
          </w:rPr>
          <w:t>4</w:t>
        </w:r>
        <w:r w:rsidR="00E47ACD">
          <w:rPr>
            <w:webHidden/>
          </w:rPr>
          <w:fldChar w:fldCharType="end"/>
        </w:r>
      </w:hyperlink>
    </w:p>
    <w:p w14:paraId="444108CE" w14:textId="7CBC88A5" w:rsidR="00E47ACD" w:rsidRDefault="007B5149">
      <w:pPr>
        <w:pStyle w:val="TOC2"/>
        <w:tabs>
          <w:tab w:val="left" w:pos="880"/>
        </w:tabs>
        <w:rPr>
          <w:rFonts w:asciiTheme="minorHAnsi" w:eastAsiaTheme="minorEastAsia" w:hAnsiTheme="minorHAnsi" w:cstheme="minorBidi"/>
          <w:color w:val="auto"/>
        </w:rPr>
      </w:pPr>
      <w:hyperlink w:anchor="_Toc76482742" w:history="1">
        <w:r w:rsidR="00E47ACD" w:rsidRPr="0030043E">
          <w:rPr>
            <w:rStyle w:val="Hyperlink"/>
          </w:rPr>
          <w:t>5.</w:t>
        </w:r>
        <w:r w:rsidR="00E47ACD">
          <w:rPr>
            <w:rFonts w:asciiTheme="minorHAnsi" w:eastAsiaTheme="minorEastAsia" w:hAnsiTheme="minorHAnsi" w:cstheme="minorBidi"/>
            <w:color w:val="auto"/>
          </w:rPr>
          <w:tab/>
        </w:r>
        <w:r w:rsidR="00E47ACD" w:rsidRPr="0030043E">
          <w:rPr>
            <w:rStyle w:val="Hyperlink"/>
          </w:rPr>
          <w:t>Purpose</w:t>
        </w:r>
        <w:r w:rsidR="00E47ACD">
          <w:rPr>
            <w:webHidden/>
          </w:rPr>
          <w:tab/>
        </w:r>
        <w:r w:rsidR="00E47ACD">
          <w:rPr>
            <w:webHidden/>
          </w:rPr>
          <w:fldChar w:fldCharType="begin"/>
        </w:r>
        <w:r w:rsidR="00E47ACD">
          <w:rPr>
            <w:webHidden/>
          </w:rPr>
          <w:instrText xml:space="preserve"> PAGEREF _Toc76482742 \h </w:instrText>
        </w:r>
        <w:r w:rsidR="00E47ACD">
          <w:rPr>
            <w:webHidden/>
          </w:rPr>
        </w:r>
        <w:r w:rsidR="00E47ACD">
          <w:rPr>
            <w:webHidden/>
          </w:rPr>
          <w:fldChar w:fldCharType="separate"/>
        </w:r>
        <w:r w:rsidR="00E47ACD">
          <w:rPr>
            <w:webHidden/>
          </w:rPr>
          <w:t>5</w:t>
        </w:r>
        <w:r w:rsidR="00E47ACD">
          <w:rPr>
            <w:webHidden/>
          </w:rPr>
          <w:fldChar w:fldCharType="end"/>
        </w:r>
      </w:hyperlink>
    </w:p>
    <w:p w14:paraId="0DFB9690" w14:textId="5C1FEF87" w:rsidR="00E47ACD" w:rsidRDefault="007B5149">
      <w:pPr>
        <w:pStyle w:val="TOC2"/>
        <w:tabs>
          <w:tab w:val="left" w:pos="880"/>
        </w:tabs>
        <w:rPr>
          <w:rFonts w:asciiTheme="minorHAnsi" w:eastAsiaTheme="minorEastAsia" w:hAnsiTheme="minorHAnsi" w:cstheme="minorBidi"/>
          <w:color w:val="auto"/>
        </w:rPr>
      </w:pPr>
      <w:hyperlink w:anchor="_Toc76482743" w:history="1">
        <w:r w:rsidR="00E47ACD" w:rsidRPr="0030043E">
          <w:rPr>
            <w:rStyle w:val="Hyperlink"/>
          </w:rPr>
          <w:t>6.</w:t>
        </w:r>
        <w:r w:rsidR="00E47ACD">
          <w:rPr>
            <w:rFonts w:asciiTheme="minorHAnsi" w:eastAsiaTheme="minorEastAsia" w:hAnsiTheme="minorHAnsi" w:cstheme="minorBidi"/>
            <w:color w:val="auto"/>
          </w:rPr>
          <w:tab/>
        </w:r>
        <w:r w:rsidR="00E47ACD" w:rsidRPr="0030043E">
          <w:rPr>
            <w:rStyle w:val="Hyperlink"/>
          </w:rPr>
          <w:t>Scope</w:t>
        </w:r>
        <w:r w:rsidR="00E47ACD">
          <w:rPr>
            <w:webHidden/>
          </w:rPr>
          <w:tab/>
        </w:r>
        <w:r w:rsidR="00E47ACD">
          <w:rPr>
            <w:webHidden/>
          </w:rPr>
          <w:fldChar w:fldCharType="begin"/>
        </w:r>
        <w:r w:rsidR="00E47ACD">
          <w:rPr>
            <w:webHidden/>
          </w:rPr>
          <w:instrText xml:space="preserve"> PAGEREF _Toc76482743 \h </w:instrText>
        </w:r>
        <w:r w:rsidR="00E47ACD">
          <w:rPr>
            <w:webHidden/>
          </w:rPr>
        </w:r>
        <w:r w:rsidR="00E47ACD">
          <w:rPr>
            <w:webHidden/>
          </w:rPr>
          <w:fldChar w:fldCharType="separate"/>
        </w:r>
        <w:r w:rsidR="00E47ACD">
          <w:rPr>
            <w:webHidden/>
          </w:rPr>
          <w:t>5</w:t>
        </w:r>
        <w:r w:rsidR="00E47ACD">
          <w:rPr>
            <w:webHidden/>
          </w:rPr>
          <w:fldChar w:fldCharType="end"/>
        </w:r>
      </w:hyperlink>
    </w:p>
    <w:p w14:paraId="07CBCFFB" w14:textId="0D4336F5" w:rsidR="00E47ACD" w:rsidRDefault="007B5149">
      <w:pPr>
        <w:pStyle w:val="TOC2"/>
        <w:tabs>
          <w:tab w:val="left" w:pos="880"/>
        </w:tabs>
        <w:rPr>
          <w:rFonts w:asciiTheme="minorHAnsi" w:eastAsiaTheme="minorEastAsia" w:hAnsiTheme="minorHAnsi" w:cstheme="minorBidi"/>
          <w:color w:val="auto"/>
        </w:rPr>
      </w:pPr>
      <w:hyperlink w:anchor="_Toc76482744" w:history="1">
        <w:r w:rsidR="00E47ACD" w:rsidRPr="0030043E">
          <w:rPr>
            <w:rStyle w:val="Hyperlink"/>
          </w:rPr>
          <w:t>7.</w:t>
        </w:r>
        <w:r w:rsidR="00E47ACD">
          <w:rPr>
            <w:rFonts w:asciiTheme="minorHAnsi" w:eastAsiaTheme="minorEastAsia" w:hAnsiTheme="minorHAnsi" w:cstheme="minorBidi"/>
            <w:color w:val="auto"/>
          </w:rPr>
          <w:tab/>
        </w:r>
        <w:r w:rsidR="00E47ACD" w:rsidRPr="0030043E">
          <w:rPr>
            <w:rStyle w:val="Hyperlink"/>
          </w:rPr>
          <w:t>Relevant Council Policies</w:t>
        </w:r>
        <w:r w:rsidR="00E47ACD">
          <w:rPr>
            <w:webHidden/>
          </w:rPr>
          <w:tab/>
        </w:r>
        <w:r w:rsidR="00E47ACD">
          <w:rPr>
            <w:webHidden/>
          </w:rPr>
          <w:fldChar w:fldCharType="begin"/>
        </w:r>
        <w:r w:rsidR="00E47ACD">
          <w:rPr>
            <w:webHidden/>
          </w:rPr>
          <w:instrText xml:space="preserve"> PAGEREF _Toc76482744 \h </w:instrText>
        </w:r>
        <w:r w:rsidR="00E47ACD">
          <w:rPr>
            <w:webHidden/>
          </w:rPr>
        </w:r>
        <w:r w:rsidR="00E47ACD">
          <w:rPr>
            <w:webHidden/>
          </w:rPr>
          <w:fldChar w:fldCharType="separate"/>
        </w:r>
        <w:r w:rsidR="00E47ACD">
          <w:rPr>
            <w:webHidden/>
          </w:rPr>
          <w:t>6</w:t>
        </w:r>
        <w:r w:rsidR="00E47ACD">
          <w:rPr>
            <w:webHidden/>
          </w:rPr>
          <w:fldChar w:fldCharType="end"/>
        </w:r>
      </w:hyperlink>
    </w:p>
    <w:p w14:paraId="30F69678" w14:textId="64DF8402" w:rsidR="00E47ACD" w:rsidRDefault="007B5149">
      <w:pPr>
        <w:pStyle w:val="TOC2"/>
        <w:tabs>
          <w:tab w:val="left" w:pos="880"/>
        </w:tabs>
        <w:rPr>
          <w:rFonts w:asciiTheme="minorHAnsi" w:eastAsiaTheme="minorEastAsia" w:hAnsiTheme="minorHAnsi" w:cstheme="minorBidi"/>
          <w:color w:val="auto"/>
        </w:rPr>
      </w:pPr>
      <w:hyperlink w:anchor="_Toc76482745" w:history="1">
        <w:r w:rsidR="00E47ACD" w:rsidRPr="0030043E">
          <w:rPr>
            <w:rStyle w:val="Hyperlink"/>
          </w:rPr>
          <w:t>8.</w:t>
        </w:r>
        <w:r w:rsidR="00E47ACD">
          <w:rPr>
            <w:rFonts w:asciiTheme="minorHAnsi" w:eastAsiaTheme="minorEastAsia" w:hAnsiTheme="minorHAnsi" w:cstheme="minorBidi"/>
            <w:color w:val="auto"/>
          </w:rPr>
          <w:tab/>
        </w:r>
        <w:r w:rsidR="00E47ACD" w:rsidRPr="0030043E">
          <w:rPr>
            <w:rStyle w:val="Hyperlink"/>
          </w:rPr>
          <w:t>Background</w:t>
        </w:r>
        <w:r w:rsidR="00E47ACD">
          <w:rPr>
            <w:webHidden/>
          </w:rPr>
          <w:tab/>
        </w:r>
        <w:r w:rsidR="00E47ACD">
          <w:rPr>
            <w:webHidden/>
          </w:rPr>
          <w:fldChar w:fldCharType="begin"/>
        </w:r>
        <w:r w:rsidR="00E47ACD">
          <w:rPr>
            <w:webHidden/>
          </w:rPr>
          <w:instrText xml:space="preserve"> PAGEREF _Toc76482745 \h </w:instrText>
        </w:r>
        <w:r w:rsidR="00E47ACD">
          <w:rPr>
            <w:webHidden/>
          </w:rPr>
        </w:r>
        <w:r w:rsidR="00E47ACD">
          <w:rPr>
            <w:webHidden/>
          </w:rPr>
          <w:fldChar w:fldCharType="separate"/>
        </w:r>
        <w:r w:rsidR="00E47ACD">
          <w:rPr>
            <w:webHidden/>
          </w:rPr>
          <w:t>6</w:t>
        </w:r>
        <w:r w:rsidR="00E47ACD">
          <w:rPr>
            <w:webHidden/>
          </w:rPr>
          <w:fldChar w:fldCharType="end"/>
        </w:r>
      </w:hyperlink>
    </w:p>
    <w:p w14:paraId="7EF73B9A" w14:textId="14FD2383" w:rsidR="00E47ACD" w:rsidRDefault="007B5149">
      <w:pPr>
        <w:pStyle w:val="TOC2"/>
        <w:tabs>
          <w:tab w:val="left" w:pos="880"/>
        </w:tabs>
        <w:rPr>
          <w:rFonts w:asciiTheme="minorHAnsi" w:eastAsiaTheme="minorEastAsia" w:hAnsiTheme="minorHAnsi" w:cstheme="minorBidi"/>
          <w:color w:val="auto"/>
        </w:rPr>
      </w:pPr>
      <w:hyperlink w:anchor="_Toc76482746" w:history="1">
        <w:r w:rsidR="00E47ACD" w:rsidRPr="0030043E">
          <w:rPr>
            <w:rStyle w:val="Hyperlink"/>
          </w:rPr>
          <w:t>9.</w:t>
        </w:r>
        <w:r w:rsidR="00E47ACD">
          <w:rPr>
            <w:rFonts w:asciiTheme="minorHAnsi" w:eastAsiaTheme="minorEastAsia" w:hAnsiTheme="minorHAnsi" w:cstheme="minorBidi"/>
            <w:color w:val="auto"/>
          </w:rPr>
          <w:tab/>
        </w:r>
        <w:r w:rsidR="00E47ACD" w:rsidRPr="0030043E">
          <w:rPr>
            <w:rStyle w:val="Hyperlink"/>
          </w:rPr>
          <w:t>Policy objectives</w:t>
        </w:r>
        <w:r w:rsidR="00E47ACD">
          <w:rPr>
            <w:webHidden/>
          </w:rPr>
          <w:tab/>
        </w:r>
        <w:r w:rsidR="00E47ACD">
          <w:rPr>
            <w:webHidden/>
          </w:rPr>
          <w:fldChar w:fldCharType="begin"/>
        </w:r>
        <w:r w:rsidR="00E47ACD">
          <w:rPr>
            <w:webHidden/>
          </w:rPr>
          <w:instrText xml:space="preserve"> PAGEREF _Toc76482746 \h </w:instrText>
        </w:r>
        <w:r w:rsidR="00E47ACD">
          <w:rPr>
            <w:webHidden/>
          </w:rPr>
        </w:r>
        <w:r w:rsidR="00E47ACD">
          <w:rPr>
            <w:webHidden/>
          </w:rPr>
          <w:fldChar w:fldCharType="separate"/>
        </w:r>
        <w:r w:rsidR="00E47ACD">
          <w:rPr>
            <w:webHidden/>
          </w:rPr>
          <w:t>6</w:t>
        </w:r>
        <w:r w:rsidR="00E47ACD">
          <w:rPr>
            <w:webHidden/>
          </w:rPr>
          <w:fldChar w:fldCharType="end"/>
        </w:r>
      </w:hyperlink>
    </w:p>
    <w:p w14:paraId="6DB6841F" w14:textId="667C8AE8" w:rsidR="00E47ACD" w:rsidRDefault="007B5149">
      <w:pPr>
        <w:pStyle w:val="TOC2"/>
        <w:tabs>
          <w:tab w:val="left" w:pos="1100"/>
        </w:tabs>
        <w:rPr>
          <w:rFonts w:asciiTheme="minorHAnsi" w:eastAsiaTheme="minorEastAsia" w:hAnsiTheme="minorHAnsi" w:cstheme="minorBidi"/>
          <w:color w:val="auto"/>
        </w:rPr>
      </w:pPr>
      <w:hyperlink w:anchor="_Toc76482747" w:history="1">
        <w:r w:rsidR="00E47ACD" w:rsidRPr="0030043E">
          <w:rPr>
            <w:rStyle w:val="Hyperlink"/>
          </w:rPr>
          <w:t>10.</w:t>
        </w:r>
        <w:r w:rsidR="00E47ACD">
          <w:rPr>
            <w:rFonts w:asciiTheme="minorHAnsi" w:eastAsiaTheme="minorEastAsia" w:hAnsiTheme="minorHAnsi" w:cstheme="minorBidi"/>
            <w:color w:val="auto"/>
          </w:rPr>
          <w:tab/>
        </w:r>
        <w:r w:rsidR="00E47ACD" w:rsidRPr="0030043E">
          <w:rPr>
            <w:rStyle w:val="Hyperlink"/>
          </w:rPr>
          <w:t>Requirement for permit</w:t>
        </w:r>
        <w:r w:rsidR="00E47ACD">
          <w:rPr>
            <w:webHidden/>
          </w:rPr>
          <w:tab/>
        </w:r>
        <w:r w:rsidR="00E47ACD">
          <w:rPr>
            <w:webHidden/>
          </w:rPr>
          <w:fldChar w:fldCharType="begin"/>
        </w:r>
        <w:r w:rsidR="00E47ACD">
          <w:rPr>
            <w:webHidden/>
          </w:rPr>
          <w:instrText xml:space="preserve"> PAGEREF _Toc76482747 \h </w:instrText>
        </w:r>
        <w:r w:rsidR="00E47ACD">
          <w:rPr>
            <w:webHidden/>
          </w:rPr>
        </w:r>
        <w:r w:rsidR="00E47ACD">
          <w:rPr>
            <w:webHidden/>
          </w:rPr>
          <w:fldChar w:fldCharType="separate"/>
        </w:r>
        <w:r w:rsidR="00E47ACD">
          <w:rPr>
            <w:webHidden/>
          </w:rPr>
          <w:t>8</w:t>
        </w:r>
        <w:r w:rsidR="00E47ACD">
          <w:rPr>
            <w:webHidden/>
          </w:rPr>
          <w:fldChar w:fldCharType="end"/>
        </w:r>
      </w:hyperlink>
    </w:p>
    <w:p w14:paraId="0DF778CC" w14:textId="6AAC0311" w:rsidR="00E47ACD" w:rsidRDefault="007B5149">
      <w:pPr>
        <w:pStyle w:val="TOC2"/>
        <w:tabs>
          <w:tab w:val="left" w:pos="1100"/>
        </w:tabs>
        <w:rPr>
          <w:rFonts w:asciiTheme="minorHAnsi" w:eastAsiaTheme="minorEastAsia" w:hAnsiTheme="minorHAnsi" w:cstheme="minorBidi"/>
          <w:color w:val="auto"/>
        </w:rPr>
      </w:pPr>
      <w:hyperlink w:anchor="_Toc76482748" w:history="1">
        <w:r w:rsidR="00E47ACD" w:rsidRPr="0030043E">
          <w:rPr>
            <w:rStyle w:val="Hyperlink"/>
          </w:rPr>
          <w:t>11.</w:t>
        </w:r>
        <w:r w:rsidR="00E47ACD">
          <w:rPr>
            <w:rFonts w:asciiTheme="minorHAnsi" w:eastAsiaTheme="minorEastAsia" w:hAnsiTheme="minorHAnsi" w:cstheme="minorBidi"/>
            <w:color w:val="auto"/>
          </w:rPr>
          <w:tab/>
        </w:r>
        <w:r w:rsidR="00E47ACD" w:rsidRPr="0030043E">
          <w:rPr>
            <w:rStyle w:val="Hyperlink"/>
          </w:rPr>
          <w:t>Application process</w:t>
        </w:r>
        <w:r w:rsidR="00E47ACD">
          <w:rPr>
            <w:webHidden/>
          </w:rPr>
          <w:tab/>
        </w:r>
        <w:r w:rsidR="00E47ACD">
          <w:rPr>
            <w:webHidden/>
          </w:rPr>
          <w:fldChar w:fldCharType="begin"/>
        </w:r>
        <w:r w:rsidR="00E47ACD">
          <w:rPr>
            <w:webHidden/>
          </w:rPr>
          <w:instrText xml:space="preserve"> PAGEREF _Toc76482748 \h </w:instrText>
        </w:r>
        <w:r w:rsidR="00E47ACD">
          <w:rPr>
            <w:webHidden/>
          </w:rPr>
        </w:r>
        <w:r w:rsidR="00E47ACD">
          <w:rPr>
            <w:webHidden/>
          </w:rPr>
          <w:fldChar w:fldCharType="separate"/>
        </w:r>
        <w:r w:rsidR="00E47ACD">
          <w:rPr>
            <w:webHidden/>
          </w:rPr>
          <w:t>9</w:t>
        </w:r>
        <w:r w:rsidR="00E47ACD">
          <w:rPr>
            <w:webHidden/>
          </w:rPr>
          <w:fldChar w:fldCharType="end"/>
        </w:r>
      </w:hyperlink>
    </w:p>
    <w:p w14:paraId="69E1F45C" w14:textId="0C472156" w:rsidR="00E47ACD" w:rsidRDefault="007B5149">
      <w:pPr>
        <w:pStyle w:val="TOC2"/>
        <w:tabs>
          <w:tab w:val="left" w:pos="1100"/>
        </w:tabs>
        <w:rPr>
          <w:rFonts w:asciiTheme="minorHAnsi" w:eastAsiaTheme="minorEastAsia" w:hAnsiTheme="minorHAnsi" w:cstheme="minorBidi"/>
          <w:color w:val="auto"/>
        </w:rPr>
      </w:pPr>
      <w:hyperlink w:anchor="_Toc76482749" w:history="1">
        <w:r w:rsidR="00E47ACD" w:rsidRPr="0030043E">
          <w:rPr>
            <w:rStyle w:val="Hyperlink"/>
          </w:rPr>
          <w:t>12.</w:t>
        </w:r>
        <w:r w:rsidR="00E47ACD">
          <w:rPr>
            <w:rFonts w:asciiTheme="minorHAnsi" w:eastAsiaTheme="minorEastAsia" w:hAnsiTheme="minorHAnsi" w:cstheme="minorBidi"/>
            <w:color w:val="auto"/>
          </w:rPr>
          <w:tab/>
        </w:r>
        <w:r w:rsidR="00E47ACD" w:rsidRPr="0030043E">
          <w:rPr>
            <w:rStyle w:val="Hyperlink"/>
          </w:rPr>
          <w:t>Assessment criteria</w:t>
        </w:r>
        <w:r w:rsidR="00E47ACD">
          <w:rPr>
            <w:webHidden/>
          </w:rPr>
          <w:tab/>
        </w:r>
        <w:r w:rsidR="00E47ACD">
          <w:rPr>
            <w:webHidden/>
          </w:rPr>
          <w:fldChar w:fldCharType="begin"/>
        </w:r>
        <w:r w:rsidR="00E47ACD">
          <w:rPr>
            <w:webHidden/>
          </w:rPr>
          <w:instrText xml:space="preserve"> PAGEREF _Toc76482749 \h </w:instrText>
        </w:r>
        <w:r w:rsidR="00E47ACD">
          <w:rPr>
            <w:webHidden/>
          </w:rPr>
        </w:r>
        <w:r w:rsidR="00E47ACD">
          <w:rPr>
            <w:webHidden/>
          </w:rPr>
          <w:fldChar w:fldCharType="separate"/>
        </w:r>
        <w:r w:rsidR="00E47ACD">
          <w:rPr>
            <w:webHidden/>
          </w:rPr>
          <w:t>10</w:t>
        </w:r>
        <w:r w:rsidR="00E47ACD">
          <w:rPr>
            <w:webHidden/>
          </w:rPr>
          <w:fldChar w:fldCharType="end"/>
        </w:r>
      </w:hyperlink>
    </w:p>
    <w:p w14:paraId="1C686DDA" w14:textId="6CDF5DD7" w:rsidR="00E47ACD" w:rsidRDefault="007B5149">
      <w:pPr>
        <w:pStyle w:val="TOC2"/>
        <w:tabs>
          <w:tab w:val="left" w:pos="1100"/>
        </w:tabs>
        <w:rPr>
          <w:rFonts w:asciiTheme="minorHAnsi" w:eastAsiaTheme="minorEastAsia" w:hAnsiTheme="minorHAnsi" w:cstheme="minorBidi"/>
          <w:color w:val="auto"/>
        </w:rPr>
      </w:pPr>
      <w:hyperlink w:anchor="_Toc76482750" w:history="1">
        <w:r w:rsidR="00E47ACD" w:rsidRPr="0030043E">
          <w:rPr>
            <w:rStyle w:val="Hyperlink"/>
            <w:rFonts w:eastAsiaTheme="majorEastAsia"/>
          </w:rPr>
          <w:t>13.</w:t>
        </w:r>
        <w:r w:rsidR="00E47ACD">
          <w:rPr>
            <w:rFonts w:asciiTheme="minorHAnsi" w:eastAsiaTheme="minorEastAsia" w:hAnsiTheme="minorHAnsi" w:cstheme="minorBidi"/>
            <w:color w:val="auto"/>
          </w:rPr>
          <w:tab/>
        </w:r>
        <w:r w:rsidR="00E47ACD" w:rsidRPr="0030043E">
          <w:rPr>
            <w:rStyle w:val="Hyperlink"/>
          </w:rPr>
          <w:t>Operational and safety requirements</w:t>
        </w:r>
        <w:r w:rsidR="00E47ACD">
          <w:rPr>
            <w:webHidden/>
          </w:rPr>
          <w:tab/>
        </w:r>
        <w:r w:rsidR="00E47ACD">
          <w:rPr>
            <w:webHidden/>
          </w:rPr>
          <w:fldChar w:fldCharType="begin"/>
        </w:r>
        <w:r w:rsidR="00E47ACD">
          <w:rPr>
            <w:webHidden/>
          </w:rPr>
          <w:instrText xml:space="preserve"> PAGEREF _Toc76482750 \h </w:instrText>
        </w:r>
        <w:r w:rsidR="00E47ACD">
          <w:rPr>
            <w:webHidden/>
          </w:rPr>
        </w:r>
        <w:r w:rsidR="00E47ACD">
          <w:rPr>
            <w:webHidden/>
          </w:rPr>
          <w:fldChar w:fldCharType="separate"/>
        </w:r>
        <w:r w:rsidR="00E47ACD">
          <w:rPr>
            <w:webHidden/>
          </w:rPr>
          <w:t>10</w:t>
        </w:r>
        <w:r w:rsidR="00E47ACD">
          <w:rPr>
            <w:webHidden/>
          </w:rPr>
          <w:fldChar w:fldCharType="end"/>
        </w:r>
      </w:hyperlink>
    </w:p>
    <w:p w14:paraId="6D4B0468" w14:textId="4CE496EF" w:rsidR="00E47ACD" w:rsidRDefault="007B5149">
      <w:pPr>
        <w:pStyle w:val="TOC2"/>
        <w:tabs>
          <w:tab w:val="left" w:pos="1100"/>
        </w:tabs>
        <w:rPr>
          <w:rFonts w:asciiTheme="minorHAnsi" w:eastAsiaTheme="minorEastAsia" w:hAnsiTheme="minorHAnsi" w:cstheme="minorBidi"/>
          <w:color w:val="auto"/>
        </w:rPr>
      </w:pPr>
      <w:hyperlink w:anchor="_Toc76482751" w:history="1">
        <w:r w:rsidR="00E47ACD" w:rsidRPr="0030043E">
          <w:rPr>
            <w:rStyle w:val="Hyperlink"/>
          </w:rPr>
          <w:t>14.</w:t>
        </w:r>
        <w:r w:rsidR="00E47ACD">
          <w:rPr>
            <w:rFonts w:asciiTheme="minorHAnsi" w:eastAsiaTheme="minorEastAsia" w:hAnsiTheme="minorHAnsi" w:cstheme="minorBidi"/>
            <w:color w:val="auto"/>
          </w:rPr>
          <w:tab/>
        </w:r>
        <w:r w:rsidR="00E47ACD" w:rsidRPr="0030043E">
          <w:rPr>
            <w:rStyle w:val="Hyperlink"/>
          </w:rPr>
          <w:t>Appeal process</w:t>
        </w:r>
        <w:r w:rsidR="00E47ACD">
          <w:rPr>
            <w:webHidden/>
          </w:rPr>
          <w:tab/>
        </w:r>
        <w:r w:rsidR="00E47ACD">
          <w:rPr>
            <w:webHidden/>
          </w:rPr>
          <w:fldChar w:fldCharType="begin"/>
        </w:r>
        <w:r w:rsidR="00E47ACD">
          <w:rPr>
            <w:webHidden/>
          </w:rPr>
          <w:instrText xml:space="preserve"> PAGEREF _Toc76482751 \h </w:instrText>
        </w:r>
        <w:r w:rsidR="00E47ACD">
          <w:rPr>
            <w:webHidden/>
          </w:rPr>
        </w:r>
        <w:r w:rsidR="00E47ACD">
          <w:rPr>
            <w:webHidden/>
          </w:rPr>
          <w:fldChar w:fldCharType="separate"/>
        </w:r>
        <w:r w:rsidR="00E47ACD">
          <w:rPr>
            <w:webHidden/>
          </w:rPr>
          <w:t>11</w:t>
        </w:r>
        <w:r w:rsidR="00E47ACD">
          <w:rPr>
            <w:webHidden/>
          </w:rPr>
          <w:fldChar w:fldCharType="end"/>
        </w:r>
      </w:hyperlink>
    </w:p>
    <w:p w14:paraId="71F4FD2B" w14:textId="33C603A9" w:rsidR="00E47ACD" w:rsidRDefault="007B5149">
      <w:pPr>
        <w:pStyle w:val="TOC2"/>
        <w:tabs>
          <w:tab w:val="left" w:pos="1100"/>
        </w:tabs>
        <w:rPr>
          <w:rFonts w:asciiTheme="minorHAnsi" w:eastAsiaTheme="minorEastAsia" w:hAnsiTheme="minorHAnsi" w:cstheme="minorBidi"/>
          <w:color w:val="auto"/>
        </w:rPr>
      </w:pPr>
      <w:hyperlink w:anchor="_Toc76482752" w:history="1">
        <w:r w:rsidR="00E47ACD" w:rsidRPr="0030043E">
          <w:rPr>
            <w:rStyle w:val="Hyperlink"/>
            <w:rFonts w:eastAsiaTheme="majorEastAsia"/>
          </w:rPr>
          <w:t>15.</w:t>
        </w:r>
        <w:r w:rsidR="00E47ACD">
          <w:rPr>
            <w:rFonts w:asciiTheme="minorHAnsi" w:eastAsiaTheme="minorEastAsia" w:hAnsiTheme="minorHAnsi" w:cstheme="minorBidi"/>
            <w:color w:val="auto"/>
          </w:rPr>
          <w:tab/>
        </w:r>
        <w:r w:rsidR="00E47ACD" w:rsidRPr="0030043E">
          <w:rPr>
            <w:rStyle w:val="Hyperlink"/>
            <w:rFonts w:eastAsiaTheme="majorEastAsia"/>
          </w:rPr>
          <w:t>Fees and charges</w:t>
        </w:r>
        <w:r w:rsidR="00E47ACD">
          <w:rPr>
            <w:webHidden/>
          </w:rPr>
          <w:tab/>
        </w:r>
        <w:r w:rsidR="00E47ACD">
          <w:rPr>
            <w:webHidden/>
          </w:rPr>
          <w:fldChar w:fldCharType="begin"/>
        </w:r>
        <w:r w:rsidR="00E47ACD">
          <w:rPr>
            <w:webHidden/>
          </w:rPr>
          <w:instrText xml:space="preserve"> PAGEREF _Toc76482752 \h </w:instrText>
        </w:r>
        <w:r w:rsidR="00E47ACD">
          <w:rPr>
            <w:webHidden/>
          </w:rPr>
        </w:r>
        <w:r w:rsidR="00E47ACD">
          <w:rPr>
            <w:webHidden/>
          </w:rPr>
          <w:fldChar w:fldCharType="separate"/>
        </w:r>
        <w:r w:rsidR="00E47ACD">
          <w:rPr>
            <w:webHidden/>
          </w:rPr>
          <w:t>11</w:t>
        </w:r>
        <w:r w:rsidR="00E47ACD">
          <w:rPr>
            <w:webHidden/>
          </w:rPr>
          <w:fldChar w:fldCharType="end"/>
        </w:r>
      </w:hyperlink>
    </w:p>
    <w:p w14:paraId="5EA15055" w14:textId="4F0E3668" w:rsidR="00E47ACD" w:rsidRDefault="007B5149">
      <w:pPr>
        <w:pStyle w:val="TOC2"/>
        <w:tabs>
          <w:tab w:val="left" w:pos="1100"/>
        </w:tabs>
        <w:rPr>
          <w:rFonts w:asciiTheme="minorHAnsi" w:eastAsiaTheme="minorEastAsia" w:hAnsiTheme="minorHAnsi" w:cstheme="minorBidi"/>
          <w:color w:val="auto"/>
        </w:rPr>
      </w:pPr>
      <w:hyperlink w:anchor="_Toc76482753" w:history="1">
        <w:r w:rsidR="00E47ACD" w:rsidRPr="0030043E">
          <w:rPr>
            <w:rStyle w:val="Hyperlink"/>
            <w:rFonts w:eastAsiaTheme="majorEastAsia"/>
          </w:rPr>
          <w:t>16.</w:t>
        </w:r>
        <w:r w:rsidR="00E47ACD">
          <w:rPr>
            <w:rFonts w:asciiTheme="minorHAnsi" w:eastAsiaTheme="minorEastAsia" w:hAnsiTheme="minorHAnsi" w:cstheme="minorBidi"/>
            <w:color w:val="auto"/>
          </w:rPr>
          <w:tab/>
        </w:r>
        <w:r w:rsidR="00E47ACD" w:rsidRPr="0030043E">
          <w:rPr>
            <w:rStyle w:val="Hyperlink"/>
            <w:rFonts w:eastAsiaTheme="majorEastAsia"/>
          </w:rPr>
          <w:t>Discretion of Council</w:t>
        </w:r>
        <w:r w:rsidR="00E47ACD">
          <w:rPr>
            <w:webHidden/>
          </w:rPr>
          <w:tab/>
        </w:r>
        <w:r w:rsidR="00E47ACD">
          <w:rPr>
            <w:webHidden/>
          </w:rPr>
          <w:fldChar w:fldCharType="begin"/>
        </w:r>
        <w:r w:rsidR="00E47ACD">
          <w:rPr>
            <w:webHidden/>
          </w:rPr>
          <w:instrText xml:space="preserve"> PAGEREF _Toc76482753 \h </w:instrText>
        </w:r>
        <w:r w:rsidR="00E47ACD">
          <w:rPr>
            <w:webHidden/>
          </w:rPr>
        </w:r>
        <w:r w:rsidR="00E47ACD">
          <w:rPr>
            <w:webHidden/>
          </w:rPr>
          <w:fldChar w:fldCharType="separate"/>
        </w:r>
        <w:r w:rsidR="00E47ACD">
          <w:rPr>
            <w:webHidden/>
          </w:rPr>
          <w:t>11</w:t>
        </w:r>
        <w:r w:rsidR="00E47ACD">
          <w:rPr>
            <w:webHidden/>
          </w:rPr>
          <w:fldChar w:fldCharType="end"/>
        </w:r>
      </w:hyperlink>
    </w:p>
    <w:p w14:paraId="6D93B481" w14:textId="6AB5A842" w:rsidR="00E47ACD" w:rsidRDefault="007B5149">
      <w:pPr>
        <w:pStyle w:val="TOC2"/>
        <w:tabs>
          <w:tab w:val="left" w:pos="1100"/>
        </w:tabs>
        <w:rPr>
          <w:rFonts w:asciiTheme="minorHAnsi" w:eastAsiaTheme="minorEastAsia" w:hAnsiTheme="minorHAnsi" w:cstheme="minorBidi"/>
          <w:color w:val="auto"/>
        </w:rPr>
      </w:pPr>
      <w:hyperlink w:anchor="_Toc76482754" w:history="1">
        <w:r w:rsidR="00E47ACD" w:rsidRPr="0030043E">
          <w:rPr>
            <w:rStyle w:val="Hyperlink"/>
            <w:rFonts w:eastAsiaTheme="majorEastAsia"/>
          </w:rPr>
          <w:t>17.</w:t>
        </w:r>
        <w:r w:rsidR="00E47ACD">
          <w:rPr>
            <w:rFonts w:asciiTheme="minorHAnsi" w:eastAsiaTheme="minorEastAsia" w:hAnsiTheme="minorHAnsi" w:cstheme="minorBidi"/>
            <w:color w:val="auto"/>
          </w:rPr>
          <w:tab/>
        </w:r>
        <w:r w:rsidR="00E47ACD" w:rsidRPr="0030043E">
          <w:rPr>
            <w:rStyle w:val="Hyperlink"/>
            <w:rFonts w:eastAsiaTheme="majorEastAsia"/>
          </w:rPr>
          <w:t>Special conditions</w:t>
        </w:r>
        <w:r w:rsidR="00E47ACD">
          <w:rPr>
            <w:webHidden/>
          </w:rPr>
          <w:tab/>
        </w:r>
        <w:r w:rsidR="00E47ACD">
          <w:rPr>
            <w:webHidden/>
          </w:rPr>
          <w:fldChar w:fldCharType="begin"/>
        </w:r>
        <w:r w:rsidR="00E47ACD">
          <w:rPr>
            <w:webHidden/>
          </w:rPr>
          <w:instrText xml:space="preserve"> PAGEREF _Toc76482754 \h </w:instrText>
        </w:r>
        <w:r w:rsidR="00E47ACD">
          <w:rPr>
            <w:webHidden/>
          </w:rPr>
        </w:r>
        <w:r w:rsidR="00E47ACD">
          <w:rPr>
            <w:webHidden/>
          </w:rPr>
          <w:fldChar w:fldCharType="separate"/>
        </w:r>
        <w:r w:rsidR="00E47ACD">
          <w:rPr>
            <w:webHidden/>
          </w:rPr>
          <w:t>11</w:t>
        </w:r>
        <w:r w:rsidR="00E47ACD">
          <w:rPr>
            <w:webHidden/>
          </w:rPr>
          <w:fldChar w:fldCharType="end"/>
        </w:r>
      </w:hyperlink>
    </w:p>
    <w:p w14:paraId="56809AB8" w14:textId="468C809D" w:rsidR="00E47ACD" w:rsidRDefault="007B5149">
      <w:pPr>
        <w:pStyle w:val="TOC2"/>
        <w:tabs>
          <w:tab w:val="left" w:pos="1100"/>
        </w:tabs>
        <w:rPr>
          <w:rFonts w:asciiTheme="minorHAnsi" w:eastAsiaTheme="minorEastAsia" w:hAnsiTheme="minorHAnsi" w:cstheme="minorBidi"/>
          <w:color w:val="auto"/>
        </w:rPr>
      </w:pPr>
      <w:hyperlink w:anchor="_Toc76482755" w:history="1">
        <w:r w:rsidR="00E47ACD" w:rsidRPr="0030043E">
          <w:rPr>
            <w:rStyle w:val="Hyperlink"/>
            <w:rFonts w:eastAsiaTheme="majorEastAsia"/>
          </w:rPr>
          <w:t>18.</w:t>
        </w:r>
        <w:r w:rsidR="00E47ACD">
          <w:rPr>
            <w:rFonts w:asciiTheme="minorHAnsi" w:eastAsiaTheme="minorEastAsia" w:hAnsiTheme="minorHAnsi" w:cstheme="minorBidi"/>
            <w:color w:val="auto"/>
          </w:rPr>
          <w:tab/>
        </w:r>
        <w:r w:rsidR="00E47ACD" w:rsidRPr="0030043E">
          <w:rPr>
            <w:rStyle w:val="Hyperlink"/>
            <w:rFonts w:eastAsiaTheme="majorEastAsia"/>
          </w:rPr>
          <w:t>Compliance</w:t>
        </w:r>
        <w:r w:rsidR="00E47ACD">
          <w:rPr>
            <w:webHidden/>
          </w:rPr>
          <w:tab/>
        </w:r>
        <w:r w:rsidR="00E47ACD">
          <w:rPr>
            <w:webHidden/>
          </w:rPr>
          <w:fldChar w:fldCharType="begin"/>
        </w:r>
        <w:r w:rsidR="00E47ACD">
          <w:rPr>
            <w:webHidden/>
          </w:rPr>
          <w:instrText xml:space="preserve"> PAGEREF _Toc76482755 \h </w:instrText>
        </w:r>
        <w:r w:rsidR="00E47ACD">
          <w:rPr>
            <w:webHidden/>
          </w:rPr>
        </w:r>
        <w:r w:rsidR="00E47ACD">
          <w:rPr>
            <w:webHidden/>
          </w:rPr>
          <w:fldChar w:fldCharType="separate"/>
        </w:r>
        <w:r w:rsidR="00E47ACD">
          <w:rPr>
            <w:webHidden/>
          </w:rPr>
          <w:t>11</w:t>
        </w:r>
        <w:r w:rsidR="00E47ACD">
          <w:rPr>
            <w:webHidden/>
          </w:rPr>
          <w:fldChar w:fldCharType="end"/>
        </w:r>
      </w:hyperlink>
    </w:p>
    <w:p w14:paraId="1EBC6760" w14:textId="335DB05B" w:rsidR="00E47ACD" w:rsidRDefault="007B5149">
      <w:pPr>
        <w:pStyle w:val="TOC2"/>
        <w:tabs>
          <w:tab w:val="left" w:pos="1100"/>
        </w:tabs>
        <w:rPr>
          <w:rFonts w:asciiTheme="minorHAnsi" w:eastAsiaTheme="minorEastAsia" w:hAnsiTheme="minorHAnsi" w:cstheme="minorBidi"/>
          <w:color w:val="auto"/>
        </w:rPr>
      </w:pPr>
      <w:hyperlink w:anchor="_Toc76482756" w:history="1">
        <w:r w:rsidR="00E47ACD" w:rsidRPr="0030043E">
          <w:rPr>
            <w:rStyle w:val="Hyperlink"/>
            <w:rFonts w:eastAsiaTheme="majorEastAsia"/>
          </w:rPr>
          <w:t>19.</w:t>
        </w:r>
        <w:r w:rsidR="00E47ACD">
          <w:rPr>
            <w:rFonts w:asciiTheme="minorHAnsi" w:eastAsiaTheme="minorEastAsia" w:hAnsiTheme="minorHAnsi" w:cstheme="minorBidi"/>
            <w:color w:val="auto"/>
          </w:rPr>
          <w:tab/>
        </w:r>
        <w:r w:rsidR="00E47ACD" w:rsidRPr="0030043E">
          <w:rPr>
            <w:rStyle w:val="Hyperlink"/>
            <w:rFonts w:eastAsiaTheme="majorEastAsia"/>
          </w:rPr>
          <w:t>Liability</w:t>
        </w:r>
        <w:r w:rsidR="00E47ACD">
          <w:rPr>
            <w:webHidden/>
          </w:rPr>
          <w:tab/>
        </w:r>
        <w:r w:rsidR="00E47ACD">
          <w:rPr>
            <w:webHidden/>
          </w:rPr>
          <w:fldChar w:fldCharType="begin"/>
        </w:r>
        <w:r w:rsidR="00E47ACD">
          <w:rPr>
            <w:webHidden/>
          </w:rPr>
          <w:instrText xml:space="preserve"> PAGEREF _Toc76482756 \h </w:instrText>
        </w:r>
        <w:r w:rsidR="00E47ACD">
          <w:rPr>
            <w:webHidden/>
          </w:rPr>
        </w:r>
        <w:r w:rsidR="00E47ACD">
          <w:rPr>
            <w:webHidden/>
          </w:rPr>
          <w:fldChar w:fldCharType="separate"/>
        </w:r>
        <w:r w:rsidR="00E47ACD">
          <w:rPr>
            <w:webHidden/>
          </w:rPr>
          <w:t>12</w:t>
        </w:r>
        <w:r w:rsidR="00E47ACD">
          <w:rPr>
            <w:webHidden/>
          </w:rPr>
          <w:fldChar w:fldCharType="end"/>
        </w:r>
      </w:hyperlink>
    </w:p>
    <w:p w14:paraId="3CD6A23F" w14:textId="6EBBD828" w:rsidR="00E47ACD" w:rsidRDefault="007B5149">
      <w:pPr>
        <w:pStyle w:val="TOC2"/>
        <w:tabs>
          <w:tab w:val="left" w:pos="1100"/>
        </w:tabs>
        <w:rPr>
          <w:rFonts w:asciiTheme="minorHAnsi" w:eastAsiaTheme="minorEastAsia" w:hAnsiTheme="minorHAnsi" w:cstheme="minorBidi"/>
          <w:color w:val="auto"/>
        </w:rPr>
      </w:pPr>
      <w:hyperlink w:anchor="_Toc76482757" w:history="1">
        <w:r w:rsidR="00E47ACD" w:rsidRPr="0030043E">
          <w:rPr>
            <w:rStyle w:val="Hyperlink"/>
          </w:rPr>
          <w:t>20.</w:t>
        </w:r>
        <w:r w:rsidR="00E47ACD">
          <w:rPr>
            <w:rFonts w:asciiTheme="minorHAnsi" w:eastAsiaTheme="minorEastAsia" w:hAnsiTheme="minorHAnsi" w:cstheme="minorBidi"/>
            <w:color w:val="auto"/>
          </w:rPr>
          <w:tab/>
        </w:r>
        <w:r w:rsidR="00E47ACD" w:rsidRPr="0030043E">
          <w:rPr>
            <w:rStyle w:val="Hyperlink"/>
          </w:rPr>
          <w:t>Attachments</w:t>
        </w:r>
        <w:r w:rsidR="00E47ACD">
          <w:rPr>
            <w:webHidden/>
          </w:rPr>
          <w:tab/>
        </w:r>
        <w:r w:rsidR="00E47ACD">
          <w:rPr>
            <w:webHidden/>
          </w:rPr>
          <w:fldChar w:fldCharType="begin"/>
        </w:r>
        <w:r w:rsidR="00E47ACD">
          <w:rPr>
            <w:webHidden/>
          </w:rPr>
          <w:instrText xml:space="preserve"> PAGEREF _Toc76482757 \h </w:instrText>
        </w:r>
        <w:r w:rsidR="00E47ACD">
          <w:rPr>
            <w:webHidden/>
          </w:rPr>
        </w:r>
        <w:r w:rsidR="00E47ACD">
          <w:rPr>
            <w:webHidden/>
          </w:rPr>
          <w:fldChar w:fldCharType="separate"/>
        </w:r>
        <w:r w:rsidR="00E47ACD">
          <w:rPr>
            <w:webHidden/>
          </w:rPr>
          <w:t>12</w:t>
        </w:r>
        <w:r w:rsidR="00E47ACD">
          <w:rPr>
            <w:webHidden/>
          </w:rPr>
          <w:fldChar w:fldCharType="end"/>
        </w:r>
      </w:hyperlink>
    </w:p>
    <w:p w14:paraId="0F278134" w14:textId="111B1299" w:rsidR="00760ADD" w:rsidRDefault="00760ADD" w:rsidP="00F46952">
      <w:pPr>
        <w:pStyle w:val="Heading2"/>
      </w:pPr>
      <w:r>
        <w:fldChar w:fldCharType="end"/>
      </w:r>
      <w:bookmarkStart w:id="22" w:name="_Toc76482740"/>
      <w:r w:rsidR="673C935A">
        <w:t>Tables</w:t>
      </w:r>
      <w:r w:rsidR="00CD4B02">
        <w:t xml:space="preserve"> and figures</w:t>
      </w:r>
      <w:bookmarkEnd w:id="22"/>
    </w:p>
    <w:p w14:paraId="0C221F84" w14:textId="5311EE74" w:rsidR="00CD4B02" w:rsidRDefault="00760ADD">
      <w:pPr>
        <w:pStyle w:val="TableofFigures"/>
        <w:tabs>
          <w:tab w:val="right" w:pos="9628"/>
        </w:tabs>
        <w:rPr>
          <w:rFonts w:asciiTheme="minorHAnsi" w:eastAsiaTheme="minorEastAsia" w:hAnsiTheme="minorHAnsi" w:cstheme="minorBidi"/>
          <w:noProof/>
          <w:color w:val="auto"/>
        </w:rPr>
      </w:pPr>
      <w:r>
        <w:rPr>
          <w:vanish/>
        </w:rPr>
        <w:fldChar w:fldCharType="begin"/>
      </w:r>
      <w:r>
        <w:rPr>
          <w:vanish/>
        </w:rPr>
        <w:instrText xml:space="preserve"> TOC \h \z \c "Table" </w:instrText>
      </w:r>
      <w:r>
        <w:rPr>
          <w:vanish/>
        </w:rPr>
        <w:fldChar w:fldCharType="separate"/>
      </w:r>
      <w:hyperlink w:anchor="_Toc75173674" w:history="1">
        <w:r w:rsidR="00CD4B02" w:rsidRPr="00A071FF">
          <w:rPr>
            <w:rStyle w:val="Hyperlink"/>
            <w:noProof/>
          </w:rPr>
          <w:t>Table 1 Definition of terms</w:t>
        </w:r>
        <w:r w:rsidR="00CD4B02">
          <w:rPr>
            <w:noProof/>
            <w:webHidden/>
          </w:rPr>
          <w:tab/>
        </w:r>
        <w:r w:rsidR="00CD4B02">
          <w:rPr>
            <w:noProof/>
            <w:webHidden/>
          </w:rPr>
          <w:fldChar w:fldCharType="begin"/>
        </w:r>
        <w:r w:rsidR="00CD4B02">
          <w:rPr>
            <w:noProof/>
            <w:webHidden/>
          </w:rPr>
          <w:instrText xml:space="preserve"> PAGEREF _Toc75173674 \h </w:instrText>
        </w:r>
        <w:r w:rsidR="00CD4B02">
          <w:rPr>
            <w:noProof/>
            <w:webHidden/>
          </w:rPr>
        </w:r>
        <w:r w:rsidR="00CD4B02">
          <w:rPr>
            <w:noProof/>
            <w:webHidden/>
          </w:rPr>
          <w:fldChar w:fldCharType="separate"/>
        </w:r>
        <w:r w:rsidR="00CD4B02">
          <w:rPr>
            <w:noProof/>
            <w:webHidden/>
          </w:rPr>
          <w:t>5</w:t>
        </w:r>
        <w:r w:rsidR="00CD4B02">
          <w:rPr>
            <w:noProof/>
            <w:webHidden/>
          </w:rPr>
          <w:fldChar w:fldCharType="end"/>
        </w:r>
      </w:hyperlink>
    </w:p>
    <w:p w14:paraId="141FB571" w14:textId="6A35CEF0" w:rsidR="00CD4B02" w:rsidRDefault="007B5149">
      <w:pPr>
        <w:pStyle w:val="TableofFigures"/>
        <w:tabs>
          <w:tab w:val="right" w:pos="9628"/>
        </w:tabs>
        <w:rPr>
          <w:rFonts w:asciiTheme="minorHAnsi" w:eastAsiaTheme="minorEastAsia" w:hAnsiTheme="minorHAnsi" w:cstheme="minorBidi"/>
          <w:noProof/>
          <w:color w:val="auto"/>
        </w:rPr>
      </w:pPr>
      <w:hyperlink w:anchor="_Toc75173675" w:history="1">
        <w:r w:rsidR="00CD4B02" w:rsidRPr="00A071FF">
          <w:rPr>
            <w:rStyle w:val="Hyperlink"/>
            <w:noProof/>
          </w:rPr>
          <w:t>Figure 2 Related documents</w:t>
        </w:r>
        <w:r w:rsidR="00CD4B02">
          <w:rPr>
            <w:noProof/>
            <w:webHidden/>
          </w:rPr>
          <w:tab/>
        </w:r>
        <w:r w:rsidR="00CD4B02">
          <w:rPr>
            <w:noProof/>
            <w:webHidden/>
          </w:rPr>
          <w:fldChar w:fldCharType="begin"/>
        </w:r>
        <w:r w:rsidR="00CD4B02">
          <w:rPr>
            <w:noProof/>
            <w:webHidden/>
          </w:rPr>
          <w:instrText xml:space="preserve"> PAGEREF _Toc75173675 \h </w:instrText>
        </w:r>
        <w:r w:rsidR="00CD4B02">
          <w:rPr>
            <w:noProof/>
            <w:webHidden/>
          </w:rPr>
        </w:r>
        <w:r w:rsidR="00CD4B02">
          <w:rPr>
            <w:noProof/>
            <w:webHidden/>
          </w:rPr>
          <w:fldChar w:fldCharType="separate"/>
        </w:r>
        <w:r w:rsidR="00CD4B02">
          <w:rPr>
            <w:noProof/>
            <w:webHidden/>
          </w:rPr>
          <w:t>6</w:t>
        </w:r>
        <w:r w:rsidR="00CD4B02">
          <w:rPr>
            <w:noProof/>
            <w:webHidden/>
          </w:rPr>
          <w:fldChar w:fldCharType="end"/>
        </w:r>
      </w:hyperlink>
    </w:p>
    <w:p w14:paraId="2A4262D8" w14:textId="1F806327" w:rsidR="00760ADD" w:rsidRDefault="00760ADD" w:rsidP="00760ADD">
      <w:pPr>
        <w:spacing w:after="100"/>
        <w:rPr>
          <w:vanish/>
        </w:rPr>
      </w:pPr>
      <w:r>
        <w:rPr>
          <w:vanish/>
        </w:rPr>
        <w:fldChar w:fldCharType="end"/>
      </w:r>
    </w:p>
    <w:p w14:paraId="4FD6B3A9" w14:textId="77777777" w:rsidR="00760ADD" w:rsidRPr="00097BF0" w:rsidRDefault="00760ADD" w:rsidP="00760ADD">
      <w:r w:rsidRPr="00097BF0">
        <w:br w:type="page"/>
      </w:r>
    </w:p>
    <w:p w14:paraId="49757F3D" w14:textId="2F9A77D3" w:rsidR="003D58B4" w:rsidRDefault="003D58B4" w:rsidP="00F46952">
      <w:pPr>
        <w:pStyle w:val="Heading2"/>
      </w:pPr>
      <w:bookmarkStart w:id="23" w:name="_Toc76482741"/>
      <w:r w:rsidRPr="00AE59DA">
        <w:lastRenderedPageBreak/>
        <w:t>Glossary and general terms</w:t>
      </w:r>
      <w:bookmarkEnd w:id="23"/>
    </w:p>
    <w:p w14:paraId="45BE4B84" w14:textId="77777777" w:rsidR="00F25190" w:rsidRDefault="00F25190" w:rsidP="00F25190">
      <w:pPr>
        <w:pStyle w:val="Caption"/>
      </w:pPr>
      <w:bookmarkStart w:id="24" w:name="_Toc33790365"/>
      <w:bookmarkStart w:id="25" w:name="_Toc74658070"/>
      <w:bookmarkStart w:id="26" w:name="_Toc75173674"/>
      <w:r>
        <w:t xml:space="preserve">Table </w:t>
      </w:r>
      <w:r w:rsidR="00CF09F7">
        <w:fldChar w:fldCharType="begin"/>
      </w:r>
      <w:r w:rsidR="00CF09F7">
        <w:instrText xml:space="preserve"> SEQ Table \* ARABIC </w:instrText>
      </w:r>
      <w:r w:rsidR="00CF09F7">
        <w:fldChar w:fldCharType="separate"/>
      </w:r>
      <w:r>
        <w:rPr>
          <w:noProof/>
        </w:rPr>
        <w:t>1</w:t>
      </w:r>
      <w:r w:rsidR="00CF09F7">
        <w:rPr>
          <w:noProof/>
        </w:rPr>
        <w:fldChar w:fldCharType="end"/>
      </w:r>
      <w:r>
        <w:t xml:space="preserve"> Definition of terms</w:t>
      </w:r>
      <w:bookmarkEnd w:id="24"/>
      <w:bookmarkEnd w:id="25"/>
      <w:bookmarkEnd w:id="26"/>
    </w:p>
    <w:tbl>
      <w:tblPr>
        <w:tblStyle w:val="PlainTable2"/>
        <w:tblW w:w="0" w:type="auto"/>
        <w:tblLook w:val="04A0" w:firstRow="1" w:lastRow="0" w:firstColumn="1" w:lastColumn="0" w:noHBand="0" w:noVBand="1"/>
        <w:tblCaption w:val="Defintions of Terms"/>
        <w:tblDescription w:val="Terms and definitions used through this policy document"/>
      </w:tblPr>
      <w:tblGrid>
        <w:gridCol w:w="2552"/>
        <w:gridCol w:w="7086"/>
      </w:tblGrid>
      <w:tr w:rsidR="003D58B4" w:rsidRPr="007D3633" w14:paraId="59F410AA" w14:textId="77777777" w:rsidTr="008B2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000000" w:themeFill="text1"/>
          </w:tcPr>
          <w:p w14:paraId="3B9F183C" w14:textId="77777777" w:rsidR="003D58B4" w:rsidRPr="00A15797" w:rsidRDefault="003D58B4" w:rsidP="003D58B4">
            <w:pPr>
              <w:pStyle w:val="TABLEHEADING"/>
              <w:rPr>
                <w:b/>
                <w:bCs w:val="0"/>
              </w:rPr>
            </w:pPr>
            <w:bookmarkStart w:id="27" w:name="_Hlk66200113"/>
            <w:r w:rsidRPr="00A15797">
              <w:rPr>
                <w:b/>
                <w:bCs w:val="0"/>
              </w:rPr>
              <w:t>Term</w:t>
            </w:r>
          </w:p>
        </w:tc>
        <w:tc>
          <w:tcPr>
            <w:tcW w:w="7086" w:type="dxa"/>
            <w:shd w:val="clear" w:color="auto" w:fill="000000" w:themeFill="text1"/>
          </w:tcPr>
          <w:p w14:paraId="61717DCD" w14:textId="77777777" w:rsidR="003D58B4" w:rsidRPr="00A15797" w:rsidRDefault="003D58B4" w:rsidP="003D58B4">
            <w:pPr>
              <w:pStyle w:val="TABLEHEADING"/>
              <w:cnfStyle w:val="100000000000" w:firstRow="1" w:lastRow="0" w:firstColumn="0" w:lastColumn="0" w:oddVBand="0" w:evenVBand="0" w:oddHBand="0" w:evenHBand="0" w:firstRowFirstColumn="0" w:firstRowLastColumn="0" w:lastRowFirstColumn="0" w:lastRowLastColumn="0"/>
              <w:rPr>
                <w:b/>
                <w:bCs w:val="0"/>
              </w:rPr>
            </w:pPr>
            <w:r w:rsidRPr="00A15797">
              <w:rPr>
                <w:b/>
                <w:bCs w:val="0"/>
              </w:rPr>
              <w:t xml:space="preserve">Definition </w:t>
            </w:r>
          </w:p>
        </w:tc>
      </w:tr>
      <w:tr w:rsidR="00A15797" w:rsidRPr="007D3633" w14:paraId="432CEDF4"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33038E1" w14:textId="007FABCE" w:rsidR="00A15797" w:rsidRPr="00592D7A" w:rsidRDefault="00A15797" w:rsidP="00A15797">
            <w:r w:rsidRPr="00592D7A">
              <w:t>Council</w:t>
            </w:r>
          </w:p>
        </w:tc>
        <w:tc>
          <w:tcPr>
            <w:tcW w:w="7086" w:type="dxa"/>
          </w:tcPr>
          <w:p w14:paraId="6C02D186" w14:textId="2AF8888A" w:rsidR="00A15797" w:rsidRDefault="00A15797" w:rsidP="00A15797">
            <w:pPr>
              <w:cnfStyle w:val="000000100000" w:firstRow="0" w:lastRow="0" w:firstColumn="0" w:lastColumn="0" w:oddVBand="0" w:evenVBand="0" w:oddHBand="1" w:evenHBand="0" w:firstRowFirstColumn="0" w:firstRowLastColumn="0" w:lastRowFirstColumn="0" w:lastRowLastColumn="0"/>
            </w:pPr>
            <w:r>
              <w:t>City of Port Phillip</w:t>
            </w:r>
          </w:p>
        </w:tc>
      </w:tr>
      <w:tr w:rsidR="00A15797" w:rsidRPr="007D3633" w14:paraId="45F27B83" w14:textId="77777777" w:rsidTr="00CD4B02">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bottom w:val="single" w:sz="4" w:space="0" w:color="7F7F7F" w:themeColor="text1" w:themeTint="80"/>
            </w:tcBorders>
          </w:tcPr>
          <w:p w14:paraId="2DB1862E" w14:textId="2181FA4E" w:rsidR="00A15797" w:rsidRPr="00592D7A" w:rsidRDefault="00A15797" w:rsidP="00A15797">
            <w:r>
              <w:t>Expression of Interest</w:t>
            </w:r>
          </w:p>
        </w:tc>
        <w:tc>
          <w:tcPr>
            <w:tcW w:w="7086" w:type="dxa"/>
            <w:tcBorders>
              <w:top w:val="single" w:sz="4" w:space="0" w:color="7F7F7F" w:themeColor="text1" w:themeTint="80"/>
              <w:bottom w:val="single" w:sz="4" w:space="0" w:color="7F7F7F" w:themeColor="text1" w:themeTint="80"/>
            </w:tcBorders>
          </w:tcPr>
          <w:p w14:paraId="0E7552B4" w14:textId="04219840" w:rsidR="00A15797" w:rsidRPr="007D3633" w:rsidRDefault="00A15797" w:rsidP="00A15797">
            <w:pPr>
              <w:cnfStyle w:val="000000000000" w:firstRow="0" w:lastRow="0" w:firstColumn="0" w:lastColumn="0" w:oddVBand="0" w:evenVBand="0" w:oddHBand="0" w:evenHBand="0" w:firstRowFirstColumn="0" w:firstRowLastColumn="0" w:lastRowFirstColumn="0" w:lastRowLastColumn="0"/>
            </w:pPr>
            <w:r>
              <w:t>An opportunity to demonstrate your business or organisation’s interest, suitability and plans to host a business parklet.</w:t>
            </w:r>
          </w:p>
        </w:tc>
      </w:tr>
      <w:tr w:rsidR="00A15797" w:rsidRPr="007D3633" w14:paraId="4E3C6A82"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2792C4E" w14:textId="384A8644" w:rsidR="00A15797" w:rsidRPr="00592D7A" w:rsidRDefault="00A15797" w:rsidP="00A15797">
            <w:r w:rsidRPr="00592D7A">
              <w:t>Parklet</w:t>
            </w:r>
          </w:p>
        </w:tc>
        <w:tc>
          <w:tcPr>
            <w:tcW w:w="7086" w:type="dxa"/>
          </w:tcPr>
          <w:p w14:paraId="7DA56C65" w14:textId="45B9D414" w:rsidR="00A15797" w:rsidRPr="007D3633" w:rsidRDefault="00A15797" w:rsidP="00A15797">
            <w:pPr>
              <w:cnfStyle w:val="000000100000" w:firstRow="0" w:lastRow="0" w:firstColumn="0" w:lastColumn="0" w:oddVBand="0" w:evenVBand="0" w:oddHBand="1" w:evenHBand="0" w:firstRowFirstColumn="0" w:firstRowLastColumn="0" w:lastRowFirstColumn="0" w:lastRowLastColumn="0"/>
              <w:rPr>
                <w:highlight w:val="yellow"/>
              </w:rPr>
            </w:pPr>
            <w:r>
              <w:t>Re-purposed on-street</w:t>
            </w:r>
            <w:r w:rsidRPr="00BE7966">
              <w:t xml:space="preserve"> parking </w:t>
            </w:r>
            <w:r>
              <w:t>spaces</w:t>
            </w:r>
            <w:r w:rsidRPr="00BE7966">
              <w:t xml:space="preserve"> </w:t>
            </w:r>
            <w:r>
              <w:t>which are designed to extend public space to provide an additional place for congregation, accessible public seating, street greening and additional footpath space.</w:t>
            </w:r>
          </w:p>
        </w:tc>
      </w:tr>
      <w:tr w:rsidR="00A15797" w:rsidRPr="007D3633" w14:paraId="2628F3D4" w14:textId="77777777" w:rsidTr="00CD4B02">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bottom w:val="single" w:sz="4" w:space="0" w:color="7F7F7F" w:themeColor="text1" w:themeTint="80"/>
            </w:tcBorders>
          </w:tcPr>
          <w:p w14:paraId="7ECEEBE4" w14:textId="485C663E" w:rsidR="00A15797" w:rsidRPr="00592D7A" w:rsidRDefault="00A15797" w:rsidP="00A15797">
            <w:r w:rsidRPr="00592D7A">
              <w:t>Business parklet</w:t>
            </w:r>
          </w:p>
        </w:tc>
        <w:tc>
          <w:tcPr>
            <w:tcW w:w="7086" w:type="dxa"/>
            <w:tcBorders>
              <w:top w:val="single" w:sz="4" w:space="0" w:color="7F7F7F" w:themeColor="text1" w:themeTint="80"/>
              <w:bottom w:val="single" w:sz="4" w:space="0" w:color="7F7F7F" w:themeColor="text1" w:themeTint="80"/>
            </w:tcBorders>
          </w:tcPr>
          <w:p w14:paraId="633C94E5" w14:textId="7A400DA0" w:rsidR="00A15797" w:rsidRPr="007D3633" w:rsidRDefault="00A15797" w:rsidP="00A15797">
            <w:pPr>
              <w:cnfStyle w:val="000000000000" w:firstRow="0" w:lastRow="0" w:firstColumn="0" w:lastColumn="0" w:oddVBand="0" w:evenVBand="0" w:oddHBand="0" w:evenHBand="0" w:firstRowFirstColumn="0" w:firstRowLastColumn="0" w:lastRowFirstColumn="0" w:lastRowLastColumn="0"/>
              <w:rPr>
                <w:highlight w:val="yellow"/>
              </w:rPr>
            </w:pPr>
            <w:r>
              <w:t>Parklet</w:t>
            </w:r>
            <w:r w:rsidRPr="00BE7966">
              <w:t xml:space="preserve"> </w:t>
            </w:r>
            <w:r>
              <w:t xml:space="preserve">used </w:t>
            </w:r>
            <w:r w:rsidRPr="00BE7966">
              <w:t xml:space="preserve">for commercial purposes and is the subject of this </w:t>
            </w:r>
            <w:r w:rsidR="000375E6">
              <w:t>Policy</w:t>
            </w:r>
            <w:r>
              <w:t>.</w:t>
            </w:r>
          </w:p>
        </w:tc>
      </w:tr>
      <w:tr w:rsidR="00A15797" w:rsidRPr="007D3633" w14:paraId="466433BC"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C1ECF4E" w14:textId="2EBCEABC" w:rsidR="00A15797" w:rsidRPr="00592D7A" w:rsidRDefault="00A15797" w:rsidP="00A15797">
            <w:r w:rsidRPr="00592D7A">
              <w:t>Community parklet</w:t>
            </w:r>
          </w:p>
        </w:tc>
        <w:tc>
          <w:tcPr>
            <w:tcW w:w="7086" w:type="dxa"/>
          </w:tcPr>
          <w:p w14:paraId="15039B29" w14:textId="50ED38A5" w:rsidR="00A15797" w:rsidRPr="007D3633" w:rsidRDefault="00A15797" w:rsidP="00A15797">
            <w:pPr>
              <w:cnfStyle w:val="000000100000" w:firstRow="0" w:lastRow="0" w:firstColumn="0" w:lastColumn="0" w:oddVBand="0" w:evenVBand="0" w:oddHBand="1" w:evenHBand="0" w:firstRowFirstColumn="0" w:firstRowLastColumn="0" w:lastRowFirstColumn="0" w:lastRowLastColumn="0"/>
              <w:rPr>
                <w:highlight w:val="yellow"/>
              </w:rPr>
            </w:pPr>
            <w:r>
              <w:t>Parklet</w:t>
            </w:r>
            <w:r w:rsidRPr="00BE7966">
              <w:t xml:space="preserve"> </w:t>
            </w:r>
            <w:r>
              <w:t xml:space="preserve">used by the general </w:t>
            </w:r>
            <w:r w:rsidRPr="00BE7966">
              <w:t>community without the expectation of having to purchase anything. These are Council owned and managed.</w:t>
            </w:r>
          </w:p>
        </w:tc>
      </w:tr>
      <w:tr w:rsidR="00A15797" w:rsidRPr="007D3633" w14:paraId="7C60E9E9" w14:textId="77777777" w:rsidTr="00CD4B02">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bottom w:val="single" w:sz="4" w:space="0" w:color="7F7F7F" w:themeColor="text1" w:themeTint="80"/>
            </w:tcBorders>
          </w:tcPr>
          <w:p w14:paraId="0D2183D9" w14:textId="01671BE2" w:rsidR="00A15797" w:rsidRPr="00592D7A" w:rsidRDefault="00A15797" w:rsidP="00A15797">
            <w:r w:rsidRPr="00592D7A">
              <w:t>On-street parking</w:t>
            </w:r>
          </w:p>
        </w:tc>
        <w:tc>
          <w:tcPr>
            <w:tcW w:w="7086" w:type="dxa"/>
            <w:tcBorders>
              <w:top w:val="single" w:sz="4" w:space="0" w:color="7F7F7F" w:themeColor="text1" w:themeTint="80"/>
              <w:bottom w:val="single" w:sz="4" w:space="0" w:color="7F7F7F" w:themeColor="text1" w:themeTint="80"/>
            </w:tcBorders>
          </w:tcPr>
          <w:p w14:paraId="59CBD96C" w14:textId="4168AB98" w:rsidR="00A15797" w:rsidRPr="00592D7A" w:rsidRDefault="00A15797" w:rsidP="00A15797">
            <w:pPr>
              <w:cnfStyle w:val="000000000000" w:firstRow="0" w:lastRow="0" w:firstColumn="0" w:lastColumn="0" w:oddVBand="0" w:evenVBand="0" w:oddHBand="0" w:evenHBand="0" w:firstRowFirstColumn="0" w:firstRowLastColumn="0" w:lastRowFirstColumn="0" w:lastRowLastColumn="0"/>
            </w:pPr>
            <w:r>
              <w:t>Designated parking spaces located on public roads that may be occupied by a vehicle for a specified period of time.</w:t>
            </w:r>
          </w:p>
        </w:tc>
      </w:tr>
      <w:tr w:rsidR="00A15797" w:rsidRPr="007D3633" w14:paraId="6852EA02"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CFA7C24" w14:textId="798CF783" w:rsidR="00A15797" w:rsidRPr="00592D7A" w:rsidRDefault="00A15797" w:rsidP="00A15797">
            <w:r>
              <w:rPr>
                <w:color w:val="292929"/>
              </w:rPr>
              <w:t>Parklet Panel</w:t>
            </w:r>
          </w:p>
        </w:tc>
        <w:tc>
          <w:tcPr>
            <w:tcW w:w="7086" w:type="dxa"/>
          </w:tcPr>
          <w:p w14:paraId="20794B85" w14:textId="72CCAE80" w:rsidR="00A15797" w:rsidRPr="007D3633" w:rsidRDefault="00A15797" w:rsidP="00A15797">
            <w:pPr>
              <w:cnfStyle w:val="000000100000" w:firstRow="0" w:lastRow="0" w:firstColumn="0" w:lastColumn="0" w:oddVBand="0" w:evenVBand="0" w:oddHBand="1" w:evenHBand="0" w:firstRowFirstColumn="0" w:firstRowLastColumn="0" w:lastRowFirstColumn="0" w:lastRowLastColumn="0"/>
              <w:rPr>
                <w:highlight w:val="yellow"/>
              </w:rPr>
            </w:pPr>
            <w:r>
              <w:t>A decision-making body within Council</w:t>
            </w:r>
            <w:r w:rsidR="000375E6">
              <w:t xml:space="preserve"> consisting</w:t>
            </w:r>
            <w:r>
              <w:t xml:space="preserve"> of subject matter experts</w:t>
            </w:r>
            <w:r w:rsidR="000375E6">
              <w:t xml:space="preserve"> that make decisions on Business Parklet permits</w:t>
            </w:r>
            <w:r w:rsidR="00EB49CE">
              <w:t xml:space="preserve"> in line with Council policy, guidelines and procedures.</w:t>
            </w:r>
          </w:p>
        </w:tc>
      </w:tr>
      <w:tr w:rsidR="00A15797" w:rsidRPr="007D3633" w14:paraId="7BDF055A" w14:textId="77777777" w:rsidTr="00CD4B02">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bottom w:val="single" w:sz="4" w:space="0" w:color="7F7F7F" w:themeColor="text1" w:themeTint="80"/>
            </w:tcBorders>
          </w:tcPr>
          <w:p w14:paraId="774B3FC4" w14:textId="2157F042" w:rsidR="00A15797" w:rsidRPr="00592D7A" w:rsidRDefault="00A15797" w:rsidP="00A15797">
            <w:r w:rsidRPr="00592D7A">
              <w:t>Permit</w:t>
            </w:r>
          </w:p>
        </w:tc>
        <w:tc>
          <w:tcPr>
            <w:tcW w:w="7086" w:type="dxa"/>
            <w:tcBorders>
              <w:top w:val="single" w:sz="4" w:space="0" w:color="7F7F7F" w:themeColor="text1" w:themeTint="80"/>
              <w:bottom w:val="single" w:sz="4" w:space="0" w:color="7F7F7F" w:themeColor="text1" w:themeTint="80"/>
            </w:tcBorders>
          </w:tcPr>
          <w:p w14:paraId="1CDA403C" w14:textId="7BEF05A6" w:rsidR="00A15797" w:rsidRDefault="00A15797" w:rsidP="00A15797">
            <w:pPr>
              <w:cnfStyle w:val="000000000000" w:firstRow="0" w:lastRow="0" w:firstColumn="0" w:lastColumn="0" w:oddVBand="0" w:evenVBand="0" w:oddHBand="0" w:evenHBand="0" w:firstRowFirstColumn="0" w:firstRowLastColumn="0" w:lastRowFirstColumn="0" w:lastRowLastColumn="0"/>
            </w:pPr>
            <w:r>
              <w:t xml:space="preserve">Refers to an approval issued under </w:t>
            </w:r>
            <w:r w:rsidRPr="00464883">
              <w:rPr>
                <w:i/>
                <w:iCs/>
              </w:rPr>
              <w:t>City of Port Phillip Local Law No. 1 (Community Amenity) 2013</w:t>
            </w:r>
            <w:r>
              <w:t xml:space="preserve"> (amended November 2017) that authorises a use or activity.</w:t>
            </w:r>
          </w:p>
        </w:tc>
      </w:tr>
      <w:tr w:rsidR="00A15797" w:rsidRPr="007D3633" w14:paraId="06A2580E" w14:textId="77777777" w:rsidTr="00CD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5DD3971" w14:textId="14AA3A91" w:rsidR="00A15797" w:rsidRPr="00592D7A" w:rsidRDefault="00A15797" w:rsidP="00A15797">
            <w:r w:rsidRPr="00592D7A">
              <w:t>Permit holder</w:t>
            </w:r>
          </w:p>
        </w:tc>
        <w:tc>
          <w:tcPr>
            <w:tcW w:w="7086" w:type="dxa"/>
          </w:tcPr>
          <w:p w14:paraId="02F185B0" w14:textId="40C3B9EF" w:rsidR="00A15797" w:rsidRDefault="00A15797" w:rsidP="00A15797">
            <w:pPr>
              <w:cnfStyle w:val="000000100000" w:firstRow="0" w:lastRow="0" w:firstColumn="0" w:lastColumn="0" w:oddVBand="0" w:evenVBand="0" w:oddHBand="1" w:evenHBand="0" w:firstRowFirstColumn="0" w:firstRowLastColumn="0" w:lastRowFirstColumn="0" w:lastRowLastColumn="0"/>
            </w:pPr>
            <w:r>
              <w:t>Refers to the person or business who has been issued a Permit.</w:t>
            </w:r>
          </w:p>
        </w:tc>
      </w:tr>
      <w:bookmarkEnd w:id="27"/>
    </w:tbl>
    <w:p w14:paraId="12F3D19F" w14:textId="77777777" w:rsidR="003D58B4" w:rsidRDefault="003D58B4" w:rsidP="003D58B4">
      <w:pPr>
        <w:pStyle w:val="ListParagraph"/>
        <w:ind w:left="993"/>
      </w:pPr>
    </w:p>
    <w:p w14:paraId="37B07C59" w14:textId="77777777" w:rsidR="003D58B4" w:rsidRDefault="003D58B4">
      <w:pPr>
        <w:tabs>
          <w:tab w:val="clear" w:pos="-3060"/>
          <w:tab w:val="clear" w:pos="-2340"/>
          <w:tab w:val="clear" w:pos="6300"/>
        </w:tabs>
        <w:suppressAutoHyphens w:val="0"/>
        <w:spacing w:after="160" w:line="259" w:lineRule="auto"/>
        <w:rPr>
          <w:b/>
          <w:bCs/>
          <w:color w:val="193C68"/>
          <w:kern w:val="32"/>
          <w:sz w:val="44"/>
          <w:szCs w:val="44"/>
        </w:rPr>
      </w:pPr>
      <w:r>
        <w:br w:type="page"/>
      </w:r>
    </w:p>
    <w:p w14:paraId="75FB4759" w14:textId="2EBD8553" w:rsidR="00134EE6" w:rsidRDefault="00A650F9" w:rsidP="00F46952">
      <w:pPr>
        <w:pStyle w:val="Heading2"/>
      </w:pPr>
      <w:bookmarkStart w:id="28" w:name="_Toc76482742"/>
      <w:r>
        <w:lastRenderedPageBreak/>
        <w:t>Purpose</w:t>
      </w:r>
      <w:bookmarkEnd w:id="28"/>
    </w:p>
    <w:p w14:paraId="657D71FD" w14:textId="27E2A755" w:rsidR="00134EE6" w:rsidRPr="00592D96" w:rsidRDefault="00134EE6" w:rsidP="002F10A3">
      <w:pPr>
        <w:pStyle w:val="ListParagraph"/>
        <w:numPr>
          <w:ilvl w:val="1"/>
          <w:numId w:val="10"/>
        </w:numPr>
        <w:ind w:left="993" w:hanging="993"/>
      </w:pPr>
      <w:r>
        <w:t xml:space="preserve">To </w:t>
      </w:r>
      <w:r w:rsidR="00222D82">
        <w:t xml:space="preserve">set out how </w:t>
      </w:r>
      <w:r>
        <w:t xml:space="preserve">the City of Port Phillip </w:t>
      </w:r>
      <w:r w:rsidR="00222D82">
        <w:t>will</w:t>
      </w:r>
      <w:r>
        <w:t xml:space="preserve"> manage the provision </w:t>
      </w:r>
      <w:r w:rsidR="00A650F9">
        <w:t>of Business Parklets across the municipality</w:t>
      </w:r>
      <w:r w:rsidR="002031CB">
        <w:t xml:space="preserve"> under Local Law No. 1</w:t>
      </w:r>
      <w:r w:rsidR="00A650F9">
        <w:t>.</w:t>
      </w:r>
    </w:p>
    <w:p w14:paraId="067735B1" w14:textId="5840632F" w:rsidR="4E566F0B" w:rsidRPr="00AE59DA" w:rsidRDefault="00A650F9" w:rsidP="00F46952">
      <w:pPr>
        <w:pStyle w:val="Heading2"/>
      </w:pPr>
      <w:bookmarkStart w:id="29" w:name="_Toc76482743"/>
      <w:r>
        <w:t>S</w:t>
      </w:r>
      <w:r w:rsidR="4B33FC0C">
        <w:t>cope</w:t>
      </w:r>
      <w:bookmarkEnd w:id="29"/>
    </w:p>
    <w:p w14:paraId="175C20DF" w14:textId="1768AB04" w:rsidR="00A650F9" w:rsidRDefault="00A650F9" w:rsidP="002F10A3">
      <w:pPr>
        <w:pStyle w:val="ListParagraph"/>
        <w:numPr>
          <w:ilvl w:val="1"/>
          <w:numId w:val="10"/>
        </w:numPr>
        <w:ind w:left="993" w:hanging="993"/>
      </w:pPr>
      <w:r>
        <w:t xml:space="preserve">This policy applies to all outdoor Business Parklets on Council managed car parking spaces within the municipality. </w:t>
      </w:r>
    </w:p>
    <w:p w14:paraId="5CF5B8F1" w14:textId="27AAAC92" w:rsidR="00A650F9" w:rsidRDefault="00A650F9" w:rsidP="002F10A3">
      <w:pPr>
        <w:pStyle w:val="ListParagraph"/>
        <w:numPr>
          <w:ilvl w:val="1"/>
          <w:numId w:val="10"/>
        </w:numPr>
        <w:ind w:left="993" w:hanging="993"/>
      </w:pPr>
      <w:r>
        <w:t>This policy does not apply to the following:</w:t>
      </w:r>
    </w:p>
    <w:p w14:paraId="59AB30E2" w14:textId="5452ECD7" w:rsidR="00A650F9" w:rsidRDefault="00A650F9" w:rsidP="003F4B8C">
      <w:pPr>
        <w:pStyle w:val="ListParagraph"/>
        <w:numPr>
          <w:ilvl w:val="0"/>
          <w:numId w:val="6"/>
        </w:numPr>
        <w:ind w:left="1276" w:hanging="283"/>
      </w:pPr>
      <w:r>
        <w:t>Community Parklets</w:t>
      </w:r>
    </w:p>
    <w:p w14:paraId="0C54C675" w14:textId="0120A5B9" w:rsidR="00A650F9" w:rsidRDefault="00A650F9" w:rsidP="003F4B8C">
      <w:pPr>
        <w:pStyle w:val="ListParagraph"/>
        <w:numPr>
          <w:ilvl w:val="0"/>
          <w:numId w:val="6"/>
        </w:numPr>
        <w:ind w:left="1276" w:hanging="283"/>
      </w:pPr>
      <w:r>
        <w:t>Events</w:t>
      </w:r>
    </w:p>
    <w:p w14:paraId="5C825537" w14:textId="33486F26" w:rsidR="00A650F9" w:rsidRDefault="00A650F9" w:rsidP="003F4B8C">
      <w:pPr>
        <w:pStyle w:val="ListParagraph"/>
        <w:numPr>
          <w:ilvl w:val="0"/>
          <w:numId w:val="6"/>
        </w:numPr>
        <w:ind w:left="1276" w:hanging="283"/>
      </w:pPr>
      <w:r>
        <w:t xml:space="preserve">Footpath </w:t>
      </w:r>
      <w:r w:rsidR="000375E6">
        <w:t>t</w:t>
      </w:r>
      <w:r>
        <w:t>rading</w:t>
      </w:r>
    </w:p>
    <w:p w14:paraId="1DBAED49" w14:textId="4ACE4574" w:rsidR="00A650F9" w:rsidRDefault="00A650F9" w:rsidP="003F4B8C">
      <w:pPr>
        <w:pStyle w:val="ListParagraph"/>
        <w:numPr>
          <w:ilvl w:val="0"/>
          <w:numId w:val="6"/>
        </w:numPr>
        <w:ind w:left="1276" w:hanging="283"/>
      </w:pPr>
      <w:r>
        <w:t>Itinerant traders</w:t>
      </w:r>
    </w:p>
    <w:p w14:paraId="664B45EF" w14:textId="23A3A5F4" w:rsidR="00A650F9" w:rsidRDefault="00A650F9" w:rsidP="003F4B8C">
      <w:pPr>
        <w:pStyle w:val="ListParagraph"/>
        <w:numPr>
          <w:ilvl w:val="0"/>
          <w:numId w:val="6"/>
        </w:numPr>
        <w:ind w:left="1276" w:hanging="283"/>
      </w:pPr>
      <w:r>
        <w:t>Street parties</w:t>
      </w:r>
    </w:p>
    <w:p w14:paraId="5822563C" w14:textId="3C84DD96" w:rsidR="00A650F9" w:rsidRDefault="00A650F9" w:rsidP="003F4B8C">
      <w:pPr>
        <w:pStyle w:val="ListParagraph"/>
        <w:numPr>
          <w:ilvl w:val="0"/>
          <w:numId w:val="6"/>
        </w:numPr>
        <w:ind w:left="1276" w:hanging="283"/>
      </w:pPr>
      <w:r>
        <w:t xml:space="preserve">Trading on or in the </w:t>
      </w:r>
      <w:r w:rsidR="000375E6">
        <w:t>f</w:t>
      </w:r>
      <w:r>
        <w:t>oreshore or reserves</w:t>
      </w:r>
    </w:p>
    <w:p w14:paraId="3AE89FB7" w14:textId="4CD49F77" w:rsidR="00A650F9" w:rsidRDefault="00A650F9" w:rsidP="003F4B8C">
      <w:pPr>
        <w:pStyle w:val="ListParagraph"/>
        <w:numPr>
          <w:ilvl w:val="0"/>
          <w:numId w:val="6"/>
        </w:numPr>
        <w:ind w:left="1276" w:hanging="283"/>
      </w:pPr>
      <w:r>
        <w:t xml:space="preserve">Road </w:t>
      </w:r>
      <w:r w:rsidR="009A3F46">
        <w:t xml:space="preserve">and/or laneway </w:t>
      </w:r>
      <w:r>
        <w:t>closures</w:t>
      </w:r>
    </w:p>
    <w:p w14:paraId="542FCFD6" w14:textId="38FC77EB" w:rsidR="00811E34" w:rsidRDefault="00811E34" w:rsidP="002F10A3">
      <w:pPr>
        <w:pStyle w:val="ListParagraph"/>
        <w:numPr>
          <w:ilvl w:val="1"/>
          <w:numId w:val="10"/>
        </w:numPr>
        <w:ind w:left="993" w:hanging="993"/>
      </w:pPr>
      <w:r>
        <w:t xml:space="preserve">This document should be read in conjunction with Business Parklet </w:t>
      </w:r>
      <w:r w:rsidR="00AA4071">
        <w:t>Guideline</w:t>
      </w:r>
      <w:r w:rsidR="001E1F48">
        <w:t>s</w:t>
      </w:r>
      <w:r>
        <w:t>.</w:t>
      </w:r>
    </w:p>
    <w:p w14:paraId="11BA2362" w14:textId="200EBD4C" w:rsidR="00F25190" w:rsidRDefault="00F25190" w:rsidP="00F25190">
      <w:pPr>
        <w:pStyle w:val="Caption"/>
      </w:pPr>
      <w:bookmarkStart w:id="30" w:name="_Toc75173675"/>
      <w:r>
        <w:t xml:space="preserve">Figure </w:t>
      </w:r>
      <w:r w:rsidR="00CF09F7">
        <w:fldChar w:fldCharType="begin"/>
      </w:r>
      <w:r w:rsidR="00CF09F7">
        <w:instrText xml:space="preserve"> SEQ Table \* ARABIC </w:instrText>
      </w:r>
      <w:r w:rsidR="00CF09F7">
        <w:fldChar w:fldCharType="separate"/>
      </w:r>
      <w:r>
        <w:rPr>
          <w:noProof/>
        </w:rPr>
        <w:t>2</w:t>
      </w:r>
      <w:r w:rsidR="00CF09F7">
        <w:rPr>
          <w:noProof/>
        </w:rPr>
        <w:fldChar w:fldCharType="end"/>
      </w:r>
      <w:r>
        <w:t xml:space="preserve"> Related documents</w:t>
      </w:r>
      <w:bookmarkEnd w:id="30"/>
    </w:p>
    <w:p w14:paraId="0F0C40EA" w14:textId="02A005C8" w:rsidR="00AE59DA" w:rsidRDefault="00811E34" w:rsidP="00811E34">
      <w:r>
        <w:rPr>
          <w:noProof/>
        </w:rPr>
        <w:drawing>
          <wp:inline distT="0" distB="0" distL="0" distR="0" wp14:anchorId="03BF9648" wp14:editId="44EEF47A">
            <wp:extent cx="5835162" cy="2468880"/>
            <wp:effectExtent l="25400" t="25400" r="6985" b="7620"/>
            <wp:docPr id="11" name="Diagram 11" descr="Policy - A high-level commitment about Council's role and position on a particular matter.&#10;&#10;Guideline - A community guide on the expectations Councils places on applications who wish to have a Business Parkle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00A7E08" w14:textId="77777777" w:rsidR="00AE59DA" w:rsidRDefault="00AE59DA">
      <w:pPr>
        <w:tabs>
          <w:tab w:val="clear" w:pos="-3060"/>
          <w:tab w:val="clear" w:pos="-2340"/>
          <w:tab w:val="clear" w:pos="6300"/>
        </w:tabs>
        <w:suppressAutoHyphens w:val="0"/>
        <w:spacing w:after="160" w:line="259" w:lineRule="auto"/>
      </w:pPr>
      <w:r>
        <w:br w:type="page"/>
      </w:r>
    </w:p>
    <w:p w14:paraId="5D78A0F5" w14:textId="43038497" w:rsidR="00A650F9" w:rsidRDefault="00A650F9" w:rsidP="00F46952">
      <w:pPr>
        <w:pStyle w:val="Heading2"/>
      </w:pPr>
      <w:bookmarkStart w:id="31" w:name="_Toc76482744"/>
      <w:r>
        <w:lastRenderedPageBreak/>
        <w:t>Relevant Council Policies</w:t>
      </w:r>
      <w:bookmarkEnd w:id="31"/>
    </w:p>
    <w:p w14:paraId="67F176DC" w14:textId="08080081" w:rsidR="00A650F9" w:rsidRDefault="00A650F9" w:rsidP="002F10A3">
      <w:pPr>
        <w:pStyle w:val="ListParagraph"/>
        <w:numPr>
          <w:ilvl w:val="1"/>
          <w:numId w:val="10"/>
        </w:numPr>
        <w:ind w:left="993" w:hanging="993"/>
      </w:pPr>
      <w:r>
        <w:t>The following City of Port Phillip documents are relevant to this policy</w:t>
      </w:r>
      <w:r w:rsidR="00235807">
        <w:t>:</w:t>
      </w:r>
    </w:p>
    <w:p w14:paraId="783483C7" w14:textId="77777777" w:rsidR="00A650F9" w:rsidRDefault="00A650F9" w:rsidP="003F4B8C">
      <w:pPr>
        <w:pStyle w:val="ListParagraph"/>
        <w:numPr>
          <w:ilvl w:val="0"/>
          <w:numId w:val="6"/>
        </w:numPr>
        <w:ind w:left="1276" w:hanging="283"/>
      </w:pPr>
      <w:r>
        <w:t>Local Law 1</w:t>
      </w:r>
    </w:p>
    <w:p w14:paraId="457A1997" w14:textId="22C79D59" w:rsidR="00A650F9" w:rsidRDefault="00A650F9" w:rsidP="003F4B8C">
      <w:pPr>
        <w:pStyle w:val="ListParagraph"/>
        <w:numPr>
          <w:ilvl w:val="0"/>
          <w:numId w:val="6"/>
        </w:numPr>
        <w:ind w:left="1276" w:hanging="283"/>
      </w:pPr>
      <w:r>
        <w:t>Footpath Trading Guidelines</w:t>
      </w:r>
    </w:p>
    <w:p w14:paraId="40DE4F63" w14:textId="77777777" w:rsidR="00A650F9" w:rsidRPr="00AD0421" w:rsidRDefault="00A650F9" w:rsidP="003F4B8C">
      <w:pPr>
        <w:pStyle w:val="ListParagraph"/>
        <w:numPr>
          <w:ilvl w:val="0"/>
          <w:numId w:val="6"/>
        </w:numPr>
        <w:ind w:left="1276" w:hanging="283"/>
      </w:pPr>
      <w:r w:rsidRPr="00AD0421">
        <w:t>Activating Laneway Strategy</w:t>
      </w:r>
    </w:p>
    <w:p w14:paraId="37420518" w14:textId="163306EB" w:rsidR="00A650F9" w:rsidRDefault="00A650F9" w:rsidP="003F4B8C">
      <w:pPr>
        <w:pStyle w:val="ListParagraph"/>
        <w:numPr>
          <w:ilvl w:val="0"/>
          <w:numId w:val="6"/>
        </w:numPr>
        <w:ind w:left="1276" w:hanging="283"/>
      </w:pPr>
      <w:r>
        <w:t>Draft Public Space Strategy</w:t>
      </w:r>
    </w:p>
    <w:p w14:paraId="69300CB1" w14:textId="11B065E7" w:rsidR="00A650F9" w:rsidRPr="00AD0421" w:rsidRDefault="00A650F9" w:rsidP="003F4B8C">
      <w:pPr>
        <w:pStyle w:val="ListParagraph"/>
        <w:numPr>
          <w:ilvl w:val="0"/>
          <w:numId w:val="6"/>
        </w:numPr>
        <w:ind w:left="1276" w:hanging="283"/>
      </w:pPr>
      <w:r w:rsidRPr="00AD0421">
        <w:t>Parking Management Policy</w:t>
      </w:r>
    </w:p>
    <w:p w14:paraId="3B2C9D38" w14:textId="6B106CD7" w:rsidR="00AE59DA" w:rsidRPr="003D58B4" w:rsidRDefault="00A650F9" w:rsidP="003F4B8C">
      <w:pPr>
        <w:pStyle w:val="ListParagraph"/>
        <w:numPr>
          <w:ilvl w:val="0"/>
          <w:numId w:val="6"/>
        </w:numPr>
        <w:ind w:left="1276" w:hanging="283"/>
      </w:pPr>
      <w:r w:rsidRPr="00AD0421">
        <w:t>Integrated Transport Strategy</w:t>
      </w:r>
      <w:bookmarkStart w:id="32" w:name="_Hlk30700511"/>
    </w:p>
    <w:p w14:paraId="66443B0C" w14:textId="2F431295" w:rsidR="00A650F9" w:rsidRPr="00097BF0" w:rsidRDefault="00811E34" w:rsidP="00F46952">
      <w:pPr>
        <w:pStyle w:val="Heading2"/>
      </w:pPr>
      <w:bookmarkStart w:id="33" w:name="_Toc76482745"/>
      <w:r>
        <w:t>Background</w:t>
      </w:r>
      <w:bookmarkEnd w:id="33"/>
    </w:p>
    <w:p w14:paraId="2406F1C1" w14:textId="514A59CF" w:rsidR="00EB49CE" w:rsidRDefault="00EB49CE" w:rsidP="000375E6">
      <w:pPr>
        <w:pStyle w:val="ListParagraph"/>
        <w:numPr>
          <w:ilvl w:val="1"/>
          <w:numId w:val="10"/>
        </w:numPr>
        <w:ind w:left="993" w:hanging="993"/>
      </w:pPr>
      <w:r>
        <w:t xml:space="preserve">Parklets are a well-established form of activation of public spaces in Australia and world-wide. </w:t>
      </w:r>
    </w:p>
    <w:p w14:paraId="032BC252" w14:textId="5F2C50F4" w:rsidR="00235807" w:rsidRDefault="00235807" w:rsidP="000375E6">
      <w:pPr>
        <w:pStyle w:val="ListParagraph"/>
        <w:numPr>
          <w:ilvl w:val="1"/>
          <w:numId w:val="10"/>
        </w:numPr>
        <w:ind w:left="993" w:hanging="993"/>
      </w:pPr>
      <w:r w:rsidRPr="00D47412">
        <w:t xml:space="preserve">In </w:t>
      </w:r>
      <w:r w:rsidR="00351AD2">
        <w:t>September 2020,</w:t>
      </w:r>
      <w:r>
        <w:t xml:space="preserve"> </w:t>
      </w:r>
      <w:r w:rsidR="00EB49CE">
        <w:t xml:space="preserve">for the first time </w:t>
      </w:r>
      <w:r w:rsidR="000375E6">
        <w:t xml:space="preserve">Council </w:t>
      </w:r>
      <w:r>
        <w:t xml:space="preserve">began </w:t>
      </w:r>
      <w:r w:rsidR="000375E6">
        <w:t xml:space="preserve">allowing businesses to </w:t>
      </w:r>
      <w:r w:rsidR="00EB49CE">
        <w:t xml:space="preserve">trial the </w:t>
      </w:r>
      <w:r w:rsidR="000375E6">
        <w:t>expan</w:t>
      </w:r>
      <w:r w:rsidR="00EB49CE">
        <w:t>sion of</w:t>
      </w:r>
      <w:r w:rsidR="000375E6">
        <w:t xml:space="preserve"> their outdoor dining </w:t>
      </w:r>
      <w:r w:rsidR="00222D82">
        <w:t xml:space="preserve">footprint </w:t>
      </w:r>
      <w:r w:rsidR="000375E6">
        <w:t xml:space="preserve">via a range of outdoor activations. </w:t>
      </w:r>
      <w:r>
        <w:t xml:space="preserve">This was in response to the adverse impacts COVID-19 was having on local businesses and the increased pressure being placed on public outdoor spaces. </w:t>
      </w:r>
    </w:p>
    <w:p w14:paraId="7D4F9A53" w14:textId="040D88EE" w:rsidR="00222D82" w:rsidRPr="00AD0421" w:rsidRDefault="00EB49CE" w:rsidP="009863A1">
      <w:pPr>
        <w:pStyle w:val="ListParagraph"/>
        <w:numPr>
          <w:ilvl w:val="1"/>
          <w:numId w:val="10"/>
        </w:numPr>
        <w:ind w:left="993" w:hanging="993"/>
      </w:pPr>
      <w:r>
        <w:t xml:space="preserve">This policy </w:t>
      </w:r>
      <w:r w:rsidR="002109EE">
        <w:t>takes</w:t>
      </w:r>
      <w:r>
        <w:t xml:space="preserve"> on board what was learnt through the trial</w:t>
      </w:r>
      <w:r w:rsidR="002109EE">
        <w:t xml:space="preserve"> to formalise parklets as part of our municipality given the positive impact they have on the vibrancy of our local activity centres and businesses more broadly.  It ensures that</w:t>
      </w:r>
      <w:r w:rsidR="00DB0BFF">
        <w:t xml:space="preserve"> parklets are implemented in a balanced way and that businesses make an appropriate contribution for the use of public space.</w:t>
      </w:r>
    </w:p>
    <w:p w14:paraId="0B0968EE" w14:textId="62DD371E" w:rsidR="00811E34" w:rsidRPr="00134EE6" w:rsidRDefault="00B00DC3" w:rsidP="00F46952">
      <w:pPr>
        <w:pStyle w:val="Heading2"/>
      </w:pPr>
      <w:bookmarkStart w:id="34" w:name="_Toc76482746"/>
      <w:r>
        <w:t xml:space="preserve">Policy </w:t>
      </w:r>
      <w:r w:rsidR="005D6D54">
        <w:t>o</w:t>
      </w:r>
      <w:r>
        <w:t>bjectives</w:t>
      </w:r>
      <w:bookmarkEnd w:id="34"/>
    </w:p>
    <w:p w14:paraId="030B16BB" w14:textId="40337E24" w:rsidR="00811E34" w:rsidRPr="00AD0421" w:rsidRDefault="00BF2024" w:rsidP="002F10A3">
      <w:pPr>
        <w:pStyle w:val="ListParagraph"/>
        <w:numPr>
          <w:ilvl w:val="1"/>
          <w:numId w:val="10"/>
        </w:numPr>
        <w:ind w:left="993" w:hanging="993"/>
      </w:pPr>
      <w:r>
        <w:t>T</w:t>
      </w:r>
      <w:r w:rsidR="00811E34">
        <w:t>his policy will:</w:t>
      </w:r>
    </w:p>
    <w:p w14:paraId="39ED26B5" w14:textId="514A71FC" w:rsidR="001D07F4" w:rsidRPr="00592D96" w:rsidRDefault="001D07F4" w:rsidP="003F4B8C">
      <w:pPr>
        <w:pStyle w:val="ListParagraph"/>
        <w:numPr>
          <w:ilvl w:val="0"/>
          <w:numId w:val="6"/>
        </w:numPr>
        <w:ind w:left="1276" w:hanging="283"/>
      </w:pPr>
      <w:r w:rsidRPr="00592D96">
        <w:t xml:space="preserve">Encourage activation and vibrancy in our </w:t>
      </w:r>
      <w:r w:rsidR="009A3F46">
        <w:t>neighbourhoods and</w:t>
      </w:r>
      <w:r w:rsidRPr="00592D96">
        <w:t xml:space="preserve"> activity centres, which makes them more enjoyable and safer for our community</w:t>
      </w:r>
      <w:r>
        <w:t>.</w:t>
      </w:r>
    </w:p>
    <w:p w14:paraId="4FB0A960" w14:textId="77777777" w:rsidR="00E71928" w:rsidRPr="00E71928" w:rsidRDefault="00E71928" w:rsidP="003F4B8C">
      <w:pPr>
        <w:pStyle w:val="ListParagraph"/>
        <w:numPr>
          <w:ilvl w:val="0"/>
          <w:numId w:val="6"/>
        </w:numPr>
        <w:ind w:left="1276" w:hanging="283"/>
      </w:pPr>
      <w:r w:rsidRPr="00D47412">
        <w:t>Encourage a sense of community through the creation of safe gathering spaces.</w:t>
      </w:r>
    </w:p>
    <w:p w14:paraId="59F2B802" w14:textId="0AE36FD4" w:rsidR="001D07F4" w:rsidRPr="00592D96" w:rsidRDefault="001D07F4" w:rsidP="003F4B8C">
      <w:pPr>
        <w:pStyle w:val="ListParagraph"/>
        <w:numPr>
          <w:ilvl w:val="0"/>
          <w:numId w:val="6"/>
        </w:numPr>
        <w:ind w:left="1276" w:hanging="283"/>
      </w:pPr>
      <w:r w:rsidRPr="00592D96">
        <w:t xml:space="preserve">Support our local businesses and economy to be more resilient to future economic </w:t>
      </w:r>
      <w:r>
        <w:t>challenges and</w:t>
      </w:r>
      <w:r w:rsidRPr="00592D96">
        <w:t xml:space="preserve"> changes to operating regulations (made by other levels of Government)</w:t>
      </w:r>
      <w:r>
        <w:t>.</w:t>
      </w:r>
    </w:p>
    <w:p w14:paraId="4F89FECA" w14:textId="77777777" w:rsidR="001D07F4" w:rsidRPr="00592D96" w:rsidRDefault="001D07F4" w:rsidP="003F4B8C">
      <w:pPr>
        <w:pStyle w:val="ListParagraph"/>
        <w:numPr>
          <w:ilvl w:val="0"/>
          <w:numId w:val="6"/>
        </w:numPr>
        <w:ind w:left="1276" w:hanging="283"/>
      </w:pPr>
      <w:r w:rsidRPr="00592D96">
        <w:t>Balance the activation of public space with amenity requirements of surrounding businesses and the community</w:t>
      </w:r>
      <w:r>
        <w:t>.</w:t>
      </w:r>
    </w:p>
    <w:p w14:paraId="7C0071F5" w14:textId="77777777" w:rsidR="001D07F4" w:rsidRPr="00592D96" w:rsidRDefault="001D07F4" w:rsidP="003F4B8C">
      <w:pPr>
        <w:pStyle w:val="ListParagraph"/>
        <w:numPr>
          <w:ilvl w:val="0"/>
          <w:numId w:val="6"/>
        </w:numPr>
        <w:ind w:left="1276" w:hanging="283"/>
      </w:pPr>
      <w:r w:rsidRPr="00592D96">
        <w:t>Ensure activation of public space adds to the character, heritage and overall design of our city and meets accessibility, public safety and sustainability requirements</w:t>
      </w:r>
      <w:r>
        <w:t>.</w:t>
      </w:r>
    </w:p>
    <w:p w14:paraId="3820B765" w14:textId="77777777" w:rsidR="001D07F4" w:rsidRPr="00592D96" w:rsidRDefault="001D07F4" w:rsidP="003F4B8C">
      <w:pPr>
        <w:pStyle w:val="ListParagraph"/>
        <w:numPr>
          <w:ilvl w:val="0"/>
          <w:numId w:val="6"/>
        </w:numPr>
        <w:ind w:left="1276" w:hanging="283"/>
      </w:pPr>
      <w:r w:rsidRPr="00592D96">
        <w:t xml:space="preserve">Provide additional public space for </w:t>
      </w:r>
      <w:r>
        <w:t>people</w:t>
      </w:r>
      <w:r w:rsidRPr="00592D96">
        <w:t xml:space="preserve"> to walk, dwell and enjoy our city</w:t>
      </w:r>
      <w:r>
        <w:t>.</w:t>
      </w:r>
    </w:p>
    <w:p w14:paraId="5A286D0A" w14:textId="77777777" w:rsidR="001D07F4" w:rsidRPr="00592D96" w:rsidRDefault="001D07F4" w:rsidP="003F4B8C">
      <w:pPr>
        <w:pStyle w:val="ListParagraph"/>
        <w:numPr>
          <w:ilvl w:val="0"/>
          <w:numId w:val="6"/>
        </w:numPr>
        <w:ind w:left="1276" w:hanging="283"/>
      </w:pPr>
      <w:r w:rsidRPr="00592D96">
        <w:t>Ensure businesses that benefit from use of public space make a fair contribution for this use through appropriate fees and charges</w:t>
      </w:r>
      <w:r>
        <w:t>.</w:t>
      </w:r>
    </w:p>
    <w:p w14:paraId="5BEC002F" w14:textId="5E5B2843" w:rsidR="001D07F4" w:rsidRPr="00592D96" w:rsidRDefault="001D07F4" w:rsidP="003F4B8C">
      <w:pPr>
        <w:pStyle w:val="ListParagraph"/>
        <w:numPr>
          <w:ilvl w:val="0"/>
          <w:numId w:val="6"/>
        </w:numPr>
        <w:ind w:left="1276" w:hanging="283"/>
      </w:pPr>
      <w:r w:rsidRPr="00592D96">
        <w:t xml:space="preserve">Provide certainty to businesses, community, Councillors and </w:t>
      </w:r>
      <w:r w:rsidR="00375A1E">
        <w:t>officers</w:t>
      </w:r>
      <w:r w:rsidRPr="00592D96">
        <w:t xml:space="preserve"> on the way requests to use public space in new ways will be </w:t>
      </w:r>
      <w:r>
        <w:t>managed</w:t>
      </w:r>
      <w:r w:rsidRPr="00592D96">
        <w:t xml:space="preserve"> (and any fees, charges </w:t>
      </w:r>
      <w:r w:rsidRPr="00592D96">
        <w:lastRenderedPageBreak/>
        <w:t>and engagement required) to ensure applications can be considered efficiently, effectively and with speed</w:t>
      </w:r>
      <w:r>
        <w:t>.</w:t>
      </w:r>
    </w:p>
    <w:p w14:paraId="07CFE5F7" w14:textId="77777777" w:rsidR="001D07F4" w:rsidRPr="00592D96" w:rsidRDefault="001D07F4" w:rsidP="003F4B8C">
      <w:pPr>
        <w:pStyle w:val="ListParagraph"/>
        <w:numPr>
          <w:ilvl w:val="0"/>
          <w:numId w:val="6"/>
        </w:numPr>
        <w:ind w:left="1276" w:hanging="283"/>
      </w:pPr>
      <w:r w:rsidRPr="00592D96">
        <w:t xml:space="preserve">Ensure appropriate oversight and compliance measures are </w:t>
      </w:r>
      <w:r>
        <w:t>established</w:t>
      </w:r>
      <w:r w:rsidRPr="00592D96">
        <w:t xml:space="preserve"> to provide our community and Councillors with confidence that legislative and road safety requirements are being achieved and the policy objectives described above are being met</w:t>
      </w:r>
      <w:r>
        <w:t>.</w:t>
      </w:r>
    </w:p>
    <w:p w14:paraId="4DB5F4DE" w14:textId="19F653E5" w:rsidR="001D07F4" w:rsidRDefault="001D07F4" w:rsidP="003F4B8C">
      <w:pPr>
        <w:pStyle w:val="ListParagraph"/>
        <w:numPr>
          <w:ilvl w:val="0"/>
          <w:numId w:val="6"/>
        </w:numPr>
        <w:ind w:left="1276" w:hanging="283"/>
      </w:pPr>
      <w:r w:rsidRPr="00592D96">
        <w:t>Test and trial new uses of public space, which could inform longer-term public space priorities, projects and investment by Council</w:t>
      </w:r>
      <w:r>
        <w:t>.</w:t>
      </w:r>
    </w:p>
    <w:p w14:paraId="773FCFA1" w14:textId="5EBA7E57" w:rsidR="00BE5D28" w:rsidRDefault="00B00DC3" w:rsidP="00F46952">
      <w:pPr>
        <w:pStyle w:val="Heading2"/>
      </w:pPr>
      <w:bookmarkStart w:id="35" w:name="_Toc76482747"/>
      <w:r>
        <w:t>Requirement for permit</w:t>
      </w:r>
      <w:bookmarkEnd w:id="35"/>
    </w:p>
    <w:p w14:paraId="338DC325" w14:textId="77649FA5" w:rsidR="00B00DC3" w:rsidRDefault="00B00DC3" w:rsidP="002F10A3">
      <w:pPr>
        <w:pStyle w:val="ListParagraph"/>
        <w:numPr>
          <w:ilvl w:val="1"/>
          <w:numId w:val="10"/>
        </w:numPr>
        <w:ind w:left="993" w:hanging="993"/>
      </w:pPr>
      <w:r>
        <w:t xml:space="preserve">Any </w:t>
      </w:r>
      <w:r w:rsidR="00074019">
        <w:t>Business Parklet</w:t>
      </w:r>
      <w:r>
        <w:t xml:space="preserve"> may only be erected and occupied on Council managed land if:</w:t>
      </w:r>
    </w:p>
    <w:p w14:paraId="70C690AF" w14:textId="17297F54" w:rsidR="00B00DC3" w:rsidRDefault="00B00DC3" w:rsidP="00CD4B02">
      <w:pPr>
        <w:pStyle w:val="ListParagraph"/>
        <w:numPr>
          <w:ilvl w:val="0"/>
          <w:numId w:val="6"/>
        </w:numPr>
        <w:ind w:left="1276" w:hanging="283"/>
      </w:pPr>
      <w:r>
        <w:t>A permit has been issued under Local Law No. 1</w:t>
      </w:r>
    </w:p>
    <w:p w14:paraId="2E066BA5" w14:textId="12EAFEB7" w:rsidR="00B00DC3" w:rsidRDefault="00B00DC3" w:rsidP="00CD4B02">
      <w:pPr>
        <w:pStyle w:val="ListParagraph"/>
        <w:numPr>
          <w:ilvl w:val="0"/>
          <w:numId w:val="6"/>
        </w:numPr>
        <w:ind w:left="1276" w:hanging="283"/>
      </w:pPr>
      <w:r>
        <w:t>The applicant has entered into an agreement with the Council in a form required by the Council</w:t>
      </w:r>
    </w:p>
    <w:p w14:paraId="64B3FEB1" w14:textId="4A2D1A12" w:rsidR="00B00DC3" w:rsidRDefault="00B00DC3" w:rsidP="002F10A3">
      <w:pPr>
        <w:pStyle w:val="ListParagraph"/>
        <w:numPr>
          <w:ilvl w:val="1"/>
          <w:numId w:val="10"/>
        </w:numPr>
        <w:ind w:left="993" w:hanging="993"/>
      </w:pPr>
      <w:r>
        <w:t>Generally, two permit types will be available:</w:t>
      </w:r>
    </w:p>
    <w:p w14:paraId="5C3A7A43" w14:textId="34E80878" w:rsidR="00B00DC3" w:rsidRDefault="00B00DC3" w:rsidP="00CD4B02">
      <w:pPr>
        <w:pStyle w:val="ListParagraph"/>
        <w:numPr>
          <w:ilvl w:val="0"/>
          <w:numId w:val="6"/>
        </w:numPr>
        <w:ind w:left="1276" w:hanging="283"/>
      </w:pPr>
      <w:r>
        <w:t>Seasonal Permits which will be issued for a period of six months</w:t>
      </w:r>
      <w:r w:rsidR="00351AD2">
        <w:t xml:space="preserve"> over the summer high season</w:t>
      </w:r>
    </w:p>
    <w:p w14:paraId="3C9AE363" w14:textId="5CCD8758" w:rsidR="00B00DC3" w:rsidRDefault="00B00DC3" w:rsidP="00CD4B02">
      <w:pPr>
        <w:pStyle w:val="ListParagraph"/>
        <w:numPr>
          <w:ilvl w:val="0"/>
          <w:numId w:val="6"/>
        </w:numPr>
        <w:ind w:left="1276" w:hanging="283"/>
      </w:pPr>
      <w:r>
        <w:t>Annual Permits which will be issued for a period of one year.</w:t>
      </w:r>
    </w:p>
    <w:p w14:paraId="7CD0D232" w14:textId="0EF22E65" w:rsidR="00B00DC3" w:rsidRDefault="00B00DC3" w:rsidP="002F10A3">
      <w:pPr>
        <w:pStyle w:val="ListParagraph"/>
        <w:numPr>
          <w:ilvl w:val="1"/>
          <w:numId w:val="10"/>
        </w:numPr>
        <w:ind w:left="993" w:hanging="993"/>
      </w:pPr>
      <w:r>
        <w:t xml:space="preserve">Each permit type has different </w:t>
      </w:r>
      <w:r w:rsidR="004D7175">
        <w:t>infrastructure requirements</w:t>
      </w:r>
      <w:r w:rsidR="00674122">
        <w:t xml:space="preserve"> and is defined within the Guidelines.</w:t>
      </w:r>
    </w:p>
    <w:p w14:paraId="79418A39" w14:textId="77777777"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Permit types</w:t>
      </w:r>
    </w:p>
    <w:p w14:paraId="30E1E376" w14:textId="545672B6" w:rsidR="00F778D2" w:rsidRPr="009863A1" w:rsidRDefault="00DB0BFF" w:rsidP="002F10A3">
      <w:pPr>
        <w:pStyle w:val="ListParagraph"/>
        <w:numPr>
          <w:ilvl w:val="1"/>
          <w:numId w:val="10"/>
        </w:numPr>
        <w:ind w:left="993" w:hanging="993"/>
        <w:rPr>
          <w:rStyle w:val="Hyperlink"/>
          <w:color w:val="000000" w:themeColor="text1"/>
          <w:u w:val="none"/>
        </w:rPr>
      </w:pPr>
      <w:r w:rsidRPr="009863A1">
        <w:t xml:space="preserve">The Permit type will be a </w:t>
      </w:r>
      <w:r w:rsidR="00F778D2" w:rsidRPr="009863A1">
        <w:t xml:space="preserve">Street Occupation Permit - Parklet – Issued under community Amenity – Local Law No.1, Clause 14: </w:t>
      </w:r>
      <w:hyperlink r:id="rId16">
        <w:r w:rsidR="00F778D2" w:rsidRPr="009863A1">
          <w:rPr>
            <w:rStyle w:val="Hyperlink"/>
          </w:rPr>
          <w:t>https://www.portphillip.vic.gov.au/planning-and-building/get-building-and-construction-permits/construction-permits/street-occupation-permit</w:t>
        </w:r>
      </w:hyperlink>
    </w:p>
    <w:p w14:paraId="64DFEBD9" w14:textId="4A666F4A"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Permit </w:t>
      </w:r>
      <w:r w:rsidR="005D6D54">
        <w:rPr>
          <w:rFonts w:eastAsiaTheme="majorEastAsia"/>
          <w:color w:val="6E6455"/>
          <w:sz w:val="36"/>
          <w:szCs w:val="36"/>
        </w:rPr>
        <w:t>t</w:t>
      </w:r>
      <w:r w:rsidRPr="00F778D2">
        <w:rPr>
          <w:rFonts w:eastAsiaTheme="majorEastAsia"/>
          <w:color w:val="6E6455"/>
          <w:sz w:val="36"/>
          <w:szCs w:val="36"/>
        </w:rPr>
        <w:t>ransfer</w:t>
      </w:r>
    </w:p>
    <w:p w14:paraId="10841130" w14:textId="77777777" w:rsidR="008C53F7" w:rsidRPr="003B7EA3" w:rsidRDefault="008C53F7" w:rsidP="008C53F7">
      <w:pPr>
        <w:pStyle w:val="ListParagraph"/>
        <w:numPr>
          <w:ilvl w:val="1"/>
          <w:numId w:val="10"/>
        </w:numPr>
        <w:ind w:left="993" w:hanging="993"/>
      </w:pPr>
      <w:r w:rsidRPr="003B7EA3">
        <w:t>A permit applies only to the premises for which it is issued and is not transferable from one premises to another on the sale or transfer of ownership. There is no legal attachment to the sale or transfer of ownership of a business.</w:t>
      </w:r>
    </w:p>
    <w:p w14:paraId="35941C54" w14:textId="3E9E2BCB" w:rsidR="008C53F7" w:rsidRPr="003B7EA3" w:rsidRDefault="008C53F7" w:rsidP="008C53F7">
      <w:pPr>
        <w:pStyle w:val="ListParagraph"/>
        <w:numPr>
          <w:ilvl w:val="1"/>
          <w:numId w:val="10"/>
        </w:numPr>
        <w:ind w:left="993" w:hanging="993"/>
      </w:pPr>
      <w:r w:rsidRPr="003B7EA3">
        <w:t>To ensure a permit remains valid, the new proprietor must apply to transfer the ownership of the existing permit within 28 days and must ensure that the current permit complies with</w:t>
      </w:r>
      <w:r w:rsidR="00DB0BFF">
        <w:t xml:space="preserve"> the</w:t>
      </w:r>
      <w:r w:rsidRPr="003B7EA3">
        <w:t xml:space="preserve"> </w:t>
      </w:r>
      <w:r>
        <w:t xml:space="preserve">Business Parklet </w:t>
      </w:r>
      <w:r w:rsidR="00AA4071">
        <w:t>Guideline</w:t>
      </w:r>
      <w:r w:rsidRPr="003B7EA3">
        <w:t>.</w:t>
      </w:r>
    </w:p>
    <w:p w14:paraId="0E0F9DB5" w14:textId="117F7E0C" w:rsidR="008C53F7" w:rsidRPr="003B7EA3" w:rsidRDefault="005476E1" w:rsidP="008C53F7">
      <w:pPr>
        <w:pStyle w:val="ListParagraph"/>
        <w:numPr>
          <w:ilvl w:val="1"/>
          <w:numId w:val="10"/>
        </w:numPr>
        <w:ind w:left="993" w:hanging="993"/>
      </w:pPr>
      <w:r>
        <w:t>Council</w:t>
      </w:r>
      <w:r w:rsidR="008C53F7" w:rsidRPr="003B7EA3">
        <w:t xml:space="preserve"> reserves the right to reassess and amend permit conditions to ensure compliance with the </w:t>
      </w:r>
      <w:r w:rsidR="008C53F7">
        <w:t xml:space="preserve">Business Parklet </w:t>
      </w:r>
      <w:r w:rsidR="00AA4071">
        <w:t>Guideline</w:t>
      </w:r>
      <w:r w:rsidR="008C53F7" w:rsidRPr="003B7EA3">
        <w:t>.</w:t>
      </w:r>
    </w:p>
    <w:p w14:paraId="0821DE68" w14:textId="77777777" w:rsidR="008C53F7" w:rsidRDefault="008C53F7" w:rsidP="008C53F7">
      <w:pPr>
        <w:pStyle w:val="ListParagraph"/>
        <w:numPr>
          <w:ilvl w:val="1"/>
          <w:numId w:val="10"/>
        </w:numPr>
        <w:ind w:left="993" w:hanging="993"/>
      </w:pPr>
      <w:r>
        <w:t>It is the responsibility of the existing proprietor to include the balance of the remaining permit fee in the sale of the business.</w:t>
      </w:r>
    </w:p>
    <w:p w14:paraId="165DF15C" w14:textId="77777777" w:rsidR="008C53F7" w:rsidRDefault="008C53F7" w:rsidP="008C53F7">
      <w:pPr>
        <w:pStyle w:val="ListParagraph"/>
        <w:numPr>
          <w:ilvl w:val="1"/>
          <w:numId w:val="10"/>
        </w:numPr>
        <w:ind w:left="993" w:hanging="993"/>
      </w:pPr>
      <w:r>
        <w:t>An upfront transfer of ownership fee is required for officer assessment and liaison.</w:t>
      </w:r>
    </w:p>
    <w:p w14:paraId="7C94BF63" w14:textId="77777777" w:rsidR="009863A1" w:rsidRDefault="009863A1" w:rsidP="00F778D2">
      <w:pPr>
        <w:ind w:firstLine="993"/>
        <w:rPr>
          <w:rFonts w:eastAsiaTheme="majorEastAsia"/>
          <w:color w:val="6E6455"/>
          <w:sz w:val="36"/>
          <w:szCs w:val="36"/>
        </w:rPr>
      </w:pPr>
    </w:p>
    <w:p w14:paraId="320427FE" w14:textId="5CB73C64"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lastRenderedPageBreak/>
        <w:t xml:space="preserve">Period of </w:t>
      </w:r>
      <w:r w:rsidR="005D6D54">
        <w:rPr>
          <w:rFonts w:eastAsiaTheme="majorEastAsia"/>
          <w:color w:val="6E6455"/>
          <w:sz w:val="36"/>
          <w:szCs w:val="36"/>
        </w:rPr>
        <w:t>p</w:t>
      </w:r>
      <w:r w:rsidRPr="00F778D2">
        <w:rPr>
          <w:rFonts w:eastAsiaTheme="majorEastAsia"/>
          <w:color w:val="6E6455"/>
          <w:sz w:val="36"/>
          <w:szCs w:val="36"/>
        </w:rPr>
        <w:t>ermit</w:t>
      </w:r>
      <w:r w:rsidR="008C53F7">
        <w:rPr>
          <w:rFonts w:eastAsiaTheme="majorEastAsia"/>
          <w:color w:val="6E6455"/>
          <w:sz w:val="36"/>
          <w:szCs w:val="36"/>
        </w:rPr>
        <w:t xml:space="preserve"> </w:t>
      </w:r>
    </w:p>
    <w:p w14:paraId="3267620B" w14:textId="69E69116" w:rsidR="008C53F7" w:rsidRDefault="008C53F7" w:rsidP="002F10A3">
      <w:pPr>
        <w:pStyle w:val="ListParagraph"/>
        <w:numPr>
          <w:ilvl w:val="1"/>
          <w:numId w:val="10"/>
        </w:numPr>
        <w:ind w:left="993" w:hanging="993"/>
      </w:pPr>
      <w:r>
        <w:t>Annual permits</w:t>
      </w:r>
      <w:r w:rsidR="00F778D2">
        <w:t xml:space="preserve"> expire one year from the date of issue</w:t>
      </w:r>
      <w:r>
        <w:t xml:space="preserve"> at which time the permit holder must apply for a renewal. </w:t>
      </w:r>
    </w:p>
    <w:p w14:paraId="703C8F7C" w14:textId="71D489CE" w:rsidR="00B85CCE" w:rsidRPr="00205DAD" w:rsidRDefault="008C53F7" w:rsidP="00205DAD">
      <w:pPr>
        <w:pStyle w:val="ListParagraph"/>
        <w:numPr>
          <w:ilvl w:val="1"/>
          <w:numId w:val="10"/>
        </w:numPr>
        <w:ind w:left="993" w:hanging="993"/>
      </w:pPr>
      <w:r>
        <w:t xml:space="preserve">Seasonal permits expire </w:t>
      </w:r>
      <w:r w:rsidR="00F778D2">
        <w:t xml:space="preserve">six months </w:t>
      </w:r>
      <w:r>
        <w:t xml:space="preserve">after the approved start date. Seasonal permits </w:t>
      </w:r>
      <w:r w:rsidR="00674122">
        <w:t>cannot</w:t>
      </w:r>
      <w:r>
        <w:t xml:space="preserve"> be renewed. </w:t>
      </w:r>
    </w:p>
    <w:p w14:paraId="7E8CD885" w14:textId="60D1EB4B"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Renewal of </w:t>
      </w:r>
      <w:r w:rsidR="005D6D54">
        <w:rPr>
          <w:rFonts w:eastAsiaTheme="majorEastAsia"/>
          <w:color w:val="6E6455"/>
          <w:sz w:val="36"/>
          <w:szCs w:val="36"/>
        </w:rPr>
        <w:t>p</w:t>
      </w:r>
      <w:r w:rsidRPr="00F778D2">
        <w:rPr>
          <w:rFonts w:eastAsiaTheme="majorEastAsia"/>
          <w:color w:val="6E6455"/>
          <w:sz w:val="36"/>
          <w:szCs w:val="36"/>
        </w:rPr>
        <w:t>ermits</w:t>
      </w:r>
    </w:p>
    <w:p w14:paraId="75E747A4" w14:textId="5502E901" w:rsidR="002031CB" w:rsidRDefault="008C53F7" w:rsidP="002F10A3">
      <w:pPr>
        <w:pStyle w:val="ListParagraph"/>
        <w:numPr>
          <w:ilvl w:val="1"/>
          <w:numId w:val="10"/>
        </w:numPr>
        <w:ind w:left="993" w:hanging="993"/>
      </w:pPr>
      <w:r w:rsidRPr="008C53F7">
        <w:t>Annual</w:t>
      </w:r>
      <w:r w:rsidR="00F778D2" w:rsidRPr="008C53F7">
        <w:t xml:space="preserve"> permits </w:t>
      </w:r>
      <w:r w:rsidR="005D6D54">
        <w:t xml:space="preserve">can </w:t>
      </w:r>
      <w:r w:rsidR="002031CB">
        <w:t>seek a maximum of two renewals</w:t>
      </w:r>
      <w:r w:rsidR="00BE52A9">
        <w:t xml:space="preserve"> </w:t>
      </w:r>
      <w:r w:rsidR="002031CB">
        <w:t>(for</w:t>
      </w:r>
      <w:r w:rsidR="002B0BED">
        <w:t xml:space="preserve"> a maximum occupation of a parklet </w:t>
      </w:r>
      <w:r w:rsidR="007061E2">
        <w:t>f</w:t>
      </w:r>
      <w:r w:rsidR="002B0BED">
        <w:t>o</w:t>
      </w:r>
      <w:r w:rsidR="007061E2">
        <w:t>r</w:t>
      </w:r>
      <w:r w:rsidR="002B0BED">
        <w:t xml:space="preserve"> three years</w:t>
      </w:r>
      <w:r w:rsidR="002031CB">
        <w:t>),</w:t>
      </w:r>
      <w:r w:rsidR="002B0BED">
        <w:t xml:space="preserve"> provided they are in good standing</w:t>
      </w:r>
      <w:r w:rsidR="002031CB">
        <w:t xml:space="preserve">. After this </w:t>
      </w:r>
      <w:r w:rsidR="00F778D2" w:rsidRPr="008C53F7">
        <w:t xml:space="preserve">a new application </w:t>
      </w:r>
      <w:r w:rsidR="005D6D54">
        <w:t>must be</w:t>
      </w:r>
      <w:r w:rsidR="00F778D2" w:rsidRPr="008C53F7">
        <w:t xml:space="preserve"> made. </w:t>
      </w:r>
    </w:p>
    <w:p w14:paraId="5776C6E3" w14:textId="27984022" w:rsidR="002031CB" w:rsidRDefault="002031CB" w:rsidP="002F10A3">
      <w:pPr>
        <w:pStyle w:val="ListParagraph"/>
        <w:numPr>
          <w:ilvl w:val="1"/>
          <w:numId w:val="10"/>
        </w:numPr>
        <w:ind w:left="993" w:hanging="993"/>
      </w:pPr>
      <w:r>
        <w:t>Preference will be given to renewal requests over new requests</w:t>
      </w:r>
      <w:r w:rsidR="001E1F48">
        <w:t xml:space="preserve"> due to the level of investment required in setting up a parklet</w:t>
      </w:r>
      <w:r>
        <w:t xml:space="preserve">. </w:t>
      </w:r>
    </w:p>
    <w:p w14:paraId="7C5B5A4D" w14:textId="0C37593A" w:rsidR="00F778D2" w:rsidRPr="008C53F7" w:rsidRDefault="005D6D54" w:rsidP="002F10A3">
      <w:pPr>
        <w:pStyle w:val="ListParagraph"/>
        <w:numPr>
          <w:ilvl w:val="1"/>
          <w:numId w:val="10"/>
        </w:numPr>
        <w:ind w:left="993" w:hanging="993"/>
      </w:pPr>
      <w:r>
        <w:t>Renewal requests</w:t>
      </w:r>
      <w:r w:rsidR="00F778D2" w:rsidRPr="008C53F7">
        <w:t xml:space="preserve"> will </w:t>
      </w:r>
      <w:r w:rsidR="002031CB">
        <w:t>require</w:t>
      </w:r>
      <w:r w:rsidR="002031CB" w:rsidRPr="008C53F7">
        <w:t xml:space="preserve"> </w:t>
      </w:r>
      <w:r w:rsidR="00F778D2" w:rsidRPr="008C53F7">
        <w:t xml:space="preserve">a site inspection and rectification of any </w:t>
      </w:r>
      <w:r w:rsidR="002B0BED">
        <w:t>permit non-compliances</w:t>
      </w:r>
      <w:r w:rsidR="00F778D2" w:rsidRPr="008C53F7">
        <w:t>.</w:t>
      </w:r>
      <w:r w:rsidR="002B0BED">
        <w:t xml:space="preserve"> </w:t>
      </w:r>
    </w:p>
    <w:p w14:paraId="57A44311" w14:textId="1BD1E647" w:rsidR="00F778D2" w:rsidRPr="008C53F7" w:rsidRDefault="008C53F7" w:rsidP="002F10A3">
      <w:pPr>
        <w:pStyle w:val="ListParagraph"/>
        <w:numPr>
          <w:ilvl w:val="1"/>
          <w:numId w:val="10"/>
        </w:numPr>
        <w:ind w:left="993" w:hanging="993"/>
      </w:pPr>
      <w:r w:rsidRPr="008C53F7">
        <w:t>Seasonal</w:t>
      </w:r>
      <w:r w:rsidR="00F778D2" w:rsidRPr="008C53F7">
        <w:t xml:space="preserve"> permits </w:t>
      </w:r>
      <w:r w:rsidRPr="008C53F7">
        <w:t xml:space="preserve">may not be </w:t>
      </w:r>
      <w:r w:rsidR="00BE52A9">
        <w:t>e</w:t>
      </w:r>
      <w:r w:rsidRPr="008C53F7">
        <w:t>xtended or renewed</w:t>
      </w:r>
      <w:r w:rsidR="00F46952">
        <w:t xml:space="preserve"> with a new application required the following year.</w:t>
      </w:r>
    </w:p>
    <w:p w14:paraId="53ADD032" w14:textId="2E2514A4" w:rsidR="00F778D2" w:rsidRPr="008B01D5" w:rsidRDefault="00F778D2" w:rsidP="002F10A3">
      <w:pPr>
        <w:pStyle w:val="ListParagraph"/>
        <w:numPr>
          <w:ilvl w:val="1"/>
          <w:numId w:val="10"/>
        </w:numPr>
        <w:ind w:left="993" w:hanging="993"/>
      </w:pPr>
      <w:r>
        <w:t xml:space="preserve">Permit renewal notices will be </w:t>
      </w:r>
      <w:r w:rsidR="005D6D54">
        <w:t>sent</w:t>
      </w:r>
      <w:r>
        <w:t xml:space="preserve"> to permit holders before expiry.</w:t>
      </w:r>
    </w:p>
    <w:p w14:paraId="1830DEE4" w14:textId="77777777" w:rsidR="00BF2024" w:rsidRDefault="00F778D2" w:rsidP="002F10A3">
      <w:pPr>
        <w:pStyle w:val="ListParagraph"/>
        <w:numPr>
          <w:ilvl w:val="1"/>
          <w:numId w:val="10"/>
        </w:numPr>
        <w:ind w:left="993" w:hanging="993"/>
      </w:pPr>
      <w:r>
        <w:t xml:space="preserve">Permits will only be renewed before expiring.  </w:t>
      </w:r>
    </w:p>
    <w:p w14:paraId="4E18F304" w14:textId="3A95998F" w:rsidR="00F778D2" w:rsidRPr="008B01D5" w:rsidRDefault="00F778D2" w:rsidP="002F10A3">
      <w:pPr>
        <w:pStyle w:val="ListParagraph"/>
        <w:numPr>
          <w:ilvl w:val="1"/>
          <w:numId w:val="10"/>
        </w:numPr>
        <w:ind w:left="993" w:hanging="993"/>
      </w:pPr>
      <w:r>
        <w:t>Renewals will only be processed when the renewal notice, required identification and applicable fee is received by Council prior to the expiry date.</w:t>
      </w:r>
    </w:p>
    <w:p w14:paraId="2E2FCD07" w14:textId="280FF95E" w:rsidR="00F778D2" w:rsidRPr="00792739" w:rsidRDefault="00F778D2" w:rsidP="002F10A3">
      <w:pPr>
        <w:pStyle w:val="ListParagraph"/>
        <w:numPr>
          <w:ilvl w:val="1"/>
          <w:numId w:val="10"/>
        </w:numPr>
        <w:ind w:left="993" w:hanging="993"/>
      </w:pPr>
      <w:r>
        <w:t xml:space="preserve">If a permit is not renewed before the expiration date </w:t>
      </w:r>
      <w:r w:rsidR="005D6D54">
        <w:t>a new application will be required including all necessary documents and fees.</w:t>
      </w:r>
    </w:p>
    <w:p w14:paraId="7AD94095" w14:textId="4E13EF3C"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Cancellation and </w:t>
      </w:r>
      <w:r w:rsidR="005D6D54">
        <w:rPr>
          <w:rFonts w:eastAsiaTheme="majorEastAsia"/>
          <w:color w:val="6E6455"/>
          <w:sz w:val="36"/>
          <w:szCs w:val="36"/>
        </w:rPr>
        <w:t>r</w:t>
      </w:r>
      <w:r w:rsidRPr="00F778D2">
        <w:rPr>
          <w:rFonts w:eastAsiaTheme="majorEastAsia"/>
          <w:color w:val="6E6455"/>
          <w:sz w:val="36"/>
          <w:szCs w:val="36"/>
        </w:rPr>
        <w:t>efunds</w:t>
      </w:r>
    </w:p>
    <w:p w14:paraId="7B8F996C" w14:textId="77777777" w:rsidR="00F778D2" w:rsidRDefault="00F778D2" w:rsidP="002F10A3">
      <w:pPr>
        <w:pStyle w:val="ListParagraph"/>
        <w:numPr>
          <w:ilvl w:val="1"/>
          <w:numId w:val="10"/>
        </w:numPr>
        <w:ind w:left="993" w:hanging="993"/>
      </w:pPr>
      <w:r>
        <w:t>Permit fees are non-refundable.</w:t>
      </w:r>
    </w:p>
    <w:p w14:paraId="4EFDC9D5" w14:textId="7534DBDD" w:rsidR="00F778D2" w:rsidRPr="00F778D2" w:rsidRDefault="00F778D2" w:rsidP="00F778D2">
      <w:pPr>
        <w:ind w:firstLine="993"/>
        <w:rPr>
          <w:rFonts w:eastAsiaTheme="majorEastAsia"/>
          <w:color w:val="6E6455"/>
          <w:sz w:val="36"/>
          <w:szCs w:val="36"/>
        </w:rPr>
      </w:pPr>
      <w:r w:rsidRPr="00F778D2">
        <w:rPr>
          <w:rFonts w:eastAsiaTheme="majorEastAsia"/>
          <w:color w:val="6E6455"/>
          <w:sz w:val="36"/>
          <w:szCs w:val="36"/>
        </w:rPr>
        <w:t xml:space="preserve">Permit </w:t>
      </w:r>
      <w:r w:rsidR="00955303">
        <w:rPr>
          <w:rFonts w:eastAsiaTheme="majorEastAsia"/>
          <w:color w:val="6E6455"/>
          <w:sz w:val="36"/>
          <w:szCs w:val="36"/>
        </w:rPr>
        <w:t>compliance</w:t>
      </w:r>
    </w:p>
    <w:p w14:paraId="5F96DB43" w14:textId="53F41189" w:rsidR="00955303" w:rsidRDefault="00955303" w:rsidP="002F10A3">
      <w:pPr>
        <w:pStyle w:val="ListParagraph"/>
        <w:numPr>
          <w:ilvl w:val="1"/>
          <w:numId w:val="10"/>
        </w:numPr>
        <w:ind w:left="993" w:hanging="993"/>
      </w:pPr>
      <w:r>
        <w:t>Council must investigate any complaints received. These are investigated by the local laws unit and any relevant matters are addressed with the permit holder.</w:t>
      </w:r>
    </w:p>
    <w:p w14:paraId="3822E534" w14:textId="4491C56F" w:rsidR="007A4F2C" w:rsidRDefault="007A4F2C" w:rsidP="002F10A3">
      <w:pPr>
        <w:pStyle w:val="ListParagraph"/>
        <w:numPr>
          <w:ilvl w:val="1"/>
          <w:numId w:val="10"/>
        </w:numPr>
        <w:ind w:left="993" w:hanging="993"/>
      </w:pPr>
      <w:r>
        <w:t>Council reserves the right to</w:t>
      </w:r>
      <w:r w:rsidR="00955303">
        <w:t xml:space="preserve"> amend or cancel</w:t>
      </w:r>
      <w:r>
        <w:t xml:space="preserve"> a </w:t>
      </w:r>
      <w:r w:rsidR="00074019">
        <w:t>Business Parklet</w:t>
      </w:r>
      <w:r>
        <w:t xml:space="preserve"> permit </w:t>
      </w:r>
      <w:r w:rsidR="00955303">
        <w:t>in accordance with the Local Law.</w:t>
      </w:r>
      <w:r>
        <w:t xml:space="preserve"> </w:t>
      </w:r>
    </w:p>
    <w:p w14:paraId="2C7D742E" w14:textId="55519367" w:rsidR="005D6D54" w:rsidRDefault="005D6D54" w:rsidP="005D6D54">
      <w:pPr>
        <w:pStyle w:val="ListParagraph"/>
        <w:numPr>
          <w:ilvl w:val="1"/>
          <w:numId w:val="10"/>
        </w:numPr>
        <w:ind w:left="993" w:hanging="993"/>
      </w:pPr>
      <w:r>
        <w:t xml:space="preserve">Once a permit is terminated all </w:t>
      </w:r>
      <w:r w:rsidR="005476E1">
        <w:t>third-party</w:t>
      </w:r>
      <w:r>
        <w:t xml:space="preserve"> assets must be removed within </w:t>
      </w:r>
      <w:r w:rsidR="00B635E4">
        <w:t>seven days.</w:t>
      </w:r>
    </w:p>
    <w:p w14:paraId="3590C011" w14:textId="6D227CD0" w:rsidR="00955303" w:rsidRDefault="00955303" w:rsidP="005D6D54">
      <w:pPr>
        <w:pStyle w:val="ListParagraph"/>
        <w:numPr>
          <w:ilvl w:val="1"/>
          <w:numId w:val="10"/>
        </w:numPr>
        <w:ind w:left="993" w:hanging="993"/>
      </w:pPr>
      <w:r>
        <w:t xml:space="preserve">If Council proposes to amend or cancel a permit the permit holder would have an opportunity to make a submission on whether the amendment/cancellation should occur. </w:t>
      </w:r>
    </w:p>
    <w:p w14:paraId="2F0F705E" w14:textId="77777777" w:rsidR="00955303" w:rsidRDefault="00955303" w:rsidP="00955303">
      <w:pPr>
        <w:pStyle w:val="ListParagraph"/>
        <w:numPr>
          <w:ilvl w:val="1"/>
          <w:numId w:val="10"/>
        </w:numPr>
        <w:ind w:left="993" w:hanging="993"/>
      </w:pPr>
      <w:r>
        <w:t xml:space="preserve">Local Laws authorised officers may issue: </w:t>
      </w:r>
    </w:p>
    <w:p w14:paraId="7E568E3A" w14:textId="77777777" w:rsidR="00955303" w:rsidRDefault="00955303" w:rsidP="00955303">
      <w:pPr>
        <w:pStyle w:val="ListParagraph"/>
        <w:numPr>
          <w:ilvl w:val="0"/>
          <w:numId w:val="6"/>
        </w:numPr>
        <w:ind w:left="1276" w:hanging="283"/>
      </w:pPr>
      <w:r>
        <w:t xml:space="preserve">A warning on behalf of Council to a business or Business Parklet permit holder who is operating without a permit or not upholding permit conditions. </w:t>
      </w:r>
    </w:p>
    <w:p w14:paraId="599B3D3B" w14:textId="77777777" w:rsidR="00955303" w:rsidRDefault="00955303" w:rsidP="00955303">
      <w:pPr>
        <w:pStyle w:val="ListParagraph"/>
        <w:numPr>
          <w:ilvl w:val="0"/>
          <w:numId w:val="6"/>
        </w:numPr>
        <w:ind w:left="1276" w:hanging="283"/>
      </w:pPr>
      <w:r>
        <w:t xml:space="preserve">A notice to comply if the warning has been ignored. </w:t>
      </w:r>
    </w:p>
    <w:p w14:paraId="3388EB82" w14:textId="77777777" w:rsidR="00955303" w:rsidRDefault="00955303" w:rsidP="00955303">
      <w:pPr>
        <w:pStyle w:val="ListParagraph"/>
        <w:numPr>
          <w:ilvl w:val="0"/>
          <w:numId w:val="6"/>
        </w:numPr>
        <w:ind w:left="1276" w:hanging="283"/>
      </w:pPr>
      <w:r>
        <w:t xml:space="preserve">A cancellation of permit/infringement notice. </w:t>
      </w:r>
    </w:p>
    <w:p w14:paraId="5F1B22B5" w14:textId="36E888B8" w:rsidR="00955303" w:rsidRDefault="002031CB" w:rsidP="00BE52A9">
      <w:pPr>
        <w:pStyle w:val="ListParagraph"/>
        <w:ind w:left="993"/>
      </w:pPr>
      <w:r>
        <w:t>Refer also to</w:t>
      </w:r>
      <w:r w:rsidR="00955303">
        <w:t xml:space="preserve"> Council</w:t>
      </w:r>
      <w:r>
        <w:t>’</w:t>
      </w:r>
      <w:r w:rsidR="00955303">
        <w:t>s Complaint Handling Policy visit</w:t>
      </w:r>
      <w:r w:rsidR="00BE52A9">
        <w:t xml:space="preserve"> </w:t>
      </w:r>
      <w:r w:rsidR="00955303">
        <w:t>http://www.portphillip.vic.gov.au/complaints.htm</w:t>
      </w:r>
    </w:p>
    <w:p w14:paraId="10F4ABAB" w14:textId="4587AF87" w:rsidR="009802CE" w:rsidRDefault="009802CE" w:rsidP="00F46952">
      <w:pPr>
        <w:pStyle w:val="Heading2"/>
      </w:pPr>
      <w:bookmarkStart w:id="36" w:name="_Toc76482748"/>
      <w:r>
        <w:lastRenderedPageBreak/>
        <w:t>Application process</w:t>
      </w:r>
      <w:bookmarkEnd w:id="36"/>
    </w:p>
    <w:p w14:paraId="3AFB4265" w14:textId="6E2DD07D" w:rsidR="009802CE" w:rsidRPr="003D58B4" w:rsidRDefault="009802CE" w:rsidP="003D58B4">
      <w:pPr>
        <w:ind w:firstLine="993"/>
        <w:rPr>
          <w:rFonts w:eastAsiaTheme="majorEastAsia"/>
          <w:color w:val="6E6455"/>
          <w:sz w:val="36"/>
          <w:szCs w:val="36"/>
        </w:rPr>
      </w:pPr>
      <w:bookmarkStart w:id="37" w:name="_Toc73630817"/>
      <w:bookmarkStart w:id="38" w:name="_Toc73960689"/>
      <w:bookmarkStart w:id="39" w:name="_Toc73960757"/>
      <w:bookmarkStart w:id="40" w:name="_Toc73960820"/>
      <w:r>
        <w:rPr>
          <w:rFonts w:eastAsiaTheme="majorEastAsia"/>
          <w:color w:val="6E6455"/>
          <w:sz w:val="36"/>
          <w:szCs w:val="36"/>
        </w:rPr>
        <w:t xml:space="preserve">Method of </w:t>
      </w:r>
      <w:r w:rsidR="005D6D54">
        <w:rPr>
          <w:rFonts w:eastAsiaTheme="majorEastAsia"/>
          <w:color w:val="6E6455"/>
          <w:sz w:val="36"/>
          <w:szCs w:val="36"/>
        </w:rPr>
        <w:t>a</w:t>
      </w:r>
      <w:r>
        <w:rPr>
          <w:rFonts w:eastAsiaTheme="majorEastAsia"/>
          <w:color w:val="6E6455"/>
          <w:sz w:val="36"/>
          <w:szCs w:val="36"/>
        </w:rPr>
        <w:t>pplication</w:t>
      </w:r>
      <w:bookmarkEnd w:id="37"/>
      <w:bookmarkEnd w:id="38"/>
      <w:bookmarkEnd w:id="39"/>
      <w:bookmarkEnd w:id="40"/>
    </w:p>
    <w:p w14:paraId="48E8B214" w14:textId="58D36E3C" w:rsidR="00AA4071" w:rsidRDefault="009802CE" w:rsidP="002F10A3">
      <w:pPr>
        <w:pStyle w:val="ListParagraph"/>
        <w:numPr>
          <w:ilvl w:val="1"/>
          <w:numId w:val="10"/>
        </w:numPr>
        <w:ind w:left="993" w:hanging="993"/>
      </w:pPr>
      <w:r>
        <w:t>Applications for permits are required to be in writing on the prescribed forms</w:t>
      </w:r>
      <w:r w:rsidR="00674122">
        <w:t xml:space="preserve"> via an Expression of Interest</w:t>
      </w:r>
      <w:r>
        <w:t xml:space="preserve">. </w:t>
      </w:r>
      <w:r w:rsidR="003D58B4">
        <w:t>Complete d</w:t>
      </w:r>
      <w:r>
        <w:t>ocumentation and payment are required to accompany the application.</w:t>
      </w:r>
      <w:r w:rsidR="003D58B4">
        <w:t xml:space="preserve"> </w:t>
      </w:r>
    </w:p>
    <w:p w14:paraId="69879974" w14:textId="1B9876FD" w:rsidR="00AA4071" w:rsidRPr="00A15797" w:rsidRDefault="00674122" w:rsidP="001E1F48">
      <w:pPr>
        <w:pStyle w:val="ListParagraph"/>
        <w:numPr>
          <w:ilvl w:val="1"/>
          <w:numId w:val="10"/>
        </w:numPr>
        <w:ind w:left="993" w:hanging="993"/>
      </w:pPr>
      <w:r>
        <w:t>The application process and the s</w:t>
      </w:r>
      <w:r w:rsidR="003D58B4">
        <w:t xml:space="preserve">ubmission requirements are outlined in the Business Parklet </w:t>
      </w:r>
      <w:r w:rsidR="00AA4071">
        <w:t>Guideline</w:t>
      </w:r>
      <w:r w:rsidR="001E1F48">
        <w:t>s</w:t>
      </w:r>
      <w:r w:rsidR="003D58B4">
        <w:t>.</w:t>
      </w:r>
    </w:p>
    <w:p w14:paraId="3A276D3B" w14:textId="55E7F419" w:rsidR="009802CE" w:rsidRDefault="009802CE" w:rsidP="002F10A3">
      <w:pPr>
        <w:pStyle w:val="ListParagraph"/>
        <w:numPr>
          <w:ilvl w:val="1"/>
          <w:numId w:val="10"/>
        </w:numPr>
        <w:ind w:left="993" w:hanging="993"/>
      </w:pPr>
      <w:r>
        <w:t>The applicant will be required to acknowledge acceptance of the Rules of this Policy by signing the application form.</w:t>
      </w:r>
    </w:p>
    <w:p w14:paraId="159651EB" w14:textId="11D1C09B" w:rsidR="009802CE" w:rsidRPr="00955DF5" w:rsidRDefault="009802CE" w:rsidP="002F10A3">
      <w:pPr>
        <w:pStyle w:val="ListParagraph"/>
        <w:numPr>
          <w:ilvl w:val="1"/>
          <w:numId w:val="10"/>
        </w:numPr>
        <w:ind w:left="993" w:hanging="993"/>
      </w:pPr>
      <w:r>
        <w:t>Permits</w:t>
      </w:r>
      <w:r w:rsidR="00B635E4">
        <w:t xml:space="preserve"> are not guaranteed. Permits</w:t>
      </w:r>
      <w:r>
        <w:t xml:space="preserve"> may not be available due to site availability </w:t>
      </w:r>
      <w:r w:rsidR="00B635E4">
        <w:t>or</w:t>
      </w:r>
      <w:r>
        <w:t xml:space="preserve"> if limits on permit numbers </w:t>
      </w:r>
      <w:r w:rsidR="00B635E4">
        <w:t>have been reached.</w:t>
      </w:r>
      <w:r>
        <w:t xml:space="preserve"> </w:t>
      </w:r>
    </w:p>
    <w:p w14:paraId="560F1415" w14:textId="432CCB67" w:rsidR="000E78AB" w:rsidRPr="00CD4B02" w:rsidRDefault="000E78AB" w:rsidP="005654F7">
      <w:pPr>
        <w:pStyle w:val="ListParagraph"/>
        <w:numPr>
          <w:ilvl w:val="1"/>
          <w:numId w:val="10"/>
        </w:numPr>
        <w:ind w:left="993" w:hanging="993"/>
      </w:pPr>
      <w:r w:rsidRPr="00A15797">
        <w:t>Applications will be evaluated against</w:t>
      </w:r>
      <w:r w:rsidR="002031CB">
        <w:t xml:space="preserve"> l</w:t>
      </w:r>
      <w:r>
        <w:t>ocation and site design criteria</w:t>
      </w:r>
      <w:r w:rsidR="002031CB">
        <w:t>, including any maximum limits that apply within the area.</w:t>
      </w:r>
    </w:p>
    <w:p w14:paraId="1B824293" w14:textId="37E90512" w:rsidR="000E78AB" w:rsidRPr="00955DF5" w:rsidRDefault="002031CB" w:rsidP="005654F7">
      <w:pPr>
        <w:pStyle w:val="ListParagraph"/>
        <w:numPr>
          <w:ilvl w:val="1"/>
          <w:numId w:val="10"/>
        </w:numPr>
        <w:ind w:left="993" w:hanging="993"/>
      </w:pPr>
      <w:r>
        <w:t>The permit does not override or negate any other permit requirements under other legislation.</w:t>
      </w:r>
    </w:p>
    <w:p w14:paraId="6F40BCD1" w14:textId="69099A14" w:rsidR="000E78AB" w:rsidRPr="00955DF5" w:rsidRDefault="002031CB" w:rsidP="005654F7">
      <w:pPr>
        <w:pStyle w:val="ListParagraph"/>
        <w:numPr>
          <w:ilvl w:val="1"/>
          <w:numId w:val="10"/>
        </w:numPr>
        <w:ind w:left="993" w:hanging="993"/>
      </w:pPr>
      <w:r>
        <w:t xml:space="preserve">Any permit issued </w:t>
      </w:r>
      <w:r w:rsidR="000E78AB">
        <w:t xml:space="preserve">must be </w:t>
      </w:r>
      <w:r>
        <w:t xml:space="preserve">kept </w:t>
      </w:r>
      <w:r w:rsidR="000E78AB">
        <w:t xml:space="preserve">on hand </w:t>
      </w:r>
      <w:r>
        <w:t xml:space="preserve">by the business </w:t>
      </w:r>
      <w:r w:rsidR="000E78AB">
        <w:t xml:space="preserve">at all times. </w:t>
      </w:r>
    </w:p>
    <w:p w14:paraId="21989FB4" w14:textId="77777777" w:rsidR="000E78AB" w:rsidRPr="00955DF5" w:rsidRDefault="000E78AB" w:rsidP="005654F7">
      <w:pPr>
        <w:pStyle w:val="ListParagraph"/>
        <w:numPr>
          <w:ilvl w:val="1"/>
          <w:numId w:val="10"/>
        </w:numPr>
        <w:ind w:left="993" w:hanging="993"/>
      </w:pPr>
      <w:r>
        <w:t xml:space="preserve">All Business Parklets must be implemented at the approved site, time and for the duration stipulated on the permit. </w:t>
      </w:r>
    </w:p>
    <w:p w14:paraId="53C7D2EF" w14:textId="52946E9E" w:rsidR="366AA551" w:rsidRDefault="007F6B7E" w:rsidP="00F46952">
      <w:pPr>
        <w:pStyle w:val="Heading2"/>
      </w:pPr>
      <w:bookmarkStart w:id="41" w:name="_Toc76482749"/>
      <w:bookmarkStart w:id="42" w:name="_Hlk73713842"/>
      <w:r>
        <w:t xml:space="preserve">Assessment </w:t>
      </w:r>
      <w:r w:rsidR="005D6D54">
        <w:t>c</w:t>
      </w:r>
      <w:r>
        <w:t>riteria</w:t>
      </w:r>
      <w:bookmarkEnd w:id="41"/>
    </w:p>
    <w:p w14:paraId="5C9D51F5" w14:textId="3425B274" w:rsidR="00105F2A" w:rsidRPr="00105F2A" w:rsidRDefault="00105F2A" w:rsidP="005D6EC8">
      <w:pPr>
        <w:tabs>
          <w:tab w:val="clear" w:pos="-3060"/>
          <w:tab w:val="clear" w:pos="-2340"/>
          <w:tab w:val="clear" w:pos="6300"/>
        </w:tabs>
        <w:suppressAutoHyphens w:val="0"/>
        <w:spacing w:after="0" w:line="240" w:lineRule="auto"/>
        <w:textAlignment w:val="baseline"/>
        <w:rPr>
          <w:color w:val="auto"/>
        </w:rPr>
      </w:pPr>
    </w:p>
    <w:p w14:paraId="6A6E7267" w14:textId="2DABD612" w:rsidR="00491EEA" w:rsidRPr="00A15797" w:rsidRDefault="003D58B4" w:rsidP="00491EEA">
      <w:pPr>
        <w:pStyle w:val="ListParagraph"/>
        <w:numPr>
          <w:ilvl w:val="1"/>
          <w:numId w:val="10"/>
        </w:numPr>
        <w:ind w:left="993" w:hanging="993"/>
        <w:rPr>
          <w:color w:val="auto"/>
          <w:lang w:val="en-US"/>
        </w:rPr>
      </w:pPr>
      <w:r w:rsidRPr="00A15797">
        <w:rPr>
          <w:color w:val="auto"/>
          <w:lang w:val="en-US"/>
        </w:rPr>
        <w:t xml:space="preserve">Assessment criteria </w:t>
      </w:r>
      <w:r w:rsidR="00B635E4">
        <w:rPr>
          <w:color w:val="auto"/>
          <w:lang w:val="en-US"/>
        </w:rPr>
        <w:t>are</w:t>
      </w:r>
      <w:r w:rsidRPr="00A15797">
        <w:rPr>
          <w:color w:val="auto"/>
          <w:lang w:val="en-US"/>
        </w:rPr>
        <w:t xml:space="preserve"> outlined </w:t>
      </w:r>
      <w:r w:rsidR="00B635E4">
        <w:rPr>
          <w:color w:val="auto"/>
          <w:lang w:val="en-US"/>
        </w:rPr>
        <w:t>in</w:t>
      </w:r>
      <w:r w:rsidRPr="00A15797">
        <w:rPr>
          <w:color w:val="auto"/>
          <w:lang w:val="en-US"/>
        </w:rPr>
        <w:t xml:space="preserve"> the Business Parklet </w:t>
      </w:r>
      <w:r w:rsidR="00AA4071">
        <w:rPr>
          <w:color w:val="auto"/>
          <w:lang w:val="en-US"/>
        </w:rPr>
        <w:t>Guideline</w:t>
      </w:r>
      <w:r w:rsidR="001E1F48">
        <w:rPr>
          <w:color w:val="auto"/>
          <w:lang w:val="en-US"/>
        </w:rPr>
        <w:t>s</w:t>
      </w:r>
      <w:r w:rsidRPr="00A15797">
        <w:rPr>
          <w:color w:val="auto"/>
          <w:lang w:val="en-US"/>
        </w:rPr>
        <w:t>. Please refer to t</w:t>
      </w:r>
      <w:r w:rsidR="001E1F48">
        <w:rPr>
          <w:color w:val="auto"/>
          <w:lang w:val="en-US"/>
        </w:rPr>
        <w:t>his</w:t>
      </w:r>
      <w:r w:rsidRPr="00A15797">
        <w:rPr>
          <w:color w:val="auto"/>
          <w:lang w:val="en-US"/>
        </w:rPr>
        <w:t xml:space="preserve"> documen</w:t>
      </w:r>
      <w:r w:rsidR="001E1F48">
        <w:rPr>
          <w:color w:val="auto"/>
          <w:lang w:val="en-US"/>
        </w:rPr>
        <w:t>t</w:t>
      </w:r>
      <w:r w:rsidRPr="00A15797">
        <w:rPr>
          <w:color w:val="auto"/>
          <w:lang w:val="en-US"/>
        </w:rPr>
        <w:t xml:space="preserve"> for further details. </w:t>
      </w:r>
    </w:p>
    <w:p w14:paraId="31CFCEF6" w14:textId="1B06EFE3" w:rsidR="6D916A22" w:rsidRPr="00A15797" w:rsidRDefault="00AA4071" w:rsidP="00F46952">
      <w:pPr>
        <w:pStyle w:val="Heading2"/>
        <w:rPr>
          <w:rFonts w:eastAsiaTheme="majorEastAsia"/>
          <w:color w:val="6E6455"/>
          <w:sz w:val="36"/>
          <w:szCs w:val="36"/>
        </w:rPr>
      </w:pPr>
      <w:bookmarkStart w:id="43" w:name="_Toc76482750"/>
      <w:r>
        <w:t>Operational and safety requirements</w:t>
      </w:r>
      <w:bookmarkEnd w:id="43"/>
    </w:p>
    <w:p w14:paraId="77DC2A69" w14:textId="455A75C6" w:rsidR="2E58B5C4" w:rsidRPr="00A15797" w:rsidRDefault="29A3AD1E" w:rsidP="002F10A3">
      <w:pPr>
        <w:pStyle w:val="ListParagraph"/>
        <w:numPr>
          <w:ilvl w:val="1"/>
          <w:numId w:val="10"/>
        </w:numPr>
        <w:ind w:left="993" w:hanging="993"/>
      </w:pPr>
      <w:r w:rsidRPr="00A15797">
        <w:t xml:space="preserve">Port Phillip is committed to sustainable practices and requires </w:t>
      </w:r>
      <w:r w:rsidR="0038223E" w:rsidRPr="00A15797">
        <w:t>Business</w:t>
      </w:r>
      <w:r w:rsidRPr="00A15797">
        <w:t xml:space="preserve"> </w:t>
      </w:r>
      <w:r w:rsidR="0038223E" w:rsidRPr="00A15797">
        <w:t>P</w:t>
      </w:r>
      <w:r w:rsidRPr="00A15797">
        <w:t xml:space="preserve">arklet operators to adopt sustainable practices where possible. </w:t>
      </w:r>
    </w:p>
    <w:p w14:paraId="505F1A0D" w14:textId="2E6CE218" w:rsidR="2E58B5C4" w:rsidRPr="002F10A3" w:rsidRDefault="29A3AD1E" w:rsidP="002F10A3">
      <w:pPr>
        <w:pStyle w:val="ListParagraph"/>
        <w:numPr>
          <w:ilvl w:val="1"/>
          <w:numId w:val="10"/>
        </w:numPr>
        <w:ind w:left="993" w:hanging="993"/>
      </w:pPr>
      <w:r>
        <w:t xml:space="preserve">All operators must use equipment and infrastructure that is well maintained, structurally sound and has the ability to withstand exposure to climatic conditions. </w:t>
      </w:r>
    </w:p>
    <w:p w14:paraId="2DE2A048" w14:textId="77777777" w:rsidR="00FD4C24" w:rsidRPr="00205DAD" w:rsidRDefault="29A3AD1E" w:rsidP="002F10A3">
      <w:pPr>
        <w:pStyle w:val="ListParagraph"/>
        <w:numPr>
          <w:ilvl w:val="1"/>
          <w:numId w:val="10"/>
        </w:numPr>
        <w:ind w:left="993" w:hanging="993"/>
      </w:pPr>
      <w:r w:rsidRPr="00205DAD">
        <w:t xml:space="preserve">Safety checks must be undertaken to evaluate and eliminate any risks/ hazards that may harm customers, employees </w:t>
      </w:r>
      <w:r w:rsidR="00B635E4" w:rsidRPr="00205DAD">
        <w:t>or</w:t>
      </w:r>
      <w:r w:rsidRPr="00205DAD">
        <w:t xml:space="preserve"> the community</w:t>
      </w:r>
      <w:r w:rsidR="00FD4C24" w:rsidRPr="00205DAD">
        <w:t xml:space="preserve"> including those from vehicle impacts</w:t>
      </w:r>
      <w:r w:rsidRPr="00205DAD">
        <w:t>.</w:t>
      </w:r>
    </w:p>
    <w:p w14:paraId="48AD2CA3" w14:textId="7C9A1B39" w:rsidR="2E58B5C4" w:rsidRPr="00205DAD" w:rsidRDefault="00FD4C24" w:rsidP="002F10A3">
      <w:pPr>
        <w:pStyle w:val="ListParagraph"/>
        <w:numPr>
          <w:ilvl w:val="1"/>
          <w:numId w:val="10"/>
        </w:numPr>
        <w:ind w:left="993" w:hanging="993"/>
      </w:pPr>
      <w:r w:rsidRPr="00205DAD">
        <w:t xml:space="preserve">All Business Parklet structures must be designed </w:t>
      </w:r>
      <w:r w:rsidR="00732879" w:rsidRPr="00205DAD">
        <w:t xml:space="preserve">in strict accordance with the Business Parklet Guidelines </w:t>
      </w:r>
      <w:r w:rsidRPr="00205DAD">
        <w:t xml:space="preserve">to ensure that pedestrians are safely separated from moving vehicles. </w:t>
      </w:r>
    </w:p>
    <w:p w14:paraId="304EA3B4" w14:textId="41A414DF" w:rsidR="2E58B5C4" w:rsidRPr="002F10A3" w:rsidRDefault="00074019" w:rsidP="002F10A3">
      <w:pPr>
        <w:pStyle w:val="ListParagraph"/>
        <w:numPr>
          <w:ilvl w:val="1"/>
          <w:numId w:val="10"/>
        </w:numPr>
        <w:ind w:left="993" w:hanging="993"/>
      </w:pPr>
      <w:r>
        <w:t>Business Parklet</w:t>
      </w:r>
      <w:r w:rsidR="29A3AD1E">
        <w:t xml:space="preserve"> operators must accept any Council approved major events, minor events, capital projects or maintenance works. These activities will take precedence and </w:t>
      </w:r>
      <w:r>
        <w:t>Business Parklet permit holders</w:t>
      </w:r>
      <w:r w:rsidR="00B635E4">
        <w:t>.</w:t>
      </w:r>
    </w:p>
    <w:p w14:paraId="03A42D2A" w14:textId="524145A5" w:rsidR="2E58B5C4" w:rsidRPr="002F10A3" w:rsidRDefault="29A3AD1E" w:rsidP="002F10A3">
      <w:pPr>
        <w:pStyle w:val="ListParagraph"/>
        <w:numPr>
          <w:ilvl w:val="1"/>
          <w:numId w:val="10"/>
        </w:numPr>
        <w:ind w:left="993" w:hanging="993"/>
      </w:pPr>
      <w:r>
        <w:t xml:space="preserve">The operator of a </w:t>
      </w:r>
      <w:r w:rsidR="00074019">
        <w:t>Business Parklet</w:t>
      </w:r>
      <w:r>
        <w:t xml:space="preserve"> must provide a permit to an authorised officer when </w:t>
      </w:r>
      <w:r w:rsidR="00B635E4">
        <w:t xml:space="preserve">requested while </w:t>
      </w:r>
      <w:r>
        <w:t xml:space="preserve">conducting activities on Council owned and managed land. </w:t>
      </w:r>
    </w:p>
    <w:p w14:paraId="3DE7F0CE" w14:textId="078B0471" w:rsidR="7CAC5343" w:rsidRDefault="29A3AD1E" w:rsidP="39EFE5D4">
      <w:pPr>
        <w:pStyle w:val="ListParagraph"/>
        <w:numPr>
          <w:ilvl w:val="1"/>
          <w:numId w:val="10"/>
        </w:numPr>
        <w:ind w:left="993" w:hanging="993"/>
      </w:pPr>
      <w:r>
        <w:lastRenderedPageBreak/>
        <w:t xml:space="preserve">Council may require approvals from other relevant regulatory bodies, such as Victoria Police, WorkSafe, </w:t>
      </w:r>
      <w:r w:rsidR="3B488E04">
        <w:t>Department of Transport</w:t>
      </w:r>
      <w:r>
        <w:t xml:space="preserve">, </w:t>
      </w:r>
      <w:r w:rsidR="5E40C6EA">
        <w:t>or</w:t>
      </w:r>
      <w:r>
        <w:t xml:space="preserve"> VCGLR</w:t>
      </w:r>
      <w:r w:rsidR="00BF2024">
        <w:t>, as relevant</w:t>
      </w:r>
      <w:r>
        <w:t>.</w:t>
      </w:r>
    </w:p>
    <w:p w14:paraId="3915F3E9" w14:textId="77777777" w:rsidR="002031CB" w:rsidRDefault="002031CB" w:rsidP="002031CB">
      <w:pPr>
        <w:pStyle w:val="ListParagraph"/>
        <w:numPr>
          <w:ilvl w:val="1"/>
          <w:numId w:val="10"/>
        </w:numPr>
        <w:ind w:left="993" w:hanging="993"/>
      </w:pPr>
      <w:r>
        <w:t>A detailed list of operational and safety requirements is outlined in the Business Parklet Guidelines.</w:t>
      </w:r>
    </w:p>
    <w:p w14:paraId="13A3CBB8" w14:textId="77777777" w:rsidR="00182223" w:rsidRPr="00AA4071" w:rsidRDefault="00182223" w:rsidP="00F46952">
      <w:pPr>
        <w:pStyle w:val="Heading2"/>
      </w:pPr>
      <w:bookmarkStart w:id="44" w:name="_Toc76482751"/>
      <w:bookmarkStart w:id="45" w:name="_Hlk75188908"/>
      <w:r w:rsidRPr="00AA4071">
        <w:t>Appeal process</w:t>
      </w:r>
      <w:bookmarkEnd w:id="44"/>
      <w:r w:rsidRPr="00AA4071">
        <w:t xml:space="preserve"> </w:t>
      </w:r>
    </w:p>
    <w:p w14:paraId="24F58EC2" w14:textId="11AEEDF4" w:rsidR="00182223" w:rsidRDefault="00182223" w:rsidP="00182223">
      <w:pPr>
        <w:pStyle w:val="ListParagraph"/>
        <w:numPr>
          <w:ilvl w:val="1"/>
          <w:numId w:val="10"/>
        </w:numPr>
        <w:ind w:left="993" w:hanging="993"/>
      </w:pPr>
      <w:r>
        <w:t xml:space="preserve">Appeals regarding the </w:t>
      </w:r>
      <w:r w:rsidR="00074019">
        <w:t>Business Parklet</w:t>
      </w:r>
      <w:r>
        <w:t xml:space="preserve"> permitting process are to be addressed in writing to the</w:t>
      </w:r>
      <w:r w:rsidR="009863A1">
        <w:t xml:space="preserve"> Coordinator, City Permits or the Senior Public Space Coordinator.</w:t>
      </w:r>
      <w:r>
        <w:t xml:space="preserve"> </w:t>
      </w:r>
    </w:p>
    <w:p w14:paraId="7EDDD3DB" w14:textId="5D9A1538" w:rsidR="00182223" w:rsidRDefault="00182223" w:rsidP="00182223">
      <w:pPr>
        <w:pStyle w:val="ListParagraph"/>
        <w:numPr>
          <w:ilvl w:val="1"/>
          <w:numId w:val="10"/>
        </w:numPr>
        <w:ind w:left="993" w:hanging="993"/>
      </w:pPr>
      <w:r>
        <w:t>Appeals will be assessed against this Policy</w:t>
      </w:r>
      <w:r w:rsidR="001E1F48">
        <w:t xml:space="preserve"> and</w:t>
      </w:r>
      <w:r>
        <w:t xml:space="preserve"> the Business Parklet </w:t>
      </w:r>
      <w:r w:rsidR="00AA4071">
        <w:t>Guideline</w:t>
      </w:r>
      <w:r w:rsidR="001E1F48">
        <w:t>s</w:t>
      </w:r>
      <w:r>
        <w:t xml:space="preserve">. </w:t>
      </w:r>
    </w:p>
    <w:p w14:paraId="4F788EF3" w14:textId="34E852E4" w:rsidR="00182223" w:rsidRDefault="00182223" w:rsidP="00182223">
      <w:pPr>
        <w:pStyle w:val="ListParagraph"/>
        <w:numPr>
          <w:ilvl w:val="1"/>
          <w:numId w:val="10"/>
        </w:numPr>
        <w:ind w:left="993" w:hanging="993"/>
      </w:pPr>
      <w:r>
        <w:t xml:space="preserve">Appeals will be considered by </w:t>
      </w:r>
      <w:r w:rsidR="001E1F48">
        <w:t>Officers</w:t>
      </w:r>
      <w:r>
        <w:t xml:space="preserve"> where applicable with the input of external regulatory bodies. </w:t>
      </w:r>
    </w:p>
    <w:p w14:paraId="4BF0BF22" w14:textId="24FD324C" w:rsidR="00182223" w:rsidRDefault="00182223" w:rsidP="00182223">
      <w:pPr>
        <w:pStyle w:val="ListParagraph"/>
        <w:numPr>
          <w:ilvl w:val="1"/>
          <w:numId w:val="10"/>
        </w:numPr>
        <w:ind w:left="993" w:hanging="993"/>
      </w:pPr>
      <w:r>
        <w:t xml:space="preserve">The outcome </w:t>
      </w:r>
      <w:r w:rsidR="00586C76">
        <w:t xml:space="preserve">of the appeal </w:t>
      </w:r>
      <w:r>
        <w:t>will be issued in writing.</w:t>
      </w:r>
    </w:p>
    <w:p w14:paraId="3A60A757" w14:textId="77777777" w:rsidR="6AEB6CAC" w:rsidRPr="009A63B0" w:rsidRDefault="269CBF0B" w:rsidP="00F46952">
      <w:pPr>
        <w:pStyle w:val="Heading2"/>
        <w:rPr>
          <w:rFonts w:eastAsiaTheme="majorEastAsia"/>
        </w:rPr>
      </w:pPr>
      <w:bookmarkStart w:id="46" w:name="_Toc76482752"/>
      <w:bookmarkStart w:id="47" w:name="_Hlk66203278"/>
      <w:bookmarkEnd w:id="42"/>
      <w:bookmarkEnd w:id="45"/>
      <w:r w:rsidRPr="366AA551">
        <w:rPr>
          <w:rFonts w:eastAsiaTheme="majorEastAsia"/>
        </w:rPr>
        <w:t>Fees and charges</w:t>
      </w:r>
      <w:bookmarkEnd w:id="46"/>
    </w:p>
    <w:p w14:paraId="18BB61D4" w14:textId="35BF237A" w:rsidR="6AEB6CAC" w:rsidRPr="002F10A3" w:rsidRDefault="649C8ECB" w:rsidP="002F10A3">
      <w:pPr>
        <w:pStyle w:val="ListParagraph"/>
        <w:numPr>
          <w:ilvl w:val="1"/>
          <w:numId w:val="10"/>
        </w:numPr>
        <w:ind w:left="993" w:hanging="993"/>
      </w:pPr>
      <w:r w:rsidRPr="002F10A3">
        <w:t>Council charges for the commercial use of its land</w:t>
      </w:r>
      <w:r w:rsidR="68FDB078" w:rsidRPr="002F10A3">
        <w:t xml:space="preserve"> and the income from this is used</w:t>
      </w:r>
      <w:r w:rsidR="001232A5">
        <w:t xml:space="preserve"> to administer the policy and</w:t>
      </w:r>
      <w:r w:rsidR="68FDB078" w:rsidRPr="002F10A3">
        <w:t xml:space="preserve"> for a </w:t>
      </w:r>
      <w:r w:rsidR="001232A5">
        <w:t>range</w:t>
      </w:r>
      <w:r w:rsidR="68FDB078" w:rsidRPr="002F10A3">
        <w:t xml:space="preserve"> of services, including maintenance and operations of our streets.</w:t>
      </w:r>
    </w:p>
    <w:p w14:paraId="6069865D" w14:textId="15F5BAED" w:rsidR="6AEB6CAC" w:rsidRPr="002F10A3" w:rsidRDefault="241E7C9D" w:rsidP="002F10A3">
      <w:pPr>
        <w:pStyle w:val="ListParagraph"/>
        <w:numPr>
          <w:ilvl w:val="1"/>
          <w:numId w:val="10"/>
        </w:numPr>
        <w:ind w:left="993" w:hanging="993"/>
      </w:pPr>
      <w:r w:rsidRPr="002F10A3">
        <w:t xml:space="preserve">Fees are set through the annual Council budget process, or as varied by Council resolution. </w:t>
      </w:r>
      <w:r w:rsidR="002F5958" w:rsidRPr="009863A1">
        <w:t>Please refer to the fee structure.</w:t>
      </w:r>
    </w:p>
    <w:p w14:paraId="55E28B2A" w14:textId="5A978E88" w:rsidR="6AEB6CAC" w:rsidRPr="002F10A3" w:rsidRDefault="241E7C9D" w:rsidP="002F10A3">
      <w:pPr>
        <w:pStyle w:val="ListParagraph"/>
        <w:numPr>
          <w:ilvl w:val="1"/>
          <w:numId w:val="10"/>
        </w:numPr>
        <w:ind w:left="993" w:hanging="993"/>
      </w:pPr>
      <w:r w:rsidRPr="002F10A3">
        <w:t>An application fee is payable upon submission of the form.</w:t>
      </w:r>
      <w:r w:rsidR="7A8C071E" w:rsidRPr="002F10A3">
        <w:t xml:space="preserve"> Failure to pay within th</w:t>
      </w:r>
      <w:r w:rsidR="1E2B940D" w:rsidRPr="002F10A3">
        <w:t xml:space="preserve">e allocated </w:t>
      </w:r>
      <w:r w:rsidR="7A8C071E" w:rsidRPr="002F10A3">
        <w:t>time will result in a new application and new application fee.</w:t>
      </w:r>
      <w:r w:rsidRPr="002F10A3">
        <w:t xml:space="preserve"> Fees are payable to the Council. </w:t>
      </w:r>
    </w:p>
    <w:p w14:paraId="4EE3EC69" w14:textId="362D191F" w:rsidR="6AEB6CAC" w:rsidRPr="002F10A3" w:rsidRDefault="7BCB661D" w:rsidP="002F10A3">
      <w:pPr>
        <w:pStyle w:val="ListParagraph"/>
        <w:numPr>
          <w:ilvl w:val="1"/>
          <w:numId w:val="10"/>
        </w:numPr>
        <w:ind w:left="993" w:hanging="993"/>
      </w:pPr>
      <w:r w:rsidRPr="002F10A3">
        <w:t>Operators</w:t>
      </w:r>
      <w:r w:rsidR="241E7C9D" w:rsidRPr="002F10A3">
        <w:t xml:space="preserve"> are required to reimburse Council for the cost of any restoration or repairs which are required as a result of the </w:t>
      </w:r>
      <w:r w:rsidR="00231D7E" w:rsidRPr="002F10A3">
        <w:t>Business P</w:t>
      </w:r>
      <w:r w:rsidR="4EE395DA" w:rsidRPr="002F10A3">
        <w:t>arkle</w:t>
      </w:r>
      <w:r w:rsidR="241E7C9D" w:rsidRPr="002F10A3">
        <w:t xml:space="preserve">t and/or its associated activities. All repairs will be undertaken by approved Council contractors. </w:t>
      </w:r>
    </w:p>
    <w:p w14:paraId="223B00BE" w14:textId="27BEE909" w:rsidR="6AEB6CAC" w:rsidRPr="002F10A3" w:rsidRDefault="241E7C9D" w:rsidP="002F10A3">
      <w:pPr>
        <w:pStyle w:val="ListParagraph"/>
        <w:numPr>
          <w:ilvl w:val="1"/>
          <w:numId w:val="10"/>
        </w:numPr>
        <w:ind w:left="993" w:hanging="993"/>
      </w:pPr>
      <w:r w:rsidRPr="002F10A3">
        <w:t>A bond in advance may be required.</w:t>
      </w:r>
    </w:p>
    <w:p w14:paraId="00569D27" w14:textId="41F96302" w:rsidR="7CAC5343" w:rsidRPr="00A15797" w:rsidRDefault="759F64B8" w:rsidP="00F46952">
      <w:pPr>
        <w:pStyle w:val="Heading2"/>
        <w:rPr>
          <w:rFonts w:eastAsiaTheme="majorEastAsia"/>
        </w:rPr>
      </w:pPr>
      <w:bookmarkStart w:id="48" w:name="_Toc76482753"/>
      <w:bookmarkEnd w:id="47"/>
      <w:r w:rsidRPr="00A15797">
        <w:rPr>
          <w:rFonts w:eastAsiaTheme="majorEastAsia"/>
        </w:rPr>
        <w:t>Discretion of Council</w:t>
      </w:r>
      <w:bookmarkEnd w:id="48"/>
    </w:p>
    <w:p w14:paraId="004BF1D9" w14:textId="65C59521" w:rsidR="2E58B5C4" w:rsidRPr="00A15797" w:rsidRDefault="000A7AB1" w:rsidP="003D58B4">
      <w:pPr>
        <w:pStyle w:val="ListParagraph"/>
        <w:numPr>
          <w:ilvl w:val="1"/>
          <w:numId w:val="10"/>
        </w:numPr>
        <w:ind w:left="993" w:hanging="993"/>
      </w:pPr>
      <w:r w:rsidRPr="00A15797">
        <w:t xml:space="preserve">Council reserves the right to make adjustments to permits or </w:t>
      </w:r>
      <w:r w:rsidR="001232A5">
        <w:t>revoke a</w:t>
      </w:r>
      <w:r w:rsidRPr="00A15797">
        <w:t xml:space="preserve"> permit at </w:t>
      </w:r>
      <w:r w:rsidR="00BF2024">
        <w:t>its</w:t>
      </w:r>
      <w:r w:rsidRPr="00A15797">
        <w:t xml:space="preserve"> discretion.</w:t>
      </w:r>
    </w:p>
    <w:p w14:paraId="75E4501A" w14:textId="2B0A906E" w:rsidR="003E2A44" w:rsidRPr="001C4BDE" w:rsidRDefault="40CDC082" w:rsidP="00F46952">
      <w:pPr>
        <w:pStyle w:val="Heading2"/>
        <w:rPr>
          <w:rFonts w:eastAsiaTheme="majorEastAsia"/>
        </w:rPr>
      </w:pPr>
      <w:bookmarkStart w:id="49" w:name="_Toc76482754"/>
      <w:r w:rsidRPr="366AA551">
        <w:rPr>
          <w:rFonts w:eastAsiaTheme="majorEastAsia"/>
        </w:rPr>
        <w:t xml:space="preserve">Special </w:t>
      </w:r>
      <w:r w:rsidR="005D6D54">
        <w:rPr>
          <w:rFonts w:eastAsiaTheme="majorEastAsia"/>
        </w:rPr>
        <w:t>c</w:t>
      </w:r>
      <w:r w:rsidRPr="366AA551">
        <w:rPr>
          <w:rFonts w:eastAsiaTheme="majorEastAsia"/>
        </w:rPr>
        <w:t>onditions</w:t>
      </w:r>
      <w:bookmarkEnd w:id="49"/>
    </w:p>
    <w:p w14:paraId="52E1DAAC" w14:textId="5E637057" w:rsidR="003E2A44" w:rsidRPr="008B01D5" w:rsidRDefault="40CDC082" w:rsidP="002F10A3">
      <w:pPr>
        <w:pStyle w:val="ListParagraph"/>
        <w:numPr>
          <w:ilvl w:val="1"/>
          <w:numId w:val="10"/>
        </w:numPr>
        <w:ind w:left="993" w:hanging="993"/>
      </w:pPr>
      <w:r>
        <w:t xml:space="preserve">All </w:t>
      </w:r>
      <w:r w:rsidR="00074019">
        <w:t>Business Parklet</w:t>
      </w:r>
      <w:r>
        <w:t xml:space="preserve"> </w:t>
      </w:r>
      <w:r w:rsidR="007835AA">
        <w:t>permit holders</w:t>
      </w:r>
      <w:r>
        <w:t xml:space="preserve"> that wish to utilise space heaters, a marquee or other enclosure to support their business functions </w:t>
      </w:r>
      <w:r w:rsidR="001232A5">
        <w:t>must</w:t>
      </w:r>
      <w:r>
        <w:t xml:space="preserve"> request authorisation. </w:t>
      </w:r>
      <w:r w:rsidR="001232A5">
        <w:t>Council officers</w:t>
      </w:r>
      <w:r>
        <w:t xml:space="preserve"> will review the application and consider suitability</w:t>
      </w:r>
      <w:r w:rsidR="007835AA">
        <w:t>. Additional fees may apply.</w:t>
      </w:r>
    </w:p>
    <w:p w14:paraId="4F507AB9" w14:textId="77777777" w:rsidR="003E2A44" w:rsidRPr="001C4BDE" w:rsidRDefault="40CDC082" w:rsidP="00F46952">
      <w:pPr>
        <w:pStyle w:val="Heading2"/>
        <w:rPr>
          <w:rFonts w:eastAsiaTheme="majorEastAsia"/>
        </w:rPr>
      </w:pPr>
      <w:bookmarkStart w:id="50" w:name="_Toc76482755"/>
      <w:r w:rsidRPr="366AA551">
        <w:rPr>
          <w:rFonts w:eastAsiaTheme="majorEastAsia"/>
        </w:rPr>
        <w:t>Compliance</w:t>
      </w:r>
      <w:bookmarkEnd w:id="50"/>
      <w:r w:rsidRPr="366AA551">
        <w:rPr>
          <w:rFonts w:eastAsiaTheme="majorEastAsia"/>
        </w:rPr>
        <w:t xml:space="preserve"> </w:t>
      </w:r>
    </w:p>
    <w:p w14:paraId="5D80F6BA" w14:textId="0C0759F5" w:rsidR="003E2A44" w:rsidRDefault="40CDC082" w:rsidP="002F10A3">
      <w:pPr>
        <w:pStyle w:val="ListParagraph"/>
        <w:numPr>
          <w:ilvl w:val="1"/>
          <w:numId w:val="10"/>
        </w:numPr>
        <w:ind w:left="993" w:hanging="993"/>
      </w:pPr>
      <w:r>
        <w:lastRenderedPageBreak/>
        <w:t xml:space="preserve">All </w:t>
      </w:r>
      <w:r w:rsidR="007835AA">
        <w:t>Business Parklet</w:t>
      </w:r>
      <w:r w:rsidR="005B75EB">
        <w:t>s</w:t>
      </w:r>
      <w:r>
        <w:t xml:space="preserve"> must comply with Council’s Local Laws, relevant laws, legislations or any other authority having jurisdiction over the area where the commercial use of public space is to take place. </w:t>
      </w:r>
    </w:p>
    <w:p w14:paraId="13C43339" w14:textId="7D994EE6" w:rsidR="05C21689" w:rsidRPr="001C4BDE" w:rsidRDefault="3237302B" w:rsidP="00F46952">
      <w:pPr>
        <w:pStyle w:val="Heading2"/>
        <w:rPr>
          <w:rFonts w:eastAsiaTheme="majorEastAsia"/>
        </w:rPr>
      </w:pPr>
      <w:bookmarkStart w:id="51" w:name="_Toc76482756"/>
      <w:r w:rsidRPr="366AA551">
        <w:rPr>
          <w:rFonts w:eastAsiaTheme="majorEastAsia"/>
        </w:rPr>
        <w:t>Liability</w:t>
      </w:r>
      <w:bookmarkEnd w:id="51"/>
    </w:p>
    <w:p w14:paraId="22964F4C" w14:textId="7619F31A" w:rsidR="05C21689" w:rsidRDefault="3237302B" w:rsidP="002F10A3">
      <w:pPr>
        <w:pStyle w:val="ListParagraph"/>
        <w:numPr>
          <w:ilvl w:val="1"/>
          <w:numId w:val="10"/>
        </w:numPr>
        <w:ind w:left="993" w:hanging="993"/>
      </w:pPr>
      <w:r>
        <w:t xml:space="preserve">All approved </w:t>
      </w:r>
      <w:r w:rsidR="007835AA">
        <w:t>Business Parklet</w:t>
      </w:r>
      <w:r>
        <w:t xml:space="preserve"> operators must; </w:t>
      </w:r>
    </w:p>
    <w:p w14:paraId="2E3DB100" w14:textId="77777777" w:rsidR="05C21689" w:rsidRDefault="05C21689" w:rsidP="00CD4B02">
      <w:pPr>
        <w:pStyle w:val="ListParagraph"/>
        <w:numPr>
          <w:ilvl w:val="0"/>
          <w:numId w:val="6"/>
        </w:numPr>
        <w:ind w:left="1276" w:hanging="283"/>
      </w:pPr>
      <w:r>
        <w:t xml:space="preserve">Have Public Liability Insurance (minimum $20 million). </w:t>
      </w:r>
    </w:p>
    <w:p w14:paraId="51DDD731" w14:textId="672F9A0D" w:rsidR="05C21689" w:rsidRDefault="05C21689" w:rsidP="00CD4B02">
      <w:pPr>
        <w:pStyle w:val="ListParagraph"/>
        <w:numPr>
          <w:ilvl w:val="0"/>
          <w:numId w:val="6"/>
        </w:numPr>
        <w:ind w:left="1276" w:hanging="283"/>
      </w:pPr>
      <w:r>
        <w:t xml:space="preserve">Indemnify the City of Port Phillip from any claim or demand arising from or in relation to any act, omission, damage, loss, charge, liability, outgoing, payment, expense or cost. The approved </w:t>
      </w:r>
      <w:r w:rsidR="00074019">
        <w:t>permit holder</w:t>
      </w:r>
      <w:r>
        <w:t xml:space="preserve"> is responsible for managing risks associated with the activity at its permitted location / site. </w:t>
      </w:r>
    </w:p>
    <w:p w14:paraId="34C46E39" w14:textId="77777777" w:rsidR="05C21689" w:rsidRDefault="3237302B" w:rsidP="002F10A3">
      <w:pPr>
        <w:pStyle w:val="ListParagraph"/>
        <w:numPr>
          <w:ilvl w:val="1"/>
          <w:numId w:val="10"/>
        </w:numPr>
        <w:ind w:left="993" w:hanging="993"/>
      </w:pPr>
      <w:r>
        <w:t xml:space="preserve">Operators must operate with caution or cancel activities due to: </w:t>
      </w:r>
    </w:p>
    <w:p w14:paraId="746A1DE0" w14:textId="4656E876" w:rsidR="05C21689" w:rsidRDefault="05C21689" w:rsidP="00CD4B02">
      <w:pPr>
        <w:pStyle w:val="ListParagraph"/>
        <w:numPr>
          <w:ilvl w:val="0"/>
          <w:numId w:val="6"/>
        </w:numPr>
        <w:ind w:left="1276" w:hanging="283"/>
      </w:pPr>
      <w:r>
        <w:t>Extreme weather</w:t>
      </w:r>
    </w:p>
    <w:p w14:paraId="7FF1386B" w14:textId="11AAB1DF" w:rsidR="05C21689" w:rsidRDefault="05C21689" w:rsidP="00CD4B02">
      <w:pPr>
        <w:pStyle w:val="ListParagraph"/>
        <w:numPr>
          <w:ilvl w:val="0"/>
          <w:numId w:val="6"/>
        </w:numPr>
        <w:ind w:left="1276" w:hanging="283"/>
      </w:pPr>
      <w:r>
        <w:t>Safety concerns</w:t>
      </w:r>
    </w:p>
    <w:p w14:paraId="309B1BA7" w14:textId="2480A8A7" w:rsidR="05C21689" w:rsidRDefault="05C21689" w:rsidP="00CD4B02">
      <w:pPr>
        <w:pStyle w:val="ListParagraph"/>
        <w:numPr>
          <w:ilvl w:val="0"/>
          <w:numId w:val="6"/>
        </w:numPr>
        <w:ind w:left="1276" w:hanging="283"/>
      </w:pPr>
      <w:r>
        <w:t>Identified risks</w:t>
      </w:r>
    </w:p>
    <w:p w14:paraId="362AC3CB" w14:textId="49557430" w:rsidR="05C21689" w:rsidRDefault="05C21689" w:rsidP="00CD4B02">
      <w:pPr>
        <w:pStyle w:val="ListParagraph"/>
        <w:numPr>
          <w:ilvl w:val="0"/>
          <w:numId w:val="6"/>
        </w:numPr>
        <w:ind w:left="1276" w:hanging="283"/>
      </w:pPr>
      <w:r>
        <w:t>Unsafe practices</w:t>
      </w:r>
    </w:p>
    <w:p w14:paraId="30BB2FF0" w14:textId="7FD2A957" w:rsidR="00760ADD" w:rsidRPr="00097BF0" w:rsidRDefault="673C935A" w:rsidP="00F46952">
      <w:pPr>
        <w:pStyle w:val="Heading2"/>
      </w:pPr>
      <w:bookmarkStart w:id="52" w:name="_Toc76482757"/>
      <w:bookmarkEnd w:id="32"/>
      <w:r>
        <w:t>Attachments</w:t>
      </w:r>
      <w:bookmarkEnd w:id="52"/>
    </w:p>
    <w:p w14:paraId="182ADB0A" w14:textId="7EEB6E59" w:rsidR="00760ADD" w:rsidRDefault="005B75EB" w:rsidP="00760ADD">
      <w:pPr>
        <w:rPr>
          <w:vanish/>
        </w:rPr>
      </w:pPr>
      <w:r>
        <w:rPr>
          <w:vanish/>
        </w:rPr>
        <w:t>Business Parklet Guidelines</w:t>
      </w:r>
    </w:p>
    <w:p w14:paraId="28F53BD4" w14:textId="74753D9A" w:rsidR="009863A1" w:rsidRDefault="009863A1" w:rsidP="00760ADD">
      <w:pPr>
        <w:rPr>
          <w:vanish/>
        </w:rPr>
      </w:pPr>
      <w:r>
        <w:rPr>
          <w:vanish/>
        </w:rPr>
        <w:t>Business Parklet Fee Structure</w:t>
      </w:r>
    </w:p>
    <w:p w14:paraId="101108A7" w14:textId="40D13883" w:rsidR="002321AB" w:rsidRPr="00B65688" w:rsidRDefault="002321AB" w:rsidP="00B65688">
      <w:pPr>
        <w:tabs>
          <w:tab w:val="clear" w:pos="-3060"/>
          <w:tab w:val="clear" w:pos="-2340"/>
          <w:tab w:val="clear" w:pos="6300"/>
        </w:tabs>
        <w:suppressAutoHyphens w:val="0"/>
        <w:spacing w:after="160" w:line="259" w:lineRule="auto"/>
      </w:pPr>
    </w:p>
    <w:sectPr w:rsidR="002321AB" w:rsidRPr="00B65688" w:rsidSect="005E5280">
      <w:headerReference w:type="even" r:id="rId17"/>
      <w:footerReference w:type="even" r:id="rId18"/>
      <w:footerReference w:type="default" r:id="rId19"/>
      <w:headerReference w:type="first" r:id="rId20"/>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47B0C" w14:textId="77777777" w:rsidR="007B5149" w:rsidRDefault="007B5149" w:rsidP="00257DF2">
      <w:r>
        <w:separator/>
      </w:r>
    </w:p>
    <w:p w14:paraId="513121CC" w14:textId="77777777" w:rsidR="007B5149" w:rsidRDefault="007B5149"/>
  </w:endnote>
  <w:endnote w:type="continuationSeparator" w:id="0">
    <w:p w14:paraId="10D457ED" w14:textId="77777777" w:rsidR="007B5149" w:rsidRDefault="007B5149" w:rsidP="00257DF2">
      <w:r>
        <w:continuationSeparator/>
      </w:r>
    </w:p>
    <w:p w14:paraId="3D3DD280" w14:textId="77777777" w:rsidR="007B5149" w:rsidRDefault="007B5149"/>
  </w:endnote>
  <w:endnote w:type="continuationNotice" w:id="1">
    <w:p w14:paraId="1C3BFF67" w14:textId="77777777" w:rsidR="007B5149" w:rsidRDefault="007B51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venir LT Std 35 Light">
    <w:altName w:val="Calibri"/>
    <w:panose1 w:val="020B0402020203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20B0604020202020204"/>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10006FF" w:usb1="4000205B" w:usb2="0000001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inionPro-Regular">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547728"/>
      <w:docPartObj>
        <w:docPartGallery w:val="Page Numbers (Bottom of Page)"/>
        <w:docPartUnique/>
      </w:docPartObj>
    </w:sdtPr>
    <w:sdtEndPr>
      <w:rPr>
        <w:sz w:val="20"/>
        <w:szCs w:val="20"/>
      </w:rPr>
    </w:sdtEndPr>
    <w:sdtContent>
      <w:p w14:paraId="0D6DD7EF" w14:textId="77777777" w:rsidR="005D6D54" w:rsidRPr="005E5280" w:rsidRDefault="005D6D54"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350253"/>
      <w:docPartObj>
        <w:docPartGallery w:val="Page Numbers (Bottom of Page)"/>
        <w:docPartUnique/>
      </w:docPartObj>
    </w:sdtPr>
    <w:sdtEndPr/>
    <w:sdtContent>
      <w:p w14:paraId="3BFE367F" w14:textId="77777777" w:rsidR="005D6D54" w:rsidRDefault="005D6D54"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C9F1B" w14:textId="77777777" w:rsidR="007B5149" w:rsidRDefault="007B5149" w:rsidP="00257DF2">
      <w:r>
        <w:separator/>
      </w:r>
    </w:p>
    <w:p w14:paraId="476097F0" w14:textId="77777777" w:rsidR="007B5149" w:rsidRDefault="007B5149"/>
  </w:footnote>
  <w:footnote w:type="continuationSeparator" w:id="0">
    <w:p w14:paraId="3FBF4798" w14:textId="77777777" w:rsidR="007B5149" w:rsidRDefault="007B5149" w:rsidP="00257DF2">
      <w:r>
        <w:continuationSeparator/>
      </w:r>
    </w:p>
    <w:p w14:paraId="282A59A1" w14:textId="77777777" w:rsidR="007B5149" w:rsidRDefault="007B5149"/>
  </w:footnote>
  <w:footnote w:type="continuationNotice" w:id="1">
    <w:p w14:paraId="2371B68D" w14:textId="77777777" w:rsidR="007B5149" w:rsidRDefault="007B51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5D872" w14:textId="35629597" w:rsidR="005D6D54" w:rsidRPr="00ED428A" w:rsidRDefault="005D6D54" w:rsidP="00ED428A">
    <w:pPr>
      <w:tabs>
        <w:tab w:val="center" w:pos="4819"/>
      </w:tabs>
      <w:rPr>
        <w:color w:val="FFFFFF" w:themeColor="background1"/>
        <w:vertAlign w:val="subscri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83CE1" w14:textId="187C3443" w:rsidR="005D6D54" w:rsidRDefault="005D6D54" w:rsidP="00493EC9">
    <w:pPr>
      <w:tabs>
        <w:tab w:val="clear" w:pos="6300"/>
        <w:tab w:val="center" w:pos="4819"/>
      </w:tabs>
    </w:pPr>
    <w:r>
      <w:rPr>
        <w:noProof/>
      </w:rPr>
      <w:drawing>
        <wp:anchor distT="0" distB="0" distL="114300" distR="114300" simplePos="0" relativeHeight="251657216" behindDoc="1" locked="0" layoutInCell="1" allowOverlap="1" wp14:anchorId="56AF1528" wp14:editId="3DCA733A">
          <wp:simplePos x="0" y="0"/>
          <wp:positionH relativeFrom="page">
            <wp:align>left</wp:align>
          </wp:positionH>
          <wp:positionV relativeFrom="paragraph">
            <wp:posOffset>3105785</wp:posOffset>
          </wp:positionV>
          <wp:extent cx="7559675" cy="6746093"/>
          <wp:effectExtent l="0" t="0" r="3175" b="0"/>
          <wp:wrapNone/>
          <wp:docPr id="5" name="Picture 5" descr="Patrons sitting at table and chairs in business parklet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117-113805q10.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840" cy="674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2B16012" wp14:editId="466EEF64">
          <wp:simplePos x="0" y="0"/>
          <wp:positionH relativeFrom="page">
            <wp:align>left</wp:align>
          </wp:positionH>
          <wp:positionV relativeFrom="paragraph">
            <wp:posOffset>-828040</wp:posOffset>
          </wp:positionV>
          <wp:extent cx="7559675" cy="7126605"/>
          <wp:effectExtent l="0" t="0" r="3175" b="0"/>
          <wp:wrapNone/>
          <wp:docPr id="4" name="Picture 4" title="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cstate="print">
                    <a:extLst>
                      <a:ext uri="{28A0092B-C50C-407E-A947-70E740481C1C}">
                        <a14:useLocalDpi xmlns:a14="http://schemas.microsoft.com/office/drawing/2010/main"/>
                      </a:ext>
                    </a:extLst>
                  </a:blip>
                  <a:stretch>
                    <a:fillRect/>
                  </a:stretch>
                </pic:blipFill>
                <pic:spPr>
                  <a:xfrm>
                    <a:off x="0" y="0"/>
                    <a:ext cx="7559675" cy="712660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2360917"/>
    <w:multiLevelType w:val="hybridMultilevel"/>
    <w:tmpl w:val="75A81866"/>
    <w:lvl w:ilvl="0" w:tplc="BF20D5A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B74D58"/>
    <w:multiLevelType w:val="multilevel"/>
    <w:tmpl w:val="E80E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336D7"/>
    <w:multiLevelType w:val="hybridMultilevel"/>
    <w:tmpl w:val="2A545E9C"/>
    <w:lvl w:ilvl="0" w:tplc="BF20D5AE">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936574"/>
    <w:multiLevelType w:val="hybridMultilevel"/>
    <w:tmpl w:val="B16E6160"/>
    <w:lvl w:ilvl="0" w:tplc="3CDE768E">
      <w:start w:val="1"/>
      <w:numFmt w:val="bullet"/>
      <w:lvlText w:val="•"/>
      <w:lvlJc w:val="left"/>
      <w:pPr>
        <w:tabs>
          <w:tab w:val="num" w:pos="720"/>
        </w:tabs>
        <w:ind w:left="720" w:hanging="360"/>
      </w:pPr>
      <w:rPr>
        <w:rFonts w:ascii="Times New Roman" w:hAnsi="Times New Roman" w:hint="default"/>
      </w:rPr>
    </w:lvl>
    <w:lvl w:ilvl="1" w:tplc="AC8C1A8C" w:tentative="1">
      <w:start w:val="1"/>
      <w:numFmt w:val="bullet"/>
      <w:lvlText w:val="•"/>
      <w:lvlJc w:val="left"/>
      <w:pPr>
        <w:tabs>
          <w:tab w:val="num" w:pos="1440"/>
        </w:tabs>
        <w:ind w:left="1440" w:hanging="360"/>
      </w:pPr>
      <w:rPr>
        <w:rFonts w:ascii="Times New Roman" w:hAnsi="Times New Roman" w:hint="default"/>
      </w:rPr>
    </w:lvl>
    <w:lvl w:ilvl="2" w:tplc="DA465EE8" w:tentative="1">
      <w:start w:val="1"/>
      <w:numFmt w:val="bullet"/>
      <w:lvlText w:val="•"/>
      <w:lvlJc w:val="left"/>
      <w:pPr>
        <w:tabs>
          <w:tab w:val="num" w:pos="2160"/>
        </w:tabs>
        <w:ind w:left="2160" w:hanging="360"/>
      </w:pPr>
      <w:rPr>
        <w:rFonts w:ascii="Times New Roman" w:hAnsi="Times New Roman" w:hint="default"/>
      </w:rPr>
    </w:lvl>
    <w:lvl w:ilvl="3" w:tplc="7D40800E" w:tentative="1">
      <w:start w:val="1"/>
      <w:numFmt w:val="bullet"/>
      <w:lvlText w:val="•"/>
      <w:lvlJc w:val="left"/>
      <w:pPr>
        <w:tabs>
          <w:tab w:val="num" w:pos="2880"/>
        </w:tabs>
        <w:ind w:left="2880" w:hanging="360"/>
      </w:pPr>
      <w:rPr>
        <w:rFonts w:ascii="Times New Roman" w:hAnsi="Times New Roman" w:hint="default"/>
      </w:rPr>
    </w:lvl>
    <w:lvl w:ilvl="4" w:tplc="1FA09108" w:tentative="1">
      <w:start w:val="1"/>
      <w:numFmt w:val="bullet"/>
      <w:lvlText w:val="•"/>
      <w:lvlJc w:val="left"/>
      <w:pPr>
        <w:tabs>
          <w:tab w:val="num" w:pos="3600"/>
        </w:tabs>
        <w:ind w:left="3600" w:hanging="360"/>
      </w:pPr>
      <w:rPr>
        <w:rFonts w:ascii="Times New Roman" w:hAnsi="Times New Roman" w:hint="default"/>
      </w:rPr>
    </w:lvl>
    <w:lvl w:ilvl="5" w:tplc="56CC480C" w:tentative="1">
      <w:start w:val="1"/>
      <w:numFmt w:val="bullet"/>
      <w:lvlText w:val="•"/>
      <w:lvlJc w:val="left"/>
      <w:pPr>
        <w:tabs>
          <w:tab w:val="num" w:pos="4320"/>
        </w:tabs>
        <w:ind w:left="4320" w:hanging="360"/>
      </w:pPr>
      <w:rPr>
        <w:rFonts w:ascii="Times New Roman" w:hAnsi="Times New Roman" w:hint="default"/>
      </w:rPr>
    </w:lvl>
    <w:lvl w:ilvl="6" w:tplc="738A0206" w:tentative="1">
      <w:start w:val="1"/>
      <w:numFmt w:val="bullet"/>
      <w:lvlText w:val="•"/>
      <w:lvlJc w:val="left"/>
      <w:pPr>
        <w:tabs>
          <w:tab w:val="num" w:pos="5040"/>
        </w:tabs>
        <w:ind w:left="5040" w:hanging="360"/>
      </w:pPr>
      <w:rPr>
        <w:rFonts w:ascii="Times New Roman" w:hAnsi="Times New Roman" w:hint="default"/>
      </w:rPr>
    </w:lvl>
    <w:lvl w:ilvl="7" w:tplc="1F2E9892" w:tentative="1">
      <w:start w:val="1"/>
      <w:numFmt w:val="bullet"/>
      <w:lvlText w:val="•"/>
      <w:lvlJc w:val="left"/>
      <w:pPr>
        <w:tabs>
          <w:tab w:val="num" w:pos="5760"/>
        </w:tabs>
        <w:ind w:left="5760" w:hanging="360"/>
      </w:pPr>
      <w:rPr>
        <w:rFonts w:ascii="Times New Roman" w:hAnsi="Times New Roman" w:hint="default"/>
      </w:rPr>
    </w:lvl>
    <w:lvl w:ilvl="8" w:tplc="9E0E18A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626F3D"/>
    <w:multiLevelType w:val="multilevel"/>
    <w:tmpl w:val="6F5E0428"/>
    <w:lvl w:ilvl="0">
      <w:start w:val="1"/>
      <w:numFmt w:val="decimal"/>
      <w:lvlText w:val="%1."/>
      <w:lvlJc w:val="left"/>
      <w:pPr>
        <w:ind w:left="360" w:hanging="360"/>
      </w:pPr>
      <w:rPr>
        <w:b/>
        <w:bCs/>
        <w:color w:val="193C68"/>
        <w:sz w:val="44"/>
        <w:szCs w:val="44"/>
      </w:rPr>
    </w:lvl>
    <w:lvl w:ilvl="1">
      <w:start w:val="1"/>
      <w:numFmt w:val="bullet"/>
      <w:lvlText w:val=""/>
      <w:lvlJc w:val="left"/>
      <w:pPr>
        <w:ind w:left="7379" w:hanging="432"/>
      </w:pPr>
      <w:rPr>
        <w:rFonts w:ascii="Symbol" w:hAnsi="Symbol" w:hint="default"/>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A25526"/>
    <w:multiLevelType w:val="multilevel"/>
    <w:tmpl w:val="13CE1B66"/>
    <w:lvl w:ilvl="0">
      <w:start w:val="1"/>
      <w:numFmt w:val="decimal"/>
      <w:pStyle w:val="Heading2"/>
      <w:lvlText w:val="%1."/>
      <w:lvlJc w:val="left"/>
      <w:pPr>
        <w:ind w:left="360" w:hanging="360"/>
      </w:pPr>
      <w:rPr>
        <w:b/>
        <w:bCs/>
        <w:color w:val="193C68"/>
        <w:sz w:val="44"/>
        <w:szCs w:val="44"/>
      </w:rPr>
    </w:lvl>
    <w:lvl w:ilvl="1">
      <w:start w:val="1"/>
      <w:numFmt w:val="decimal"/>
      <w:lvlText w:val="%1.%2."/>
      <w:lvlJc w:val="left"/>
      <w:pPr>
        <w:ind w:left="7379" w:hanging="432"/>
      </w:pPr>
      <w:rPr>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5B5408"/>
    <w:multiLevelType w:val="multilevel"/>
    <w:tmpl w:val="FD90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5B7D2B"/>
    <w:multiLevelType w:val="hybridMultilevel"/>
    <w:tmpl w:val="75FCB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0D4683"/>
    <w:multiLevelType w:val="multilevel"/>
    <w:tmpl w:val="A798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9E5379"/>
    <w:multiLevelType w:val="hybridMultilevel"/>
    <w:tmpl w:val="0B04D2F8"/>
    <w:lvl w:ilvl="0" w:tplc="1D780DBA">
      <w:start w:val="1"/>
      <w:numFmt w:val="bullet"/>
      <w:lvlText w:val=""/>
      <w:lvlJc w:val="left"/>
      <w:pPr>
        <w:ind w:left="720" w:hanging="360"/>
      </w:pPr>
      <w:rPr>
        <w:rFonts w:ascii="Symbol" w:hAnsi="Symbol" w:hint="default"/>
      </w:rPr>
    </w:lvl>
    <w:lvl w:ilvl="1" w:tplc="F98E7A76">
      <w:start w:val="1"/>
      <w:numFmt w:val="bullet"/>
      <w:lvlText w:val="-"/>
      <w:lvlJc w:val="left"/>
      <w:pPr>
        <w:ind w:left="1440" w:hanging="360"/>
      </w:pPr>
      <w:rPr>
        <w:rFonts w:ascii="Calibri" w:hAnsi="Calibri" w:hint="default"/>
      </w:rPr>
    </w:lvl>
    <w:lvl w:ilvl="2" w:tplc="92A8CB54">
      <w:start w:val="1"/>
      <w:numFmt w:val="bullet"/>
      <w:lvlText w:val=""/>
      <w:lvlJc w:val="left"/>
      <w:pPr>
        <w:ind w:left="2160" w:hanging="360"/>
      </w:pPr>
      <w:rPr>
        <w:rFonts w:ascii="Wingdings" w:hAnsi="Wingdings" w:hint="default"/>
      </w:rPr>
    </w:lvl>
    <w:lvl w:ilvl="3" w:tplc="FBD4A7C6">
      <w:start w:val="1"/>
      <w:numFmt w:val="bullet"/>
      <w:lvlText w:val=""/>
      <w:lvlJc w:val="left"/>
      <w:pPr>
        <w:ind w:left="2880" w:hanging="360"/>
      </w:pPr>
      <w:rPr>
        <w:rFonts w:ascii="Symbol" w:hAnsi="Symbol" w:hint="default"/>
      </w:rPr>
    </w:lvl>
    <w:lvl w:ilvl="4" w:tplc="F1F00B98">
      <w:start w:val="1"/>
      <w:numFmt w:val="bullet"/>
      <w:lvlText w:val="o"/>
      <w:lvlJc w:val="left"/>
      <w:pPr>
        <w:ind w:left="3600" w:hanging="360"/>
      </w:pPr>
      <w:rPr>
        <w:rFonts w:ascii="Courier New" w:hAnsi="Courier New" w:hint="default"/>
      </w:rPr>
    </w:lvl>
    <w:lvl w:ilvl="5" w:tplc="15828AFC">
      <w:start w:val="1"/>
      <w:numFmt w:val="bullet"/>
      <w:lvlText w:val=""/>
      <w:lvlJc w:val="left"/>
      <w:pPr>
        <w:ind w:left="4320" w:hanging="360"/>
      </w:pPr>
      <w:rPr>
        <w:rFonts w:ascii="Wingdings" w:hAnsi="Wingdings" w:hint="default"/>
      </w:rPr>
    </w:lvl>
    <w:lvl w:ilvl="6" w:tplc="539AC272">
      <w:start w:val="1"/>
      <w:numFmt w:val="bullet"/>
      <w:lvlText w:val=""/>
      <w:lvlJc w:val="left"/>
      <w:pPr>
        <w:ind w:left="5040" w:hanging="360"/>
      </w:pPr>
      <w:rPr>
        <w:rFonts w:ascii="Symbol" w:hAnsi="Symbol" w:hint="default"/>
      </w:rPr>
    </w:lvl>
    <w:lvl w:ilvl="7" w:tplc="0EA63B8E">
      <w:start w:val="1"/>
      <w:numFmt w:val="bullet"/>
      <w:lvlText w:val="o"/>
      <w:lvlJc w:val="left"/>
      <w:pPr>
        <w:ind w:left="5760" w:hanging="360"/>
      </w:pPr>
      <w:rPr>
        <w:rFonts w:ascii="Courier New" w:hAnsi="Courier New" w:hint="default"/>
      </w:rPr>
    </w:lvl>
    <w:lvl w:ilvl="8" w:tplc="24AE98A2">
      <w:start w:val="1"/>
      <w:numFmt w:val="bullet"/>
      <w:lvlText w:val=""/>
      <w:lvlJc w:val="left"/>
      <w:pPr>
        <w:ind w:left="6480" w:hanging="360"/>
      </w:pPr>
      <w:rPr>
        <w:rFonts w:ascii="Wingdings" w:hAnsi="Wingdings" w:hint="default"/>
      </w:rPr>
    </w:lvl>
  </w:abstractNum>
  <w:abstractNum w:abstractNumId="14" w15:restartNumberingAfterBreak="0">
    <w:nsid w:val="46416DB4"/>
    <w:multiLevelType w:val="hybridMultilevel"/>
    <w:tmpl w:val="E026BC56"/>
    <w:lvl w:ilvl="0" w:tplc="B90C9534">
      <w:start w:val="1"/>
      <w:numFmt w:val="bullet"/>
      <w:lvlText w:val="•"/>
      <w:lvlJc w:val="left"/>
      <w:pPr>
        <w:tabs>
          <w:tab w:val="num" w:pos="720"/>
        </w:tabs>
        <w:ind w:left="720" w:hanging="360"/>
      </w:pPr>
      <w:rPr>
        <w:rFonts w:ascii="Arial" w:hAnsi="Arial" w:hint="default"/>
      </w:rPr>
    </w:lvl>
    <w:lvl w:ilvl="1" w:tplc="56F0D13C" w:tentative="1">
      <w:start w:val="1"/>
      <w:numFmt w:val="bullet"/>
      <w:lvlText w:val="•"/>
      <w:lvlJc w:val="left"/>
      <w:pPr>
        <w:tabs>
          <w:tab w:val="num" w:pos="1440"/>
        </w:tabs>
        <w:ind w:left="1440" w:hanging="360"/>
      </w:pPr>
      <w:rPr>
        <w:rFonts w:ascii="Arial" w:hAnsi="Arial" w:hint="default"/>
      </w:rPr>
    </w:lvl>
    <w:lvl w:ilvl="2" w:tplc="93E8CBD8" w:tentative="1">
      <w:start w:val="1"/>
      <w:numFmt w:val="bullet"/>
      <w:lvlText w:val="•"/>
      <w:lvlJc w:val="left"/>
      <w:pPr>
        <w:tabs>
          <w:tab w:val="num" w:pos="2160"/>
        </w:tabs>
        <w:ind w:left="2160" w:hanging="360"/>
      </w:pPr>
      <w:rPr>
        <w:rFonts w:ascii="Arial" w:hAnsi="Arial" w:hint="default"/>
      </w:rPr>
    </w:lvl>
    <w:lvl w:ilvl="3" w:tplc="94142B1E" w:tentative="1">
      <w:start w:val="1"/>
      <w:numFmt w:val="bullet"/>
      <w:lvlText w:val="•"/>
      <w:lvlJc w:val="left"/>
      <w:pPr>
        <w:tabs>
          <w:tab w:val="num" w:pos="2880"/>
        </w:tabs>
        <w:ind w:left="2880" w:hanging="360"/>
      </w:pPr>
      <w:rPr>
        <w:rFonts w:ascii="Arial" w:hAnsi="Arial" w:hint="default"/>
      </w:rPr>
    </w:lvl>
    <w:lvl w:ilvl="4" w:tplc="89BA0BDA" w:tentative="1">
      <w:start w:val="1"/>
      <w:numFmt w:val="bullet"/>
      <w:lvlText w:val="•"/>
      <w:lvlJc w:val="left"/>
      <w:pPr>
        <w:tabs>
          <w:tab w:val="num" w:pos="3600"/>
        </w:tabs>
        <w:ind w:left="3600" w:hanging="360"/>
      </w:pPr>
      <w:rPr>
        <w:rFonts w:ascii="Arial" w:hAnsi="Arial" w:hint="default"/>
      </w:rPr>
    </w:lvl>
    <w:lvl w:ilvl="5" w:tplc="FA2021B0" w:tentative="1">
      <w:start w:val="1"/>
      <w:numFmt w:val="bullet"/>
      <w:lvlText w:val="•"/>
      <w:lvlJc w:val="left"/>
      <w:pPr>
        <w:tabs>
          <w:tab w:val="num" w:pos="4320"/>
        </w:tabs>
        <w:ind w:left="4320" w:hanging="360"/>
      </w:pPr>
      <w:rPr>
        <w:rFonts w:ascii="Arial" w:hAnsi="Arial" w:hint="default"/>
      </w:rPr>
    </w:lvl>
    <w:lvl w:ilvl="6" w:tplc="DD56B76E" w:tentative="1">
      <w:start w:val="1"/>
      <w:numFmt w:val="bullet"/>
      <w:lvlText w:val="•"/>
      <w:lvlJc w:val="left"/>
      <w:pPr>
        <w:tabs>
          <w:tab w:val="num" w:pos="5040"/>
        </w:tabs>
        <w:ind w:left="5040" w:hanging="360"/>
      </w:pPr>
      <w:rPr>
        <w:rFonts w:ascii="Arial" w:hAnsi="Arial" w:hint="default"/>
      </w:rPr>
    </w:lvl>
    <w:lvl w:ilvl="7" w:tplc="9EDA898C" w:tentative="1">
      <w:start w:val="1"/>
      <w:numFmt w:val="bullet"/>
      <w:lvlText w:val="•"/>
      <w:lvlJc w:val="left"/>
      <w:pPr>
        <w:tabs>
          <w:tab w:val="num" w:pos="5760"/>
        </w:tabs>
        <w:ind w:left="5760" w:hanging="360"/>
      </w:pPr>
      <w:rPr>
        <w:rFonts w:ascii="Arial" w:hAnsi="Arial" w:hint="default"/>
      </w:rPr>
    </w:lvl>
    <w:lvl w:ilvl="8" w:tplc="6916DD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1B17A5"/>
    <w:multiLevelType w:val="hybridMultilevel"/>
    <w:tmpl w:val="B3C64330"/>
    <w:lvl w:ilvl="0" w:tplc="045817F2">
      <w:start w:val="1"/>
      <w:numFmt w:val="bullet"/>
      <w:lvlText w:val=""/>
      <w:lvlJc w:val="left"/>
      <w:pPr>
        <w:ind w:left="720" w:hanging="360"/>
      </w:pPr>
      <w:rPr>
        <w:rFonts w:ascii="Symbol" w:hAnsi="Symbol" w:hint="default"/>
      </w:rPr>
    </w:lvl>
    <w:lvl w:ilvl="1" w:tplc="14847F8A">
      <w:start w:val="1"/>
      <w:numFmt w:val="bullet"/>
      <w:lvlText w:val=""/>
      <w:lvlJc w:val="left"/>
      <w:pPr>
        <w:ind w:left="1211" w:hanging="360"/>
      </w:pPr>
      <w:rPr>
        <w:rFonts w:ascii="Symbol" w:hAnsi="Symbol" w:hint="default"/>
      </w:rPr>
    </w:lvl>
    <w:lvl w:ilvl="2" w:tplc="31C828E2">
      <w:start w:val="1"/>
      <w:numFmt w:val="bullet"/>
      <w:lvlText w:val=""/>
      <w:lvlJc w:val="left"/>
      <w:pPr>
        <w:ind w:left="2160" w:hanging="360"/>
      </w:pPr>
      <w:rPr>
        <w:rFonts w:ascii="Wingdings" w:hAnsi="Wingdings" w:hint="default"/>
      </w:rPr>
    </w:lvl>
    <w:lvl w:ilvl="3" w:tplc="BB4CED8A">
      <w:start w:val="1"/>
      <w:numFmt w:val="bullet"/>
      <w:lvlText w:val=""/>
      <w:lvlJc w:val="left"/>
      <w:pPr>
        <w:ind w:left="2880" w:hanging="360"/>
      </w:pPr>
      <w:rPr>
        <w:rFonts w:ascii="Symbol" w:hAnsi="Symbol" w:hint="default"/>
      </w:rPr>
    </w:lvl>
    <w:lvl w:ilvl="4" w:tplc="5DC27128">
      <w:start w:val="1"/>
      <w:numFmt w:val="bullet"/>
      <w:lvlText w:val="o"/>
      <w:lvlJc w:val="left"/>
      <w:pPr>
        <w:ind w:left="3600" w:hanging="360"/>
      </w:pPr>
      <w:rPr>
        <w:rFonts w:ascii="Courier New" w:hAnsi="Courier New" w:hint="default"/>
      </w:rPr>
    </w:lvl>
    <w:lvl w:ilvl="5" w:tplc="87EAAE8E">
      <w:start w:val="1"/>
      <w:numFmt w:val="bullet"/>
      <w:lvlText w:val=""/>
      <w:lvlJc w:val="left"/>
      <w:pPr>
        <w:ind w:left="4320" w:hanging="360"/>
      </w:pPr>
      <w:rPr>
        <w:rFonts w:ascii="Wingdings" w:hAnsi="Wingdings" w:hint="default"/>
      </w:rPr>
    </w:lvl>
    <w:lvl w:ilvl="6" w:tplc="0868EDC2">
      <w:start w:val="1"/>
      <w:numFmt w:val="bullet"/>
      <w:lvlText w:val=""/>
      <w:lvlJc w:val="left"/>
      <w:pPr>
        <w:ind w:left="5040" w:hanging="360"/>
      </w:pPr>
      <w:rPr>
        <w:rFonts w:ascii="Symbol" w:hAnsi="Symbol" w:hint="default"/>
      </w:rPr>
    </w:lvl>
    <w:lvl w:ilvl="7" w:tplc="ADBA4CC4">
      <w:start w:val="1"/>
      <w:numFmt w:val="bullet"/>
      <w:lvlText w:val="o"/>
      <w:lvlJc w:val="left"/>
      <w:pPr>
        <w:ind w:left="5760" w:hanging="360"/>
      </w:pPr>
      <w:rPr>
        <w:rFonts w:ascii="Courier New" w:hAnsi="Courier New" w:hint="default"/>
      </w:rPr>
    </w:lvl>
    <w:lvl w:ilvl="8" w:tplc="4BCC5DD8">
      <w:start w:val="1"/>
      <w:numFmt w:val="bullet"/>
      <w:lvlText w:val=""/>
      <w:lvlJc w:val="left"/>
      <w:pPr>
        <w:ind w:left="6480" w:hanging="360"/>
      </w:pPr>
      <w:rPr>
        <w:rFonts w:ascii="Wingdings" w:hAnsi="Wingdings" w:hint="default"/>
      </w:rPr>
    </w:lvl>
  </w:abstractNum>
  <w:abstractNum w:abstractNumId="16" w15:restartNumberingAfterBreak="0">
    <w:nsid w:val="49A8641F"/>
    <w:multiLevelType w:val="multilevel"/>
    <w:tmpl w:val="6F5E0428"/>
    <w:lvl w:ilvl="0">
      <w:start w:val="1"/>
      <w:numFmt w:val="decimal"/>
      <w:lvlText w:val="%1."/>
      <w:lvlJc w:val="left"/>
      <w:pPr>
        <w:ind w:left="360" w:hanging="360"/>
      </w:pPr>
      <w:rPr>
        <w:b/>
        <w:bCs/>
        <w:color w:val="193C68"/>
        <w:sz w:val="44"/>
        <w:szCs w:val="44"/>
      </w:rPr>
    </w:lvl>
    <w:lvl w:ilvl="1">
      <w:start w:val="1"/>
      <w:numFmt w:val="bullet"/>
      <w:lvlText w:val=""/>
      <w:lvlJc w:val="left"/>
      <w:pPr>
        <w:ind w:left="7379" w:hanging="432"/>
      </w:pPr>
      <w:rPr>
        <w:rFonts w:ascii="Symbol" w:hAnsi="Symbol" w:hint="default"/>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FE0119"/>
    <w:multiLevelType w:val="hybridMultilevel"/>
    <w:tmpl w:val="0C09001D"/>
    <w:styleLink w:val="StyleHeading110ptGray-50"/>
    <w:lvl w:ilvl="0" w:tplc="8B8039BA">
      <w:start w:val="1"/>
      <w:numFmt w:val="decimal"/>
      <w:lvlText w:val="%1)"/>
      <w:lvlJc w:val="left"/>
      <w:pPr>
        <w:tabs>
          <w:tab w:val="num" w:pos="360"/>
        </w:tabs>
        <w:ind w:left="360" w:hanging="360"/>
      </w:pPr>
    </w:lvl>
    <w:lvl w:ilvl="1" w:tplc="00D8BC9A">
      <w:start w:val="1"/>
      <w:numFmt w:val="lowerLetter"/>
      <w:lvlText w:val="%2)"/>
      <w:lvlJc w:val="left"/>
      <w:pPr>
        <w:tabs>
          <w:tab w:val="num" w:pos="720"/>
        </w:tabs>
        <w:ind w:left="720" w:hanging="360"/>
      </w:pPr>
    </w:lvl>
    <w:lvl w:ilvl="2" w:tplc="D2523D7E">
      <w:start w:val="1"/>
      <w:numFmt w:val="lowerRoman"/>
      <w:lvlText w:val="%3)"/>
      <w:lvlJc w:val="left"/>
      <w:pPr>
        <w:tabs>
          <w:tab w:val="num" w:pos="1080"/>
        </w:tabs>
        <w:ind w:left="1080" w:hanging="360"/>
      </w:pPr>
    </w:lvl>
    <w:lvl w:ilvl="3" w:tplc="843EE188">
      <w:start w:val="1"/>
      <w:numFmt w:val="decimal"/>
      <w:lvlText w:val="(%4)"/>
      <w:lvlJc w:val="left"/>
      <w:pPr>
        <w:tabs>
          <w:tab w:val="num" w:pos="1440"/>
        </w:tabs>
        <w:ind w:left="1440" w:hanging="360"/>
      </w:pPr>
    </w:lvl>
    <w:lvl w:ilvl="4" w:tplc="99F4BF88">
      <w:start w:val="1"/>
      <w:numFmt w:val="lowerLetter"/>
      <w:lvlText w:val="(%5)"/>
      <w:lvlJc w:val="left"/>
      <w:pPr>
        <w:tabs>
          <w:tab w:val="num" w:pos="1800"/>
        </w:tabs>
        <w:ind w:left="1800" w:hanging="360"/>
      </w:pPr>
    </w:lvl>
    <w:lvl w:ilvl="5" w:tplc="8072021C">
      <w:start w:val="1"/>
      <w:numFmt w:val="lowerRoman"/>
      <w:lvlText w:val="(%6)"/>
      <w:lvlJc w:val="left"/>
      <w:pPr>
        <w:tabs>
          <w:tab w:val="num" w:pos="2160"/>
        </w:tabs>
        <w:ind w:left="2160" w:hanging="360"/>
      </w:pPr>
    </w:lvl>
    <w:lvl w:ilvl="6" w:tplc="5F56E7D2">
      <w:start w:val="1"/>
      <w:numFmt w:val="decimal"/>
      <w:lvlText w:val="%7."/>
      <w:lvlJc w:val="left"/>
      <w:pPr>
        <w:tabs>
          <w:tab w:val="num" w:pos="2520"/>
        </w:tabs>
        <w:ind w:left="2520" w:hanging="360"/>
      </w:pPr>
    </w:lvl>
    <w:lvl w:ilvl="7" w:tplc="F26A7A9E">
      <w:start w:val="1"/>
      <w:numFmt w:val="lowerLetter"/>
      <w:lvlText w:val="%8."/>
      <w:lvlJc w:val="left"/>
      <w:pPr>
        <w:tabs>
          <w:tab w:val="num" w:pos="2880"/>
        </w:tabs>
        <w:ind w:left="2880" w:hanging="360"/>
      </w:pPr>
    </w:lvl>
    <w:lvl w:ilvl="8" w:tplc="795413F4">
      <w:start w:val="1"/>
      <w:numFmt w:val="lowerRoman"/>
      <w:lvlText w:val="%9."/>
      <w:lvlJc w:val="left"/>
      <w:pPr>
        <w:tabs>
          <w:tab w:val="num" w:pos="3240"/>
        </w:tabs>
        <w:ind w:left="3240" w:hanging="360"/>
      </w:pPr>
    </w:lvl>
  </w:abstractNum>
  <w:abstractNum w:abstractNumId="18" w15:restartNumberingAfterBreak="0">
    <w:nsid w:val="525E33E9"/>
    <w:multiLevelType w:val="hybridMultilevel"/>
    <w:tmpl w:val="599638E4"/>
    <w:lvl w:ilvl="0" w:tplc="0BD06956">
      <w:start w:val="1"/>
      <w:numFmt w:val="bullet"/>
      <w:lvlText w:val=""/>
      <w:lvlJc w:val="left"/>
      <w:pPr>
        <w:ind w:left="720" w:hanging="360"/>
      </w:pPr>
      <w:rPr>
        <w:rFonts w:ascii="Symbol" w:hAnsi="Symbol" w:hint="default"/>
      </w:rPr>
    </w:lvl>
    <w:lvl w:ilvl="1" w:tplc="9B0C850E">
      <w:start w:val="1"/>
      <w:numFmt w:val="bullet"/>
      <w:lvlText w:val=""/>
      <w:lvlJc w:val="left"/>
      <w:pPr>
        <w:ind w:left="1440" w:hanging="360"/>
      </w:pPr>
      <w:rPr>
        <w:rFonts w:ascii="Symbol" w:hAnsi="Symbol" w:hint="default"/>
      </w:rPr>
    </w:lvl>
    <w:lvl w:ilvl="2" w:tplc="0CE04598">
      <w:start w:val="1"/>
      <w:numFmt w:val="bullet"/>
      <w:lvlText w:val=""/>
      <w:lvlJc w:val="left"/>
      <w:pPr>
        <w:ind w:left="2160" w:hanging="360"/>
      </w:pPr>
      <w:rPr>
        <w:rFonts w:ascii="Wingdings" w:hAnsi="Wingdings" w:hint="default"/>
      </w:rPr>
    </w:lvl>
    <w:lvl w:ilvl="3" w:tplc="6858612C">
      <w:start w:val="1"/>
      <w:numFmt w:val="bullet"/>
      <w:lvlText w:val=""/>
      <w:lvlJc w:val="left"/>
      <w:pPr>
        <w:ind w:left="2880" w:hanging="360"/>
      </w:pPr>
      <w:rPr>
        <w:rFonts w:ascii="Symbol" w:hAnsi="Symbol" w:hint="default"/>
      </w:rPr>
    </w:lvl>
    <w:lvl w:ilvl="4" w:tplc="538697FA">
      <w:start w:val="1"/>
      <w:numFmt w:val="bullet"/>
      <w:lvlText w:val="o"/>
      <w:lvlJc w:val="left"/>
      <w:pPr>
        <w:ind w:left="3600" w:hanging="360"/>
      </w:pPr>
      <w:rPr>
        <w:rFonts w:ascii="Courier New" w:hAnsi="Courier New" w:hint="default"/>
      </w:rPr>
    </w:lvl>
    <w:lvl w:ilvl="5" w:tplc="E3FA7C36">
      <w:start w:val="1"/>
      <w:numFmt w:val="bullet"/>
      <w:lvlText w:val=""/>
      <w:lvlJc w:val="left"/>
      <w:pPr>
        <w:ind w:left="4320" w:hanging="360"/>
      </w:pPr>
      <w:rPr>
        <w:rFonts w:ascii="Wingdings" w:hAnsi="Wingdings" w:hint="default"/>
      </w:rPr>
    </w:lvl>
    <w:lvl w:ilvl="6" w:tplc="9AD6A72C">
      <w:start w:val="1"/>
      <w:numFmt w:val="bullet"/>
      <w:lvlText w:val=""/>
      <w:lvlJc w:val="left"/>
      <w:pPr>
        <w:ind w:left="5040" w:hanging="360"/>
      </w:pPr>
      <w:rPr>
        <w:rFonts w:ascii="Symbol" w:hAnsi="Symbol" w:hint="default"/>
      </w:rPr>
    </w:lvl>
    <w:lvl w:ilvl="7" w:tplc="D7A0D3FA">
      <w:start w:val="1"/>
      <w:numFmt w:val="bullet"/>
      <w:lvlText w:val="o"/>
      <w:lvlJc w:val="left"/>
      <w:pPr>
        <w:ind w:left="5760" w:hanging="360"/>
      </w:pPr>
      <w:rPr>
        <w:rFonts w:ascii="Courier New" w:hAnsi="Courier New" w:hint="default"/>
      </w:rPr>
    </w:lvl>
    <w:lvl w:ilvl="8" w:tplc="B5226DC8">
      <w:start w:val="1"/>
      <w:numFmt w:val="bullet"/>
      <w:lvlText w:val=""/>
      <w:lvlJc w:val="left"/>
      <w:pPr>
        <w:ind w:left="6480" w:hanging="360"/>
      </w:pPr>
      <w:rPr>
        <w:rFonts w:ascii="Wingdings" w:hAnsi="Wingdings" w:hint="default"/>
      </w:rPr>
    </w:lvl>
  </w:abstractNum>
  <w:abstractNum w:abstractNumId="19" w15:restartNumberingAfterBreak="0">
    <w:nsid w:val="54B143FD"/>
    <w:multiLevelType w:val="multilevel"/>
    <w:tmpl w:val="F230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6D6E7B"/>
    <w:multiLevelType w:val="multilevel"/>
    <w:tmpl w:val="4CEA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7358E6"/>
    <w:multiLevelType w:val="hybridMultilevel"/>
    <w:tmpl w:val="5560A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B17D91"/>
    <w:multiLevelType w:val="hybridMultilevel"/>
    <w:tmpl w:val="094CF4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8F7437"/>
    <w:multiLevelType w:val="hybridMultilevel"/>
    <w:tmpl w:val="92E002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AE6D12"/>
    <w:multiLevelType w:val="hybridMultilevel"/>
    <w:tmpl w:val="849E0950"/>
    <w:lvl w:ilvl="0" w:tplc="AC4A0A9E">
      <w:start w:val="1"/>
      <w:numFmt w:val="decimal"/>
      <w:lvlText w:val="%1."/>
      <w:lvlJc w:val="left"/>
      <w:pPr>
        <w:ind w:left="1353" w:hanging="360"/>
      </w:pPr>
      <w:rPr>
        <w:rFonts w:hint="default"/>
      </w:rPr>
    </w:lvl>
    <w:lvl w:ilvl="1" w:tplc="A516DEF6">
      <w:numFmt w:val="bullet"/>
      <w:lvlText w:val="•"/>
      <w:lvlJc w:val="left"/>
      <w:pPr>
        <w:ind w:left="2073" w:hanging="360"/>
      </w:pPr>
      <w:rPr>
        <w:rFonts w:ascii="Arial" w:eastAsia="Times New Roman" w:hAnsi="Arial" w:cs="Arial" w:hint="default"/>
      </w:r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5" w15:restartNumberingAfterBreak="0">
    <w:nsid w:val="67EB7C83"/>
    <w:multiLevelType w:val="multilevel"/>
    <w:tmpl w:val="F786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315F8E"/>
    <w:multiLevelType w:val="hybridMultilevel"/>
    <w:tmpl w:val="5C14C43A"/>
    <w:lvl w:ilvl="0" w:tplc="BF20D5A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1A22A9"/>
    <w:multiLevelType w:val="multilevel"/>
    <w:tmpl w:val="6F5E0428"/>
    <w:lvl w:ilvl="0">
      <w:start w:val="1"/>
      <w:numFmt w:val="decimal"/>
      <w:lvlText w:val="%1."/>
      <w:lvlJc w:val="left"/>
      <w:pPr>
        <w:ind w:left="360" w:hanging="360"/>
      </w:pPr>
      <w:rPr>
        <w:b/>
        <w:bCs/>
        <w:color w:val="193C68"/>
        <w:sz w:val="44"/>
        <w:szCs w:val="44"/>
      </w:rPr>
    </w:lvl>
    <w:lvl w:ilvl="1">
      <w:start w:val="1"/>
      <w:numFmt w:val="bullet"/>
      <w:lvlText w:val=""/>
      <w:lvlJc w:val="left"/>
      <w:pPr>
        <w:ind w:left="7379" w:hanging="432"/>
      </w:pPr>
      <w:rPr>
        <w:rFonts w:ascii="Symbol" w:hAnsi="Symbol" w:hint="default"/>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7E4D47"/>
    <w:multiLevelType w:val="hybridMultilevel"/>
    <w:tmpl w:val="66A09C10"/>
    <w:lvl w:ilvl="0" w:tplc="1846B06C">
      <w:numFmt w:val="bullet"/>
      <w:lvlText w:val="•"/>
      <w:lvlJc w:val="left"/>
      <w:pPr>
        <w:ind w:left="720" w:hanging="360"/>
      </w:pPr>
      <w:rPr>
        <w:rFonts w:ascii="Avenir LT Std 35 Light" w:eastAsiaTheme="minorHAnsi" w:hAnsi="Avenir LT Std 35 Light" w:cs="Avenir LT Std 35 Light" w:hint="default"/>
      </w:rPr>
    </w:lvl>
    <w:lvl w:ilvl="1" w:tplc="E2440FC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7"/>
  </w:num>
  <w:num w:numId="4">
    <w:abstractNumId w:val="2"/>
  </w:num>
  <w:num w:numId="5">
    <w:abstractNumId w:val="5"/>
  </w:num>
  <w:num w:numId="6">
    <w:abstractNumId w:val="11"/>
  </w:num>
  <w:num w:numId="7">
    <w:abstractNumId w:val="4"/>
  </w:num>
  <w:num w:numId="8">
    <w:abstractNumId w:val="26"/>
  </w:num>
  <w:num w:numId="9">
    <w:abstractNumId w:val="1"/>
  </w:num>
  <w:num w:numId="10">
    <w:abstractNumId w:val="8"/>
  </w:num>
  <w:num w:numId="11">
    <w:abstractNumId w:val="15"/>
  </w:num>
  <w:num w:numId="12">
    <w:abstractNumId w:val="13"/>
  </w:num>
  <w:num w:numId="13">
    <w:abstractNumId w:val="18"/>
  </w:num>
  <w:num w:numId="14">
    <w:abstractNumId w:val="14"/>
  </w:num>
  <w:num w:numId="15">
    <w:abstractNumId w:val="8"/>
  </w:num>
  <w:num w:numId="16">
    <w:abstractNumId w:val="8"/>
  </w:num>
  <w:num w:numId="17">
    <w:abstractNumId w:val="8"/>
  </w:num>
  <w:num w:numId="18">
    <w:abstractNumId w:val="8"/>
  </w:num>
  <w:num w:numId="19">
    <w:abstractNumId w:val="21"/>
  </w:num>
  <w:num w:numId="20">
    <w:abstractNumId w:val="24"/>
  </w:num>
  <w:num w:numId="21">
    <w:abstractNumId w:val="7"/>
  </w:num>
  <w:num w:numId="22">
    <w:abstractNumId w:val="6"/>
  </w:num>
  <w:num w:numId="23">
    <w:abstractNumId w:val="16"/>
  </w:num>
  <w:num w:numId="24">
    <w:abstractNumId w:val="27"/>
  </w:num>
  <w:num w:numId="25">
    <w:abstractNumId w:val="19"/>
  </w:num>
  <w:num w:numId="26">
    <w:abstractNumId w:val="23"/>
  </w:num>
  <w:num w:numId="27">
    <w:abstractNumId w:val="28"/>
  </w:num>
  <w:num w:numId="28">
    <w:abstractNumId w:val="8"/>
  </w:num>
  <w:num w:numId="29">
    <w:abstractNumId w:val="25"/>
  </w:num>
  <w:num w:numId="30">
    <w:abstractNumId w:val="12"/>
  </w:num>
  <w:num w:numId="31">
    <w:abstractNumId w:val="20"/>
  </w:num>
  <w:num w:numId="32">
    <w:abstractNumId w:val="3"/>
  </w:num>
  <w:num w:numId="33">
    <w:abstractNumId w:val="10"/>
  </w:num>
  <w:num w:numId="34">
    <w:abstractNumId w:val="22"/>
  </w:num>
  <w:num w:numId="35">
    <w:abstractNumId w:val="8"/>
  </w:num>
  <w:num w:numId="36">
    <w:abstractNumId w:val="8"/>
  </w:num>
  <w:num w:numId="3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attachedTemplate r:id="rId1"/>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09"/>
    <w:rsid w:val="000065BE"/>
    <w:rsid w:val="000108F6"/>
    <w:rsid w:val="0001381D"/>
    <w:rsid w:val="00015901"/>
    <w:rsid w:val="00027032"/>
    <w:rsid w:val="0002707D"/>
    <w:rsid w:val="00030B73"/>
    <w:rsid w:val="00035135"/>
    <w:rsid w:val="000375E6"/>
    <w:rsid w:val="0004417A"/>
    <w:rsid w:val="00054536"/>
    <w:rsid w:val="0005643E"/>
    <w:rsid w:val="00067770"/>
    <w:rsid w:val="00070FFB"/>
    <w:rsid w:val="00072001"/>
    <w:rsid w:val="00074019"/>
    <w:rsid w:val="00076C09"/>
    <w:rsid w:val="000809BE"/>
    <w:rsid w:val="00095316"/>
    <w:rsid w:val="000A43BE"/>
    <w:rsid w:val="000A7991"/>
    <w:rsid w:val="000A7AB1"/>
    <w:rsid w:val="000B0CD0"/>
    <w:rsid w:val="000B37CA"/>
    <w:rsid w:val="000B4722"/>
    <w:rsid w:val="000C0A1C"/>
    <w:rsid w:val="000C2FF8"/>
    <w:rsid w:val="000C3663"/>
    <w:rsid w:val="000C77F0"/>
    <w:rsid w:val="000D6309"/>
    <w:rsid w:val="000E3B7A"/>
    <w:rsid w:val="000E44AC"/>
    <w:rsid w:val="000E592D"/>
    <w:rsid w:val="000E69E3"/>
    <w:rsid w:val="000E6C6F"/>
    <w:rsid w:val="000E78AB"/>
    <w:rsid w:val="000F2FCB"/>
    <w:rsid w:val="00103CAC"/>
    <w:rsid w:val="0010426F"/>
    <w:rsid w:val="00104AEA"/>
    <w:rsid w:val="00105F2A"/>
    <w:rsid w:val="00111563"/>
    <w:rsid w:val="00111D07"/>
    <w:rsid w:val="00116566"/>
    <w:rsid w:val="00120B35"/>
    <w:rsid w:val="001232A5"/>
    <w:rsid w:val="00124771"/>
    <w:rsid w:val="0013086D"/>
    <w:rsid w:val="00134EE6"/>
    <w:rsid w:val="00136131"/>
    <w:rsid w:val="00136E2F"/>
    <w:rsid w:val="00140CCF"/>
    <w:rsid w:val="001438AF"/>
    <w:rsid w:val="00155715"/>
    <w:rsid w:val="0016603A"/>
    <w:rsid w:val="0017122A"/>
    <w:rsid w:val="001727B9"/>
    <w:rsid w:val="00172CF5"/>
    <w:rsid w:val="00182223"/>
    <w:rsid w:val="00185568"/>
    <w:rsid w:val="00190DE4"/>
    <w:rsid w:val="0019509C"/>
    <w:rsid w:val="00196B34"/>
    <w:rsid w:val="001B077E"/>
    <w:rsid w:val="001B3F4C"/>
    <w:rsid w:val="001B5ABA"/>
    <w:rsid w:val="001C17AC"/>
    <w:rsid w:val="001C2A76"/>
    <w:rsid w:val="001C4BDE"/>
    <w:rsid w:val="001C5443"/>
    <w:rsid w:val="001D07F4"/>
    <w:rsid w:val="001E0F66"/>
    <w:rsid w:val="001E1F48"/>
    <w:rsid w:val="00202C6F"/>
    <w:rsid w:val="002031CB"/>
    <w:rsid w:val="002032EB"/>
    <w:rsid w:val="00205DAD"/>
    <w:rsid w:val="002109EE"/>
    <w:rsid w:val="00217B11"/>
    <w:rsid w:val="00220770"/>
    <w:rsid w:val="002227A5"/>
    <w:rsid w:val="0022297D"/>
    <w:rsid w:val="00222D82"/>
    <w:rsid w:val="00225B2E"/>
    <w:rsid w:val="0022690D"/>
    <w:rsid w:val="002275D5"/>
    <w:rsid w:val="00231D7E"/>
    <w:rsid w:val="002321AB"/>
    <w:rsid w:val="00235807"/>
    <w:rsid w:val="00236741"/>
    <w:rsid w:val="00237C94"/>
    <w:rsid w:val="00243370"/>
    <w:rsid w:val="002567F4"/>
    <w:rsid w:val="0025690B"/>
    <w:rsid w:val="00257DF2"/>
    <w:rsid w:val="0026472A"/>
    <w:rsid w:val="00264AC9"/>
    <w:rsid w:val="00265327"/>
    <w:rsid w:val="0026750B"/>
    <w:rsid w:val="00271196"/>
    <w:rsid w:val="00272496"/>
    <w:rsid w:val="00274E36"/>
    <w:rsid w:val="00280D2C"/>
    <w:rsid w:val="002835FA"/>
    <w:rsid w:val="00284161"/>
    <w:rsid w:val="00290FD6"/>
    <w:rsid w:val="0029558D"/>
    <w:rsid w:val="00297CA2"/>
    <w:rsid w:val="002B0061"/>
    <w:rsid w:val="002B0BED"/>
    <w:rsid w:val="002B34F4"/>
    <w:rsid w:val="002C2500"/>
    <w:rsid w:val="002C72B1"/>
    <w:rsid w:val="002D2D3B"/>
    <w:rsid w:val="002D2F7D"/>
    <w:rsid w:val="002E3EA7"/>
    <w:rsid w:val="002F10A3"/>
    <w:rsid w:val="002F47F8"/>
    <w:rsid w:val="002F5958"/>
    <w:rsid w:val="002F7498"/>
    <w:rsid w:val="003024AD"/>
    <w:rsid w:val="003038E2"/>
    <w:rsid w:val="0031337C"/>
    <w:rsid w:val="00316EB0"/>
    <w:rsid w:val="0031723F"/>
    <w:rsid w:val="003246B2"/>
    <w:rsid w:val="003370AF"/>
    <w:rsid w:val="00342209"/>
    <w:rsid w:val="0034344E"/>
    <w:rsid w:val="00343E03"/>
    <w:rsid w:val="00344F41"/>
    <w:rsid w:val="0034553B"/>
    <w:rsid w:val="00351AD2"/>
    <w:rsid w:val="00351F7C"/>
    <w:rsid w:val="00352C8A"/>
    <w:rsid w:val="003628C6"/>
    <w:rsid w:val="00367358"/>
    <w:rsid w:val="00370DDA"/>
    <w:rsid w:val="00375A1E"/>
    <w:rsid w:val="0038223E"/>
    <w:rsid w:val="0038267D"/>
    <w:rsid w:val="00383470"/>
    <w:rsid w:val="00385C80"/>
    <w:rsid w:val="00397553"/>
    <w:rsid w:val="003A115B"/>
    <w:rsid w:val="003A6806"/>
    <w:rsid w:val="003B02F0"/>
    <w:rsid w:val="003B3244"/>
    <w:rsid w:val="003B37F9"/>
    <w:rsid w:val="003C25A8"/>
    <w:rsid w:val="003D2CEC"/>
    <w:rsid w:val="003D3117"/>
    <w:rsid w:val="003D3B15"/>
    <w:rsid w:val="003D58B4"/>
    <w:rsid w:val="003E2A44"/>
    <w:rsid w:val="003E551B"/>
    <w:rsid w:val="003F0EE4"/>
    <w:rsid w:val="003F0FCA"/>
    <w:rsid w:val="003F4B8C"/>
    <w:rsid w:val="003F4F1E"/>
    <w:rsid w:val="004004FB"/>
    <w:rsid w:val="00401646"/>
    <w:rsid w:val="00402D8E"/>
    <w:rsid w:val="00405115"/>
    <w:rsid w:val="004125D7"/>
    <w:rsid w:val="00417017"/>
    <w:rsid w:val="0042248C"/>
    <w:rsid w:val="0042311E"/>
    <w:rsid w:val="00434CE8"/>
    <w:rsid w:val="004358A5"/>
    <w:rsid w:val="00444C0E"/>
    <w:rsid w:val="004560A3"/>
    <w:rsid w:val="0045702A"/>
    <w:rsid w:val="0046097F"/>
    <w:rsid w:val="00472D78"/>
    <w:rsid w:val="004872A9"/>
    <w:rsid w:val="00491EEA"/>
    <w:rsid w:val="00492151"/>
    <w:rsid w:val="00493EC9"/>
    <w:rsid w:val="00495072"/>
    <w:rsid w:val="00495D21"/>
    <w:rsid w:val="004A6174"/>
    <w:rsid w:val="004B0E26"/>
    <w:rsid w:val="004B1AEF"/>
    <w:rsid w:val="004B72B2"/>
    <w:rsid w:val="004C54F7"/>
    <w:rsid w:val="004D0131"/>
    <w:rsid w:val="004D25B3"/>
    <w:rsid w:val="004D5825"/>
    <w:rsid w:val="004D7175"/>
    <w:rsid w:val="004E0282"/>
    <w:rsid w:val="004E7250"/>
    <w:rsid w:val="004E74EE"/>
    <w:rsid w:val="004E76B7"/>
    <w:rsid w:val="004F2C8F"/>
    <w:rsid w:val="00501AFB"/>
    <w:rsid w:val="005036FB"/>
    <w:rsid w:val="00504958"/>
    <w:rsid w:val="00506C4E"/>
    <w:rsid w:val="005074FA"/>
    <w:rsid w:val="00510E28"/>
    <w:rsid w:val="00514C13"/>
    <w:rsid w:val="005162B4"/>
    <w:rsid w:val="00516686"/>
    <w:rsid w:val="0052109E"/>
    <w:rsid w:val="005304F5"/>
    <w:rsid w:val="00532BA3"/>
    <w:rsid w:val="00543777"/>
    <w:rsid w:val="00544371"/>
    <w:rsid w:val="005445FB"/>
    <w:rsid w:val="005476E1"/>
    <w:rsid w:val="00550E66"/>
    <w:rsid w:val="0055424B"/>
    <w:rsid w:val="005654F7"/>
    <w:rsid w:val="0057653D"/>
    <w:rsid w:val="00586C76"/>
    <w:rsid w:val="00592D7A"/>
    <w:rsid w:val="005A5358"/>
    <w:rsid w:val="005A6FDD"/>
    <w:rsid w:val="005A7C18"/>
    <w:rsid w:val="005B1806"/>
    <w:rsid w:val="005B2EBB"/>
    <w:rsid w:val="005B75EB"/>
    <w:rsid w:val="005D59A1"/>
    <w:rsid w:val="005D6D54"/>
    <w:rsid w:val="005D6EC8"/>
    <w:rsid w:val="005E5280"/>
    <w:rsid w:val="005E5C0A"/>
    <w:rsid w:val="005F6817"/>
    <w:rsid w:val="00624C72"/>
    <w:rsid w:val="0062624F"/>
    <w:rsid w:val="00636814"/>
    <w:rsid w:val="00636D0A"/>
    <w:rsid w:val="00641646"/>
    <w:rsid w:val="0064602C"/>
    <w:rsid w:val="0065061E"/>
    <w:rsid w:val="0065178B"/>
    <w:rsid w:val="0065528D"/>
    <w:rsid w:val="00655AA6"/>
    <w:rsid w:val="0066788F"/>
    <w:rsid w:val="006733DC"/>
    <w:rsid w:val="00673C70"/>
    <w:rsid w:val="00674122"/>
    <w:rsid w:val="00681118"/>
    <w:rsid w:val="0068512C"/>
    <w:rsid w:val="006908A5"/>
    <w:rsid w:val="006B36EE"/>
    <w:rsid w:val="006B7D4A"/>
    <w:rsid w:val="006C23A9"/>
    <w:rsid w:val="006C7F94"/>
    <w:rsid w:val="006D157E"/>
    <w:rsid w:val="006D187D"/>
    <w:rsid w:val="006D1B97"/>
    <w:rsid w:val="006D3396"/>
    <w:rsid w:val="006D6905"/>
    <w:rsid w:val="006E1BDC"/>
    <w:rsid w:val="006E2E9B"/>
    <w:rsid w:val="006E6F0E"/>
    <w:rsid w:val="006F4D3E"/>
    <w:rsid w:val="007000A1"/>
    <w:rsid w:val="007061E2"/>
    <w:rsid w:val="0071014D"/>
    <w:rsid w:val="00720A6C"/>
    <w:rsid w:val="00721DDE"/>
    <w:rsid w:val="00723A4D"/>
    <w:rsid w:val="007275BB"/>
    <w:rsid w:val="00730D8B"/>
    <w:rsid w:val="00732879"/>
    <w:rsid w:val="00735D3B"/>
    <w:rsid w:val="007377C9"/>
    <w:rsid w:val="007377DA"/>
    <w:rsid w:val="00741E1F"/>
    <w:rsid w:val="00753A10"/>
    <w:rsid w:val="00754231"/>
    <w:rsid w:val="00760975"/>
    <w:rsid w:val="00760ADD"/>
    <w:rsid w:val="00772C1B"/>
    <w:rsid w:val="00775FCA"/>
    <w:rsid w:val="00776821"/>
    <w:rsid w:val="007835AA"/>
    <w:rsid w:val="00792739"/>
    <w:rsid w:val="00794CD9"/>
    <w:rsid w:val="00794E56"/>
    <w:rsid w:val="00795EAB"/>
    <w:rsid w:val="0079664C"/>
    <w:rsid w:val="00797723"/>
    <w:rsid w:val="007A35C4"/>
    <w:rsid w:val="007A4BE3"/>
    <w:rsid w:val="007A4F2C"/>
    <w:rsid w:val="007B3F03"/>
    <w:rsid w:val="007B5149"/>
    <w:rsid w:val="007C4497"/>
    <w:rsid w:val="007C6D92"/>
    <w:rsid w:val="007C71DA"/>
    <w:rsid w:val="007D0209"/>
    <w:rsid w:val="007D379D"/>
    <w:rsid w:val="007D6E4C"/>
    <w:rsid w:val="007D72D9"/>
    <w:rsid w:val="007D7550"/>
    <w:rsid w:val="007E07BB"/>
    <w:rsid w:val="007E615F"/>
    <w:rsid w:val="007F0854"/>
    <w:rsid w:val="007F6B7E"/>
    <w:rsid w:val="007F7097"/>
    <w:rsid w:val="008019B6"/>
    <w:rsid w:val="00801F31"/>
    <w:rsid w:val="00811E34"/>
    <w:rsid w:val="00815191"/>
    <w:rsid w:val="0081635D"/>
    <w:rsid w:val="008252DD"/>
    <w:rsid w:val="00854858"/>
    <w:rsid w:val="0085646F"/>
    <w:rsid w:val="008614F3"/>
    <w:rsid w:val="00865547"/>
    <w:rsid w:val="00870D98"/>
    <w:rsid w:val="00871225"/>
    <w:rsid w:val="00886B3B"/>
    <w:rsid w:val="00887178"/>
    <w:rsid w:val="00887DAF"/>
    <w:rsid w:val="00892052"/>
    <w:rsid w:val="008924CD"/>
    <w:rsid w:val="00896E06"/>
    <w:rsid w:val="008A10FE"/>
    <w:rsid w:val="008A6C8A"/>
    <w:rsid w:val="008B01D5"/>
    <w:rsid w:val="008B21DD"/>
    <w:rsid w:val="008C3A7A"/>
    <w:rsid w:val="008C53F7"/>
    <w:rsid w:val="008C727C"/>
    <w:rsid w:val="008D11E1"/>
    <w:rsid w:val="008E5843"/>
    <w:rsid w:val="008F37A9"/>
    <w:rsid w:val="008F41F0"/>
    <w:rsid w:val="008F5174"/>
    <w:rsid w:val="009240F2"/>
    <w:rsid w:val="00932B72"/>
    <w:rsid w:val="00936FB8"/>
    <w:rsid w:val="00941189"/>
    <w:rsid w:val="0095067A"/>
    <w:rsid w:val="00952AFF"/>
    <w:rsid w:val="00955303"/>
    <w:rsid w:val="00955D63"/>
    <w:rsid w:val="009674E5"/>
    <w:rsid w:val="00972B8F"/>
    <w:rsid w:val="00975C82"/>
    <w:rsid w:val="0097611D"/>
    <w:rsid w:val="009802CE"/>
    <w:rsid w:val="00982528"/>
    <w:rsid w:val="00985B3C"/>
    <w:rsid w:val="009863A1"/>
    <w:rsid w:val="00986A31"/>
    <w:rsid w:val="00992593"/>
    <w:rsid w:val="00996386"/>
    <w:rsid w:val="009967DC"/>
    <w:rsid w:val="009A0C7B"/>
    <w:rsid w:val="009A1EFE"/>
    <w:rsid w:val="009A3F46"/>
    <w:rsid w:val="009A61FE"/>
    <w:rsid w:val="009A63B0"/>
    <w:rsid w:val="009B7326"/>
    <w:rsid w:val="009C3CA0"/>
    <w:rsid w:val="009C64CB"/>
    <w:rsid w:val="009E66BD"/>
    <w:rsid w:val="009F143F"/>
    <w:rsid w:val="00A10BFF"/>
    <w:rsid w:val="00A11A39"/>
    <w:rsid w:val="00A14D6A"/>
    <w:rsid w:val="00A15797"/>
    <w:rsid w:val="00A15DC8"/>
    <w:rsid w:val="00A221D5"/>
    <w:rsid w:val="00A2704E"/>
    <w:rsid w:val="00A35915"/>
    <w:rsid w:val="00A362EB"/>
    <w:rsid w:val="00A36A57"/>
    <w:rsid w:val="00A36DCF"/>
    <w:rsid w:val="00A41E49"/>
    <w:rsid w:val="00A4582C"/>
    <w:rsid w:val="00A51317"/>
    <w:rsid w:val="00A60D51"/>
    <w:rsid w:val="00A650F9"/>
    <w:rsid w:val="00A72511"/>
    <w:rsid w:val="00A75267"/>
    <w:rsid w:val="00A802DB"/>
    <w:rsid w:val="00A80691"/>
    <w:rsid w:val="00A815D4"/>
    <w:rsid w:val="00A84854"/>
    <w:rsid w:val="00AA009E"/>
    <w:rsid w:val="00AA0CBB"/>
    <w:rsid w:val="00AA4071"/>
    <w:rsid w:val="00AB2787"/>
    <w:rsid w:val="00AB4632"/>
    <w:rsid w:val="00AC1521"/>
    <w:rsid w:val="00AD0421"/>
    <w:rsid w:val="00AD102A"/>
    <w:rsid w:val="00AD1EAF"/>
    <w:rsid w:val="00AD569C"/>
    <w:rsid w:val="00AD7D6E"/>
    <w:rsid w:val="00AE59DA"/>
    <w:rsid w:val="00AF29CC"/>
    <w:rsid w:val="00AF5F4C"/>
    <w:rsid w:val="00B004D2"/>
    <w:rsid w:val="00B00DC3"/>
    <w:rsid w:val="00B01D0B"/>
    <w:rsid w:val="00B02DF8"/>
    <w:rsid w:val="00B07A3B"/>
    <w:rsid w:val="00B13126"/>
    <w:rsid w:val="00B4648F"/>
    <w:rsid w:val="00B53B75"/>
    <w:rsid w:val="00B61D21"/>
    <w:rsid w:val="00B62322"/>
    <w:rsid w:val="00B6276D"/>
    <w:rsid w:val="00B635E4"/>
    <w:rsid w:val="00B65688"/>
    <w:rsid w:val="00B710C6"/>
    <w:rsid w:val="00B8012E"/>
    <w:rsid w:val="00B82918"/>
    <w:rsid w:val="00B85CCE"/>
    <w:rsid w:val="00B908E0"/>
    <w:rsid w:val="00BA3E49"/>
    <w:rsid w:val="00BB0B9B"/>
    <w:rsid w:val="00BB4C27"/>
    <w:rsid w:val="00BC1622"/>
    <w:rsid w:val="00BD12B2"/>
    <w:rsid w:val="00BD2467"/>
    <w:rsid w:val="00BD282A"/>
    <w:rsid w:val="00BD376F"/>
    <w:rsid w:val="00BD74B7"/>
    <w:rsid w:val="00BE52A9"/>
    <w:rsid w:val="00BE5D28"/>
    <w:rsid w:val="00BF2024"/>
    <w:rsid w:val="00C07043"/>
    <w:rsid w:val="00C10058"/>
    <w:rsid w:val="00C10F9C"/>
    <w:rsid w:val="00C23557"/>
    <w:rsid w:val="00C24414"/>
    <w:rsid w:val="00C32473"/>
    <w:rsid w:val="00C43CFC"/>
    <w:rsid w:val="00C50BB7"/>
    <w:rsid w:val="00C6700E"/>
    <w:rsid w:val="00C71D6E"/>
    <w:rsid w:val="00C7365B"/>
    <w:rsid w:val="00C74C4D"/>
    <w:rsid w:val="00C82FF2"/>
    <w:rsid w:val="00C8551A"/>
    <w:rsid w:val="00C94CB3"/>
    <w:rsid w:val="00C95AEB"/>
    <w:rsid w:val="00C95F79"/>
    <w:rsid w:val="00C98995"/>
    <w:rsid w:val="00CA3F76"/>
    <w:rsid w:val="00CA5248"/>
    <w:rsid w:val="00CB303C"/>
    <w:rsid w:val="00CC1E06"/>
    <w:rsid w:val="00CC2280"/>
    <w:rsid w:val="00CC4F8B"/>
    <w:rsid w:val="00CC528D"/>
    <w:rsid w:val="00CD4953"/>
    <w:rsid w:val="00CD4B02"/>
    <w:rsid w:val="00CD53F6"/>
    <w:rsid w:val="00CE5D54"/>
    <w:rsid w:val="00CE603E"/>
    <w:rsid w:val="00CF09F7"/>
    <w:rsid w:val="00CF0BD5"/>
    <w:rsid w:val="00CF39A5"/>
    <w:rsid w:val="00D009F7"/>
    <w:rsid w:val="00D134B2"/>
    <w:rsid w:val="00D13EC6"/>
    <w:rsid w:val="00D16B79"/>
    <w:rsid w:val="00D22B1C"/>
    <w:rsid w:val="00D22B76"/>
    <w:rsid w:val="00D341F7"/>
    <w:rsid w:val="00D37086"/>
    <w:rsid w:val="00D404BC"/>
    <w:rsid w:val="00D47412"/>
    <w:rsid w:val="00D5298D"/>
    <w:rsid w:val="00D537AB"/>
    <w:rsid w:val="00D5421E"/>
    <w:rsid w:val="00D55960"/>
    <w:rsid w:val="00D55AF0"/>
    <w:rsid w:val="00D57725"/>
    <w:rsid w:val="00D60E63"/>
    <w:rsid w:val="00D63642"/>
    <w:rsid w:val="00D67260"/>
    <w:rsid w:val="00D674D2"/>
    <w:rsid w:val="00D80262"/>
    <w:rsid w:val="00D839F4"/>
    <w:rsid w:val="00D85C74"/>
    <w:rsid w:val="00D85FC9"/>
    <w:rsid w:val="00D879D2"/>
    <w:rsid w:val="00DA1E0B"/>
    <w:rsid w:val="00DA6DED"/>
    <w:rsid w:val="00DA7969"/>
    <w:rsid w:val="00DB0BFF"/>
    <w:rsid w:val="00DB15D7"/>
    <w:rsid w:val="00DC32FC"/>
    <w:rsid w:val="00DC3F14"/>
    <w:rsid w:val="00DC75EB"/>
    <w:rsid w:val="00DD0D5D"/>
    <w:rsid w:val="00DD1FD7"/>
    <w:rsid w:val="00E00A33"/>
    <w:rsid w:val="00E046EF"/>
    <w:rsid w:val="00E12E9F"/>
    <w:rsid w:val="00E135E3"/>
    <w:rsid w:val="00E227BF"/>
    <w:rsid w:val="00E239B0"/>
    <w:rsid w:val="00E24289"/>
    <w:rsid w:val="00E276C0"/>
    <w:rsid w:val="00E3351D"/>
    <w:rsid w:val="00E34A0E"/>
    <w:rsid w:val="00E37752"/>
    <w:rsid w:val="00E44284"/>
    <w:rsid w:val="00E47ACD"/>
    <w:rsid w:val="00E541D8"/>
    <w:rsid w:val="00E67916"/>
    <w:rsid w:val="00E71928"/>
    <w:rsid w:val="00E71FA1"/>
    <w:rsid w:val="00E746B2"/>
    <w:rsid w:val="00E75207"/>
    <w:rsid w:val="00E822AD"/>
    <w:rsid w:val="00E8525F"/>
    <w:rsid w:val="00E9158C"/>
    <w:rsid w:val="00E92C5C"/>
    <w:rsid w:val="00E96712"/>
    <w:rsid w:val="00E97249"/>
    <w:rsid w:val="00EA5AC3"/>
    <w:rsid w:val="00EA6CAC"/>
    <w:rsid w:val="00EB49CE"/>
    <w:rsid w:val="00EB5841"/>
    <w:rsid w:val="00EC021A"/>
    <w:rsid w:val="00EC3009"/>
    <w:rsid w:val="00ED236F"/>
    <w:rsid w:val="00ED3929"/>
    <w:rsid w:val="00ED3D2D"/>
    <w:rsid w:val="00ED428A"/>
    <w:rsid w:val="00EE0C0A"/>
    <w:rsid w:val="00EE2A75"/>
    <w:rsid w:val="00EF6FE3"/>
    <w:rsid w:val="00F00991"/>
    <w:rsid w:val="00F015D6"/>
    <w:rsid w:val="00F02814"/>
    <w:rsid w:val="00F05E8D"/>
    <w:rsid w:val="00F12FFE"/>
    <w:rsid w:val="00F13657"/>
    <w:rsid w:val="00F13BE2"/>
    <w:rsid w:val="00F16818"/>
    <w:rsid w:val="00F16FC4"/>
    <w:rsid w:val="00F1755B"/>
    <w:rsid w:val="00F21D52"/>
    <w:rsid w:val="00F24AA7"/>
    <w:rsid w:val="00F25190"/>
    <w:rsid w:val="00F3454C"/>
    <w:rsid w:val="00F3721A"/>
    <w:rsid w:val="00F46952"/>
    <w:rsid w:val="00F47657"/>
    <w:rsid w:val="00F530B8"/>
    <w:rsid w:val="00F54F4A"/>
    <w:rsid w:val="00F65372"/>
    <w:rsid w:val="00F76E65"/>
    <w:rsid w:val="00F778D2"/>
    <w:rsid w:val="00F811AA"/>
    <w:rsid w:val="00F857AA"/>
    <w:rsid w:val="00F87F64"/>
    <w:rsid w:val="00F91AB6"/>
    <w:rsid w:val="00F97691"/>
    <w:rsid w:val="00FA33B8"/>
    <w:rsid w:val="00FC5062"/>
    <w:rsid w:val="00FC51FE"/>
    <w:rsid w:val="00FD4C24"/>
    <w:rsid w:val="00FD794E"/>
    <w:rsid w:val="00FE0DE6"/>
    <w:rsid w:val="00FE4FE0"/>
    <w:rsid w:val="00FF09AC"/>
    <w:rsid w:val="00FF1230"/>
    <w:rsid w:val="013D9475"/>
    <w:rsid w:val="01EA1A91"/>
    <w:rsid w:val="024FF08B"/>
    <w:rsid w:val="0287F28E"/>
    <w:rsid w:val="031D1D8F"/>
    <w:rsid w:val="03985243"/>
    <w:rsid w:val="03E9DF71"/>
    <w:rsid w:val="03F967C6"/>
    <w:rsid w:val="0428E37D"/>
    <w:rsid w:val="04E80056"/>
    <w:rsid w:val="054AE1C3"/>
    <w:rsid w:val="0563F0B6"/>
    <w:rsid w:val="057476BC"/>
    <w:rsid w:val="0589157C"/>
    <w:rsid w:val="05C21689"/>
    <w:rsid w:val="05E88B5C"/>
    <w:rsid w:val="06AA7BF8"/>
    <w:rsid w:val="06FF8312"/>
    <w:rsid w:val="0733A46D"/>
    <w:rsid w:val="0786AF05"/>
    <w:rsid w:val="0813C8B7"/>
    <w:rsid w:val="08BDA239"/>
    <w:rsid w:val="08C77CB0"/>
    <w:rsid w:val="093E895F"/>
    <w:rsid w:val="099FD2D8"/>
    <w:rsid w:val="09A5C554"/>
    <w:rsid w:val="09AEF810"/>
    <w:rsid w:val="0A0399A6"/>
    <w:rsid w:val="0A0929D4"/>
    <w:rsid w:val="0B282F74"/>
    <w:rsid w:val="0B8F2C36"/>
    <w:rsid w:val="0BE42F0C"/>
    <w:rsid w:val="0CA1D8A6"/>
    <w:rsid w:val="0D861989"/>
    <w:rsid w:val="0D8DB907"/>
    <w:rsid w:val="0F0AD2FC"/>
    <w:rsid w:val="0F53A3DC"/>
    <w:rsid w:val="0FA26449"/>
    <w:rsid w:val="0FB2A265"/>
    <w:rsid w:val="0FC70FFD"/>
    <w:rsid w:val="1110E605"/>
    <w:rsid w:val="111A30DD"/>
    <w:rsid w:val="114BB523"/>
    <w:rsid w:val="1179506D"/>
    <w:rsid w:val="11BDE2B5"/>
    <w:rsid w:val="11CA5793"/>
    <w:rsid w:val="11E37FF0"/>
    <w:rsid w:val="121C4854"/>
    <w:rsid w:val="12372355"/>
    <w:rsid w:val="1242F51B"/>
    <w:rsid w:val="12452E78"/>
    <w:rsid w:val="130AD2C8"/>
    <w:rsid w:val="133B73AA"/>
    <w:rsid w:val="138AFB82"/>
    <w:rsid w:val="13A1608B"/>
    <w:rsid w:val="13AE9893"/>
    <w:rsid w:val="149A8120"/>
    <w:rsid w:val="157DF498"/>
    <w:rsid w:val="15E09461"/>
    <w:rsid w:val="17BA4169"/>
    <w:rsid w:val="17BCA485"/>
    <w:rsid w:val="17C77271"/>
    <w:rsid w:val="180B3A70"/>
    <w:rsid w:val="1817339D"/>
    <w:rsid w:val="18FC1D83"/>
    <w:rsid w:val="190A3BE7"/>
    <w:rsid w:val="193E3D6E"/>
    <w:rsid w:val="19A27728"/>
    <w:rsid w:val="1A7D78BF"/>
    <w:rsid w:val="1AE41A35"/>
    <w:rsid w:val="1C0410FD"/>
    <w:rsid w:val="1C32ADE1"/>
    <w:rsid w:val="1C66E5DF"/>
    <w:rsid w:val="1C9AE394"/>
    <w:rsid w:val="1CA8C4CB"/>
    <w:rsid w:val="1CE6D8EC"/>
    <w:rsid w:val="1D187389"/>
    <w:rsid w:val="1D348E36"/>
    <w:rsid w:val="1D5A5E8A"/>
    <w:rsid w:val="1D5CBB6F"/>
    <w:rsid w:val="1D5EDBE6"/>
    <w:rsid w:val="1DAFAFFF"/>
    <w:rsid w:val="1E2B940D"/>
    <w:rsid w:val="1E33B859"/>
    <w:rsid w:val="1E5D303D"/>
    <w:rsid w:val="1E8BAC33"/>
    <w:rsid w:val="1E93CB8F"/>
    <w:rsid w:val="1F3BDC53"/>
    <w:rsid w:val="1F736EDE"/>
    <w:rsid w:val="2049FD79"/>
    <w:rsid w:val="20B1B7B5"/>
    <w:rsid w:val="20CB1545"/>
    <w:rsid w:val="211B4A1F"/>
    <w:rsid w:val="21432C68"/>
    <w:rsid w:val="2283372A"/>
    <w:rsid w:val="23020829"/>
    <w:rsid w:val="233C44ED"/>
    <w:rsid w:val="241E7C9D"/>
    <w:rsid w:val="241F078B"/>
    <w:rsid w:val="248C10F6"/>
    <w:rsid w:val="25E64724"/>
    <w:rsid w:val="263A2B90"/>
    <w:rsid w:val="265DB356"/>
    <w:rsid w:val="269CBF0B"/>
    <w:rsid w:val="26BF8BCA"/>
    <w:rsid w:val="270595D6"/>
    <w:rsid w:val="2785F81C"/>
    <w:rsid w:val="278E8716"/>
    <w:rsid w:val="281725E3"/>
    <w:rsid w:val="28325C07"/>
    <w:rsid w:val="28D1B074"/>
    <w:rsid w:val="28DA2389"/>
    <w:rsid w:val="292D740D"/>
    <w:rsid w:val="29A3AD1E"/>
    <w:rsid w:val="2A4D603F"/>
    <w:rsid w:val="2A523091"/>
    <w:rsid w:val="2A6399CA"/>
    <w:rsid w:val="2A6514CB"/>
    <w:rsid w:val="2A8E490F"/>
    <w:rsid w:val="2B7AB5F4"/>
    <w:rsid w:val="2BC0564C"/>
    <w:rsid w:val="2C01B74D"/>
    <w:rsid w:val="2C61F839"/>
    <w:rsid w:val="2CE65671"/>
    <w:rsid w:val="2DFDC89A"/>
    <w:rsid w:val="2E31DEC1"/>
    <w:rsid w:val="2E3DE535"/>
    <w:rsid w:val="2E58B5C4"/>
    <w:rsid w:val="2E945EF2"/>
    <w:rsid w:val="2EA65CF8"/>
    <w:rsid w:val="2EE1D9B5"/>
    <w:rsid w:val="2EEC30EE"/>
    <w:rsid w:val="2F1237D4"/>
    <w:rsid w:val="2F3F2E59"/>
    <w:rsid w:val="2FB21F48"/>
    <w:rsid w:val="2FE210D0"/>
    <w:rsid w:val="2FEDF9C1"/>
    <w:rsid w:val="3009BD0B"/>
    <w:rsid w:val="305E3BA6"/>
    <w:rsid w:val="3062BC4C"/>
    <w:rsid w:val="30B4C9CA"/>
    <w:rsid w:val="31E9F778"/>
    <w:rsid w:val="3221A1B5"/>
    <w:rsid w:val="3237302B"/>
    <w:rsid w:val="326CD4F5"/>
    <w:rsid w:val="3294D462"/>
    <w:rsid w:val="32BC0373"/>
    <w:rsid w:val="32F511C8"/>
    <w:rsid w:val="3319BD7C"/>
    <w:rsid w:val="3326CA0F"/>
    <w:rsid w:val="3373F58A"/>
    <w:rsid w:val="33FAE378"/>
    <w:rsid w:val="34BEDBCA"/>
    <w:rsid w:val="353AC097"/>
    <w:rsid w:val="35A1634A"/>
    <w:rsid w:val="360CF3D0"/>
    <w:rsid w:val="364AAA6A"/>
    <w:rsid w:val="366AA551"/>
    <w:rsid w:val="36B8D573"/>
    <w:rsid w:val="3700AF5C"/>
    <w:rsid w:val="37178B3C"/>
    <w:rsid w:val="372DCFEF"/>
    <w:rsid w:val="37937009"/>
    <w:rsid w:val="38CE549B"/>
    <w:rsid w:val="38E0F133"/>
    <w:rsid w:val="392B6507"/>
    <w:rsid w:val="39EFE5D4"/>
    <w:rsid w:val="3B43EBAC"/>
    <w:rsid w:val="3B488E04"/>
    <w:rsid w:val="3BD427E6"/>
    <w:rsid w:val="3BE0A75C"/>
    <w:rsid w:val="3BE58DB5"/>
    <w:rsid w:val="3BF0FD27"/>
    <w:rsid w:val="3CF103B0"/>
    <w:rsid w:val="3D0D8D7F"/>
    <w:rsid w:val="3D66BE41"/>
    <w:rsid w:val="3D6FF847"/>
    <w:rsid w:val="3D7F7D9D"/>
    <w:rsid w:val="3E00A91A"/>
    <w:rsid w:val="3E4A3312"/>
    <w:rsid w:val="3ED06806"/>
    <w:rsid w:val="3EE8BAE6"/>
    <w:rsid w:val="3F0BC8A8"/>
    <w:rsid w:val="3F0BC8E4"/>
    <w:rsid w:val="3F1CA3EB"/>
    <w:rsid w:val="403C0883"/>
    <w:rsid w:val="40737021"/>
    <w:rsid w:val="408D73F1"/>
    <w:rsid w:val="40CDC082"/>
    <w:rsid w:val="4174BBE9"/>
    <w:rsid w:val="41E20345"/>
    <w:rsid w:val="41EDD8E2"/>
    <w:rsid w:val="4267E52A"/>
    <w:rsid w:val="426E1F37"/>
    <w:rsid w:val="427536E1"/>
    <w:rsid w:val="43BA0A2E"/>
    <w:rsid w:val="4402309A"/>
    <w:rsid w:val="443CA3FE"/>
    <w:rsid w:val="4471F311"/>
    <w:rsid w:val="451BAA90"/>
    <w:rsid w:val="454D9FDA"/>
    <w:rsid w:val="4568E866"/>
    <w:rsid w:val="4576F0DB"/>
    <w:rsid w:val="46191DCF"/>
    <w:rsid w:val="4677D9D6"/>
    <w:rsid w:val="46B9C2F3"/>
    <w:rsid w:val="4765D767"/>
    <w:rsid w:val="47B18159"/>
    <w:rsid w:val="47BCF609"/>
    <w:rsid w:val="47D9DF23"/>
    <w:rsid w:val="47FE0DD5"/>
    <w:rsid w:val="48243FB4"/>
    <w:rsid w:val="489D56C6"/>
    <w:rsid w:val="49C9C26C"/>
    <w:rsid w:val="49D0E645"/>
    <w:rsid w:val="4A474FE9"/>
    <w:rsid w:val="4AC4EE42"/>
    <w:rsid w:val="4AE4512B"/>
    <w:rsid w:val="4B06DDA0"/>
    <w:rsid w:val="4B33FC0C"/>
    <w:rsid w:val="4B6CF60C"/>
    <w:rsid w:val="4BCA7050"/>
    <w:rsid w:val="4BD01244"/>
    <w:rsid w:val="4C45262D"/>
    <w:rsid w:val="4C50411D"/>
    <w:rsid w:val="4C5FFC03"/>
    <w:rsid w:val="4C9AB372"/>
    <w:rsid w:val="4CBCD182"/>
    <w:rsid w:val="4D5DEC53"/>
    <w:rsid w:val="4DBE6AB5"/>
    <w:rsid w:val="4E1C5C0F"/>
    <w:rsid w:val="4E20C2DD"/>
    <w:rsid w:val="4E4D21F9"/>
    <w:rsid w:val="4E566F0B"/>
    <w:rsid w:val="4EC4D4D8"/>
    <w:rsid w:val="4EE395DA"/>
    <w:rsid w:val="4F096137"/>
    <w:rsid w:val="4F4C64D6"/>
    <w:rsid w:val="4FF15FD8"/>
    <w:rsid w:val="5018C05F"/>
    <w:rsid w:val="505C59B3"/>
    <w:rsid w:val="50B6916D"/>
    <w:rsid w:val="50C104C4"/>
    <w:rsid w:val="51035796"/>
    <w:rsid w:val="51A4D6DF"/>
    <w:rsid w:val="52614097"/>
    <w:rsid w:val="526BA6E8"/>
    <w:rsid w:val="5283D196"/>
    <w:rsid w:val="53B49C7E"/>
    <w:rsid w:val="53E9B345"/>
    <w:rsid w:val="542184D1"/>
    <w:rsid w:val="5450D742"/>
    <w:rsid w:val="5475B1E5"/>
    <w:rsid w:val="549654F2"/>
    <w:rsid w:val="549A45FB"/>
    <w:rsid w:val="54D6FEC2"/>
    <w:rsid w:val="550F6A0C"/>
    <w:rsid w:val="55177634"/>
    <w:rsid w:val="551DB086"/>
    <w:rsid w:val="55CAE8F3"/>
    <w:rsid w:val="55EBCA6E"/>
    <w:rsid w:val="560EB0F2"/>
    <w:rsid w:val="57D38E59"/>
    <w:rsid w:val="58213B21"/>
    <w:rsid w:val="582757A7"/>
    <w:rsid w:val="58F14EDE"/>
    <w:rsid w:val="590E67BA"/>
    <w:rsid w:val="59126E5E"/>
    <w:rsid w:val="591C1CF3"/>
    <w:rsid w:val="595B87FE"/>
    <w:rsid w:val="5971EE70"/>
    <w:rsid w:val="59BD0B82"/>
    <w:rsid w:val="5A8A83F6"/>
    <w:rsid w:val="5A8D1F3F"/>
    <w:rsid w:val="5ACD3583"/>
    <w:rsid w:val="5AF01232"/>
    <w:rsid w:val="5B616BEF"/>
    <w:rsid w:val="5B6B1EE4"/>
    <w:rsid w:val="5B78F4AC"/>
    <w:rsid w:val="5B81023E"/>
    <w:rsid w:val="5BB3D401"/>
    <w:rsid w:val="5C28F543"/>
    <w:rsid w:val="5C2D97A4"/>
    <w:rsid w:val="5C9FA96E"/>
    <w:rsid w:val="5CB8D1CB"/>
    <w:rsid w:val="5CD5D0A0"/>
    <w:rsid w:val="5CD8C752"/>
    <w:rsid w:val="5CDF97D9"/>
    <w:rsid w:val="5D0A901A"/>
    <w:rsid w:val="5D14C50D"/>
    <w:rsid w:val="5D6D583A"/>
    <w:rsid w:val="5D88311B"/>
    <w:rsid w:val="5E40C6EA"/>
    <w:rsid w:val="5ED1B4EE"/>
    <w:rsid w:val="5F274F3C"/>
    <w:rsid w:val="5FBD9551"/>
    <w:rsid w:val="6014837F"/>
    <w:rsid w:val="60B73762"/>
    <w:rsid w:val="60D5FCF6"/>
    <w:rsid w:val="6101C830"/>
    <w:rsid w:val="62572326"/>
    <w:rsid w:val="62AA39C5"/>
    <w:rsid w:val="630DBFAF"/>
    <w:rsid w:val="6334F76C"/>
    <w:rsid w:val="635EB890"/>
    <w:rsid w:val="63821226"/>
    <w:rsid w:val="63C85495"/>
    <w:rsid w:val="649C8ECB"/>
    <w:rsid w:val="64BE536E"/>
    <w:rsid w:val="64D0C7CD"/>
    <w:rsid w:val="64EE8352"/>
    <w:rsid w:val="657CC74E"/>
    <w:rsid w:val="65B0EBD6"/>
    <w:rsid w:val="6614D570"/>
    <w:rsid w:val="6628D02F"/>
    <w:rsid w:val="66853447"/>
    <w:rsid w:val="66A37C10"/>
    <w:rsid w:val="66BE9C27"/>
    <w:rsid w:val="673C935A"/>
    <w:rsid w:val="674550DE"/>
    <w:rsid w:val="67A5AC1F"/>
    <w:rsid w:val="67B3D8DF"/>
    <w:rsid w:val="67BC5E02"/>
    <w:rsid w:val="68169151"/>
    <w:rsid w:val="681A24AE"/>
    <w:rsid w:val="6848FEC8"/>
    <w:rsid w:val="68A25216"/>
    <w:rsid w:val="68C57CF0"/>
    <w:rsid w:val="68FDB078"/>
    <w:rsid w:val="69203173"/>
    <w:rsid w:val="692329C0"/>
    <w:rsid w:val="69417C80"/>
    <w:rsid w:val="6944460F"/>
    <w:rsid w:val="69B4D1B7"/>
    <w:rsid w:val="69CB1D7D"/>
    <w:rsid w:val="69DE0FDE"/>
    <w:rsid w:val="6A341B4D"/>
    <w:rsid w:val="6A67FB05"/>
    <w:rsid w:val="6A737497"/>
    <w:rsid w:val="6AEB6CAC"/>
    <w:rsid w:val="6B042ED8"/>
    <w:rsid w:val="6B39B263"/>
    <w:rsid w:val="6BFE2D07"/>
    <w:rsid w:val="6CA8379A"/>
    <w:rsid w:val="6CEC7279"/>
    <w:rsid w:val="6D1BCD7C"/>
    <w:rsid w:val="6D838E0C"/>
    <w:rsid w:val="6D916A22"/>
    <w:rsid w:val="6D9C4966"/>
    <w:rsid w:val="6E05836D"/>
    <w:rsid w:val="6E90D270"/>
    <w:rsid w:val="6F38866B"/>
    <w:rsid w:val="6F907B23"/>
    <w:rsid w:val="70137A74"/>
    <w:rsid w:val="70291BD9"/>
    <w:rsid w:val="70F46466"/>
    <w:rsid w:val="70F78B8F"/>
    <w:rsid w:val="7147D3A0"/>
    <w:rsid w:val="7151218D"/>
    <w:rsid w:val="71795272"/>
    <w:rsid w:val="71BC43DD"/>
    <w:rsid w:val="723A29DB"/>
    <w:rsid w:val="723E6431"/>
    <w:rsid w:val="725B4A56"/>
    <w:rsid w:val="727D014E"/>
    <w:rsid w:val="72B45D39"/>
    <w:rsid w:val="731F82DA"/>
    <w:rsid w:val="735BB3FD"/>
    <w:rsid w:val="73660900"/>
    <w:rsid w:val="73C82F8F"/>
    <w:rsid w:val="73FFA952"/>
    <w:rsid w:val="74AC1573"/>
    <w:rsid w:val="74DAA9B2"/>
    <w:rsid w:val="74DE72C8"/>
    <w:rsid w:val="74F2D4CD"/>
    <w:rsid w:val="759F64B8"/>
    <w:rsid w:val="75BEE394"/>
    <w:rsid w:val="76021C66"/>
    <w:rsid w:val="76D48DA4"/>
    <w:rsid w:val="76F290F1"/>
    <w:rsid w:val="7766CD13"/>
    <w:rsid w:val="776BA21C"/>
    <w:rsid w:val="7772AAB6"/>
    <w:rsid w:val="779116B9"/>
    <w:rsid w:val="781E8C59"/>
    <w:rsid w:val="78E769FC"/>
    <w:rsid w:val="78FC5A78"/>
    <w:rsid w:val="79029D74"/>
    <w:rsid w:val="791FA838"/>
    <w:rsid w:val="796E2D31"/>
    <w:rsid w:val="79BD74A9"/>
    <w:rsid w:val="79C903BC"/>
    <w:rsid w:val="7A5A5251"/>
    <w:rsid w:val="7A8C071E"/>
    <w:rsid w:val="7B2A37A4"/>
    <w:rsid w:val="7B70BDF6"/>
    <w:rsid w:val="7BBA1917"/>
    <w:rsid w:val="7BCB661D"/>
    <w:rsid w:val="7C416078"/>
    <w:rsid w:val="7C4BE11B"/>
    <w:rsid w:val="7CAC5343"/>
    <w:rsid w:val="7D1031E9"/>
    <w:rsid w:val="7D17A687"/>
    <w:rsid w:val="7D29A014"/>
    <w:rsid w:val="7D8654B9"/>
    <w:rsid w:val="7D94B949"/>
    <w:rsid w:val="7DFC2F60"/>
    <w:rsid w:val="7EB376E8"/>
    <w:rsid w:val="7F9C7E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6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F4C"/>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4D0131"/>
    <w:pPr>
      <w:spacing w:after="240"/>
      <w:outlineLvl w:val="0"/>
    </w:pPr>
    <w:rPr>
      <w:b/>
      <w:color w:val="196BAC"/>
      <w:sz w:val="72"/>
      <w:szCs w:val="72"/>
    </w:rPr>
  </w:style>
  <w:style w:type="paragraph" w:styleId="Heading2">
    <w:name w:val="heading 2"/>
    <w:basedOn w:val="Normal"/>
    <w:next w:val="Normal"/>
    <w:link w:val="Heading2Char"/>
    <w:autoRedefine/>
    <w:qFormat/>
    <w:rsid w:val="00F46952"/>
    <w:pPr>
      <w:numPr>
        <w:numId w:val="10"/>
      </w:numPr>
      <w:tabs>
        <w:tab w:val="clear" w:pos="-3060"/>
        <w:tab w:val="clear" w:pos="-2340"/>
        <w:tab w:val="clear" w:pos="6300"/>
        <w:tab w:val="left" w:pos="993"/>
      </w:tabs>
      <w:suppressAutoHyphens w:val="0"/>
      <w:spacing w:before="360" w:line="240" w:lineRule="auto"/>
      <w:outlineLvl w:val="1"/>
    </w:pPr>
    <w:rPr>
      <w:b/>
      <w:bCs/>
      <w:color w:val="193C68"/>
      <w:kern w:val="32"/>
      <w:sz w:val="44"/>
      <w:szCs w:val="44"/>
    </w:rPr>
  </w:style>
  <w:style w:type="paragraph" w:styleId="Heading3">
    <w:name w:val="heading 3"/>
    <w:next w:val="Normal"/>
    <w:link w:val="Heading3Char"/>
    <w:autoRedefine/>
    <w:qFormat/>
    <w:rsid w:val="00C10F9C"/>
    <w:pPr>
      <w:spacing w:before="360" w:after="12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4D0131"/>
    <w:rPr>
      <w:rFonts w:ascii="Arial" w:eastAsia="Times New Roman" w:hAnsi="Arial" w:cs="Arial"/>
      <w:b/>
      <w:color w:val="196BAC"/>
      <w:sz w:val="72"/>
      <w:szCs w:val="72"/>
      <w:lang w:eastAsia="en-AU"/>
    </w:rPr>
  </w:style>
  <w:style w:type="character" w:customStyle="1" w:styleId="Heading2Char">
    <w:name w:val="Heading 2 Char"/>
    <w:basedOn w:val="DefaultParagraphFont"/>
    <w:link w:val="Heading2"/>
    <w:rsid w:val="00F46952"/>
    <w:rPr>
      <w:rFonts w:ascii="Arial" w:eastAsia="Times New Roman" w:hAnsi="Arial" w:cs="Arial"/>
      <w:b/>
      <w:bCs/>
      <w:color w:val="193C68"/>
      <w:kern w:val="32"/>
      <w:sz w:val="44"/>
      <w:szCs w:val="44"/>
      <w:lang w:eastAsia="en-AU"/>
    </w:rPr>
  </w:style>
  <w:style w:type="character" w:customStyle="1" w:styleId="Heading3Char">
    <w:name w:val="Heading 3 Char"/>
    <w:basedOn w:val="DefaultParagraphFont"/>
    <w:link w:val="Heading3"/>
    <w:rsid w:val="00C10F9C"/>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E47ACD"/>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7D0209"/>
    <w:rPr>
      <w:color w:val="954F72" w:themeColor="followedHyperlink"/>
      <w:u w:val="single"/>
    </w:rPr>
  </w:style>
  <w:style w:type="paragraph" w:customStyle="1" w:styleId="paragraph">
    <w:name w:val="paragraph"/>
    <w:basedOn w:val="Normal"/>
    <w:rsid w:val="00DB15D7"/>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DB15D7"/>
  </w:style>
  <w:style w:type="character" w:customStyle="1" w:styleId="eop">
    <w:name w:val="eop"/>
    <w:basedOn w:val="DefaultParagraphFont"/>
    <w:rsid w:val="00DB15D7"/>
  </w:style>
  <w:style w:type="table" w:styleId="PlainTable2">
    <w:name w:val="Plain Table 2"/>
    <w:basedOn w:val="TableNormal"/>
    <w:uiPriority w:val="42"/>
    <w:rsid w:val="005210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sicParagraph">
    <w:name w:val="[Basic Paragraph]"/>
    <w:basedOn w:val="Normal"/>
    <w:uiPriority w:val="99"/>
    <w:rsid w:val="00134EE6"/>
    <w:pPr>
      <w:tabs>
        <w:tab w:val="clear" w:pos="-3060"/>
        <w:tab w:val="clear" w:pos="-2340"/>
        <w:tab w:val="clear" w:pos="6300"/>
      </w:tabs>
      <w:suppressAutoHyphens w:val="0"/>
      <w:autoSpaceDE w:val="0"/>
      <w:autoSpaceDN w:val="0"/>
      <w:adjustRightInd w:val="0"/>
      <w:spacing w:after="0"/>
      <w:textAlignment w:val="center"/>
    </w:pPr>
    <w:rPr>
      <w:rFonts w:ascii="MinionPro-Regular" w:eastAsiaTheme="minorHAnsi" w:hAnsi="MinionPro-Regular" w:cs="MinionPro-Regular"/>
      <w:color w:val="000000"/>
      <w:sz w:val="24"/>
      <w:szCs w:val="24"/>
      <w:lang w:val="en-GB" w:eastAsia="en-US"/>
    </w:rPr>
  </w:style>
  <w:style w:type="paragraph" w:customStyle="1" w:styleId="Heading1NumberedDTS">
    <w:name w:val="Heading 1 Numbered (DTS)"/>
    <w:basedOn w:val="Normal"/>
    <w:uiPriority w:val="99"/>
    <w:rsid w:val="004872A9"/>
    <w:pPr>
      <w:tabs>
        <w:tab w:val="clear" w:pos="-3060"/>
        <w:tab w:val="clear" w:pos="-2340"/>
        <w:tab w:val="clear" w:pos="6300"/>
        <w:tab w:val="left" w:pos="510"/>
      </w:tabs>
      <w:autoSpaceDE w:val="0"/>
      <w:autoSpaceDN w:val="0"/>
      <w:adjustRightInd w:val="0"/>
      <w:spacing w:before="170" w:after="113"/>
      <w:ind w:left="454" w:hanging="454"/>
      <w:textAlignment w:val="center"/>
    </w:pPr>
    <w:rPr>
      <w:rFonts w:eastAsiaTheme="minorHAnsi"/>
      <w:color w:val="000000"/>
      <w:sz w:val="28"/>
      <w:szCs w:val="28"/>
      <w:lang w:val="en-GB" w:eastAsia="en-US"/>
    </w:rPr>
  </w:style>
  <w:style w:type="character" w:customStyle="1" w:styleId="contextualspellingandgrammarerror">
    <w:name w:val="contextualspellingandgrammarerror"/>
    <w:basedOn w:val="DefaultParagraphFont"/>
    <w:rsid w:val="00105F2A"/>
  </w:style>
  <w:style w:type="character" w:customStyle="1" w:styleId="advancedproofingissue">
    <w:name w:val="advancedproofingissue"/>
    <w:basedOn w:val="DefaultParagraphFont"/>
    <w:rsid w:val="00105F2A"/>
  </w:style>
  <w:style w:type="character" w:customStyle="1" w:styleId="scxp168343488">
    <w:name w:val="scxp168343488"/>
    <w:basedOn w:val="DefaultParagraphFont"/>
    <w:rsid w:val="00105F2A"/>
  </w:style>
  <w:style w:type="paragraph" w:customStyle="1" w:styleId="NormalDTS">
    <w:name w:val="Normal (DTS)"/>
    <w:basedOn w:val="Normal"/>
    <w:uiPriority w:val="99"/>
    <w:rsid w:val="001D07F4"/>
    <w:pPr>
      <w:tabs>
        <w:tab w:val="clear" w:pos="-3060"/>
        <w:tab w:val="clear" w:pos="-2340"/>
        <w:tab w:val="clear" w:pos="6300"/>
        <w:tab w:val="left" w:pos="227"/>
      </w:tabs>
      <w:autoSpaceDE w:val="0"/>
      <w:autoSpaceDN w:val="0"/>
      <w:adjustRightInd w:val="0"/>
      <w:spacing w:after="113"/>
      <w:ind w:left="454"/>
      <w:textAlignment w:val="center"/>
    </w:pPr>
    <w:rPr>
      <w:rFonts w:eastAsiaTheme="minorHAnsi"/>
      <w:color w:val="000000"/>
      <w:sz w:val="20"/>
      <w:szCs w:val="20"/>
      <w:lang w:val="en-GB" w:eastAsia="en-US"/>
    </w:rPr>
  </w:style>
  <w:style w:type="paragraph" w:styleId="Revision">
    <w:name w:val="Revision"/>
    <w:hidden/>
    <w:uiPriority w:val="99"/>
    <w:semiHidden/>
    <w:rsid w:val="00F46952"/>
    <w:pPr>
      <w:spacing w:after="0" w:line="240" w:lineRule="auto"/>
    </w:pPr>
    <w:rPr>
      <w:rFonts w:ascii="Arial" w:eastAsia="Times New Roman" w:hAnsi="Arial" w:cs="Arial"/>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43499181">
      <w:bodyDiv w:val="1"/>
      <w:marLeft w:val="0"/>
      <w:marRight w:val="0"/>
      <w:marTop w:val="0"/>
      <w:marBottom w:val="0"/>
      <w:divBdr>
        <w:top w:val="none" w:sz="0" w:space="0" w:color="auto"/>
        <w:left w:val="none" w:sz="0" w:space="0" w:color="auto"/>
        <w:bottom w:val="none" w:sz="0" w:space="0" w:color="auto"/>
        <w:right w:val="none" w:sz="0" w:space="0" w:color="auto"/>
      </w:divBdr>
      <w:divsChild>
        <w:div w:id="221331888">
          <w:marLeft w:val="0"/>
          <w:marRight w:val="0"/>
          <w:marTop w:val="0"/>
          <w:marBottom w:val="0"/>
          <w:divBdr>
            <w:top w:val="none" w:sz="0" w:space="0" w:color="auto"/>
            <w:left w:val="none" w:sz="0" w:space="0" w:color="auto"/>
            <w:bottom w:val="none" w:sz="0" w:space="0" w:color="auto"/>
            <w:right w:val="none" w:sz="0" w:space="0" w:color="auto"/>
          </w:divBdr>
        </w:div>
        <w:div w:id="1119836327">
          <w:marLeft w:val="0"/>
          <w:marRight w:val="0"/>
          <w:marTop w:val="0"/>
          <w:marBottom w:val="0"/>
          <w:divBdr>
            <w:top w:val="none" w:sz="0" w:space="0" w:color="auto"/>
            <w:left w:val="none" w:sz="0" w:space="0" w:color="auto"/>
            <w:bottom w:val="none" w:sz="0" w:space="0" w:color="auto"/>
            <w:right w:val="none" w:sz="0" w:space="0" w:color="auto"/>
          </w:divBdr>
        </w:div>
      </w:divsChild>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10430762">
      <w:bodyDiv w:val="1"/>
      <w:marLeft w:val="0"/>
      <w:marRight w:val="0"/>
      <w:marTop w:val="0"/>
      <w:marBottom w:val="0"/>
      <w:divBdr>
        <w:top w:val="none" w:sz="0" w:space="0" w:color="auto"/>
        <w:left w:val="none" w:sz="0" w:space="0" w:color="auto"/>
        <w:bottom w:val="none" w:sz="0" w:space="0" w:color="auto"/>
        <w:right w:val="none" w:sz="0" w:space="0" w:color="auto"/>
      </w:divBdr>
      <w:divsChild>
        <w:div w:id="1006784369">
          <w:marLeft w:val="706"/>
          <w:marRight w:val="0"/>
          <w:marTop w:val="0"/>
          <w:marBottom w:val="0"/>
          <w:divBdr>
            <w:top w:val="none" w:sz="0" w:space="0" w:color="auto"/>
            <w:left w:val="none" w:sz="0" w:space="0" w:color="auto"/>
            <w:bottom w:val="none" w:sz="0" w:space="0" w:color="auto"/>
            <w:right w:val="none" w:sz="0" w:space="0" w:color="auto"/>
          </w:divBdr>
        </w:div>
        <w:div w:id="1269894186">
          <w:marLeft w:val="706"/>
          <w:marRight w:val="0"/>
          <w:marTop w:val="0"/>
          <w:marBottom w:val="0"/>
          <w:divBdr>
            <w:top w:val="none" w:sz="0" w:space="0" w:color="auto"/>
            <w:left w:val="none" w:sz="0" w:space="0" w:color="auto"/>
            <w:bottom w:val="none" w:sz="0" w:space="0" w:color="auto"/>
            <w:right w:val="none" w:sz="0" w:space="0" w:color="auto"/>
          </w:divBdr>
        </w:div>
        <w:div w:id="1385176554">
          <w:marLeft w:val="706"/>
          <w:marRight w:val="0"/>
          <w:marTop w:val="0"/>
          <w:marBottom w:val="0"/>
          <w:divBdr>
            <w:top w:val="none" w:sz="0" w:space="0" w:color="auto"/>
            <w:left w:val="none" w:sz="0" w:space="0" w:color="auto"/>
            <w:bottom w:val="none" w:sz="0" w:space="0" w:color="auto"/>
            <w:right w:val="none" w:sz="0" w:space="0" w:color="auto"/>
          </w:divBdr>
        </w:div>
        <w:div w:id="76248734">
          <w:marLeft w:val="706"/>
          <w:marRight w:val="0"/>
          <w:marTop w:val="0"/>
          <w:marBottom w:val="0"/>
          <w:divBdr>
            <w:top w:val="none" w:sz="0" w:space="0" w:color="auto"/>
            <w:left w:val="none" w:sz="0" w:space="0" w:color="auto"/>
            <w:bottom w:val="none" w:sz="0" w:space="0" w:color="auto"/>
            <w:right w:val="none" w:sz="0" w:space="0" w:color="auto"/>
          </w:divBdr>
        </w:div>
        <w:div w:id="1047342812">
          <w:marLeft w:val="706"/>
          <w:marRight w:val="0"/>
          <w:marTop w:val="0"/>
          <w:marBottom w:val="0"/>
          <w:divBdr>
            <w:top w:val="none" w:sz="0" w:space="0" w:color="auto"/>
            <w:left w:val="none" w:sz="0" w:space="0" w:color="auto"/>
            <w:bottom w:val="none" w:sz="0" w:space="0" w:color="auto"/>
            <w:right w:val="none" w:sz="0" w:space="0" w:color="auto"/>
          </w:divBdr>
        </w:div>
        <w:div w:id="1070542690">
          <w:marLeft w:val="706"/>
          <w:marRight w:val="0"/>
          <w:marTop w:val="0"/>
          <w:marBottom w:val="0"/>
          <w:divBdr>
            <w:top w:val="none" w:sz="0" w:space="0" w:color="auto"/>
            <w:left w:val="none" w:sz="0" w:space="0" w:color="auto"/>
            <w:bottom w:val="none" w:sz="0" w:space="0" w:color="auto"/>
            <w:right w:val="none" w:sz="0" w:space="0" w:color="auto"/>
          </w:divBdr>
        </w:div>
        <w:div w:id="489179797">
          <w:marLeft w:val="706"/>
          <w:marRight w:val="0"/>
          <w:marTop w:val="0"/>
          <w:marBottom w:val="0"/>
          <w:divBdr>
            <w:top w:val="none" w:sz="0" w:space="0" w:color="auto"/>
            <w:left w:val="none" w:sz="0" w:space="0" w:color="auto"/>
            <w:bottom w:val="none" w:sz="0" w:space="0" w:color="auto"/>
            <w:right w:val="none" w:sz="0" w:space="0" w:color="auto"/>
          </w:divBdr>
        </w:div>
        <w:div w:id="980188867">
          <w:marLeft w:val="706"/>
          <w:marRight w:val="0"/>
          <w:marTop w:val="0"/>
          <w:marBottom w:val="0"/>
          <w:divBdr>
            <w:top w:val="none" w:sz="0" w:space="0" w:color="auto"/>
            <w:left w:val="none" w:sz="0" w:space="0" w:color="auto"/>
            <w:bottom w:val="none" w:sz="0" w:space="0" w:color="auto"/>
            <w:right w:val="none" w:sz="0" w:space="0" w:color="auto"/>
          </w:divBdr>
        </w:div>
        <w:div w:id="1271015535">
          <w:marLeft w:val="706"/>
          <w:marRight w:val="0"/>
          <w:marTop w:val="0"/>
          <w:marBottom w:val="0"/>
          <w:divBdr>
            <w:top w:val="none" w:sz="0" w:space="0" w:color="auto"/>
            <w:left w:val="none" w:sz="0" w:space="0" w:color="auto"/>
            <w:bottom w:val="none" w:sz="0" w:space="0" w:color="auto"/>
            <w:right w:val="none" w:sz="0" w:space="0" w:color="auto"/>
          </w:divBdr>
        </w:div>
      </w:divsChild>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1053163691">
          <w:marLeft w:val="547"/>
          <w:marRight w:val="0"/>
          <w:marTop w:val="0"/>
          <w:marBottom w:val="0"/>
          <w:divBdr>
            <w:top w:val="none" w:sz="0" w:space="0" w:color="auto"/>
            <w:left w:val="none" w:sz="0" w:space="0" w:color="auto"/>
            <w:bottom w:val="none" w:sz="0" w:space="0" w:color="auto"/>
            <w:right w:val="none" w:sz="0" w:space="0" w:color="auto"/>
          </w:divBdr>
        </w:div>
        <w:div w:id="264659007">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20990937">
      <w:bodyDiv w:val="1"/>
      <w:marLeft w:val="0"/>
      <w:marRight w:val="0"/>
      <w:marTop w:val="0"/>
      <w:marBottom w:val="0"/>
      <w:divBdr>
        <w:top w:val="none" w:sz="0" w:space="0" w:color="auto"/>
        <w:left w:val="none" w:sz="0" w:space="0" w:color="auto"/>
        <w:bottom w:val="none" w:sz="0" w:space="0" w:color="auto"/>
        <w:right w:val="none" w:sz="0" w:space="0" w:color="auto"/>
      </w:divBdr>
      <w:divsChild>
        <w:div w:id="40785769">
          <w:marLeft w:val="0"/>
          <w:marRight w:val="0"/>
          <w:marTop w:val="0"/>
          <w:marBottom w:val="0"/>
          <w:divBdr>
            <w:top w:val="none" w:sz="0" w:space="0" w:color="auto"/>
            <w:left w:val="none" w:sz="0" w:space="0" w:color="auto"/>
            <w:bottom w:val="none" w:sz="0" w:space="0" w:color="auto"/>
            <w:right w:val="none" w:sz="0" w:space="0" w:color="auto"/>
          </w:divBdr>
        </w:div>
        <w:div w:id="72288270">
          <w:marLeft w:val="0"/>
          <w:marRight w:val="0"/>
          <w:marTop w:val="0"/>
          <w:marBottom w:val="0"/>
          <w:divBdr>
            <w:top w:val="none" w:sz="0" w:space="0" w:color="auto"/>
            <w:left w:val="none" w:sz="0" w:space="0" w:color="auto"/>
            <w:bottom w:val="none" w:sz="0" w:space="0" w:color="auto"/>
            <w:right w:val="none" w:sz="0" w:space="0" w:color="auto"/>
          </w:divBdr>
        </w:div>
        <w:div w:id="74791074">
          <w:marLeft w:val="0"/>
          <w:marRight w:val="0"/>
          <w:marTop w:val="0"/>
          <w:marBottom w:val="0"/>
          <w:divBdr>
            <w:top w:val="none" w:sz="0" w:space="0" w:color="auto"/>
            <w:left w:val="none" w:sz="0" w:space="0" w:color="auto"/>
            <w:bottom w:val="none" w:sz="0" w:space="0" w:color="auto"/>
            <w:right w:val="none" w:sz="0" w:space="0" w:color="auto"/>
          </w:divBdr>
        </w:div>
        <w:div w:id="630673036">
          <w:marLeft w:val="0"/>
          <w:marRight w:val="0"/>
          <w:marTop w:val="0"/>
          <w:marBottom w:val="0"/>
          <w:divBdr>
            <w:top w:val="none" w:sz="0" w:space="0" w:color="auto"/>
            <w:left w:val="none" w:sz="0" w:space="0" w:color="auto"/>
            <w:bottom w:val="none" w:sz="0" w:space="0" w:color="auto"/>
            <w:right w:val="none" w:sz="0" w:space="0" w:color="auto"/>
          </w:divBdr>
        </w:div>
        <w:div w:id="1921136554">
          <w:marLeft w:val="0"/>
          <w:marRight w:val="0"/>
          <w:marTop w:val="0"/>
          <w:marBottom w:val="0"/>
          <w:divBdr>
            <w:top w:val="none" w:sz="0" w:space="0" w:color="auto"/>
            <w:left w:val="none" w:sz="0" w:space="0" w:color="auto"/>
            <w:bottom w:val="none" w:sz="0" w:space="0" w:color="auto"/>
            <w:right w:val="none" w:sz="0" w:space="0" w:color="auto"/>
          </w:divBdr>
        </w:div>
        <w:div w:id="1278607955">
          <w:marLeft w:val="0"/>
          <w:marRight w:val="0"/>
          <w:marTop w:val="0"/>
          <w:marBottom w:val="0"/>
          <w:divBdr>
            <w:top w:val="none" w:sz="0" w:space="0" w:color="auto"/>
            <w:left w:val="none" w:sz="0" w:space="0" w:color="auto"/>
            <w:bottom w:val="none" w:sz="0" w:space="0" w:color="auto"/>
            <w:right w:val="none" w:sz="0" w:space="0" w:color="auto"/>
          </w:divBdr>
        </w:div>
      </w:divsChild>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1976325866">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36008677">
          <w:marLeft w:val="446"/>
          <w:marRight w:val="0"/>
          <w:marTop w:val="0"/>
          <w:marBottom w:val="0"/>
          <w:divBdr>
            <w:top w:val="none" w:sz="0" w:space="0" w:color="auto"/>
            <w:left w:val="none" w:sz="0" w:space="0" w:color="auto"/>
            <w:bottom w:val="none" w:sz="0" w:space="0" w:color="auto"/>
            <w:right w:val="none" w:sz="0" w:space="0" w:color="auto"/>
          </w:divBdr>
        </w:div>
      </w:divsChild>
    </w:div>
    <w:div w:id="1653409175">
      <w:bodyDiv w:val="1"/>
      <w:marLeft w:val="0"/>
      <w:marRight w:val="0"/>
      <w:marTop w:val="0"/>
      <w:marBottom w:val="0"/>
      <w:divBdr>
        <w:top w:val="none" w:sz="0" w:space="0" w:color="auto"/>
        <w:left w:val="none" w:sz="0" w:space="0" w:color="auto"/>
        <w:bottom w:val="none" w:sz="0" w:space="0" w:color="auto"/>
        <w:right w:val="none" w:sz="0" w:space="0" w:color="auto"/>
      </w:divBdr>
      <w:divsChild>
        <w:div w:id="69088252">
          <w:marLeft w:val="547"/>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ortphillip.vic.gov.au/planning-and-building/get-building-and-construction-permits/construction-permits/street-occupation-perm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ce\Downloads\copp_policy_template_0820%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AACCE1-5747-4841-9A44-1FE6DCC78EE9}"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B2811F7B-F262-402B-A82F-300B8AFA58C5}">
      <dgm:prSet phldrT="[Text]"/>
      <dgm:spPr>
        <a:solidFill>
          <a:srgbClr val="00B0F0"/>
        </a:solidFill>
      </dgm:spPr>
      <dgm:t>
        <a:bodyPr/>
        <a:lstStyle/>
        <a:p>
          <a:r>
            <a:rPr lang="en-AU">
              <a:solidFill>
                <a:schemeClr val="tx1"/>
              </a:solidFill>
              <a:latin typeface="Arial" panose="020B0604020202020204" pitchFamily="34" charset="0"/>
              <a:cs typeface="Arial" panose="020B0604020202020204" pitchFamily="34" charset="0"/>
            </a:rPr>
            <a:t>Policy</a:t>
          </a:r>
        </a:p>
      </dgm:t>
    </dgm:pt>
    <dgm:pt modelId="{83A03E7E-D7A9-40A8-B3D8-BD4249677E54}" type="parTrans" cxnId="{C8DE3CD0-EED6-426A-A40D-6F7314C28FE6}">
      <dgm:prSet/>
      <dgm:spPr/>
      <dgm:t>
        <a:bodyPr/>
        <a:lstStyle/>
        <a:p>
          <a:endParaRPr lang="en-AU">
            <a:latin typeface="Arial" panose="020B0604020202020204" pitchFamily="34" charset="0"/>
            <a:cs typeface="Arial" panose="020B0604020202020204" pitchFamily="34" charset="0"/>
          </a:endParaRPr>
        </a:p>
      </dgm:t>
    </dgm:pt>
    <dgm:pt modelId="{5B64B24C-7CC5-4EA1-8A59-37CE92915257}" type="sibTrans" cxnId="{C8DE3CD0-EED6-426A-A40D-6F7314C28FE6}">
      <dgm:prSet/>
      <dgm:spPr/>
      <dgm:t>
        <a:bodyPr/>
        <a:lstStyle/>
        <a:p>
          <a:endParaRPr lang="en-AU">
            <a:latin typeface="Arial" panose="020B0604020202020204" pitchFamily="34" charset="0"/>
            <a:cs typeface="Arial" panose="020B0604020202020204" pitchFamily="34" charset="0"/>
          </a:endParaRPr>
        </a:p>
      </dgm:t>
    </dgm:pt>
    <dgm:pt modelId="{5B4A705B-DD23-4C3D-9B11-F9F41FF06F15}">
      <dgm:prSet phldrT="[Text]" custT="1"/>
      <dgm:spPr/>
      <dgm:t>
        <a:bodyPr/>
        <a:lstStyle/>
        <a:p>
          <a:r>
            <a:rPr lang="en-AU" sz="1200" b="0" i="0">
              <a:solidFill>
                <a:schemeClr val="tx1"/>
              </a:solidFill>
              <a:latin typeface="Arial" panose="020B0604020202020204" pitchFamily="34" charset="0"/>
              <a:cs typeface="Arial" panose="020B0604020202020204" pitchFamily="34" charset="0"/>
            </a:rPr>
            <a:t>A high-level commitment about Council's role and position on a particular matter.</a:t>
          </a:r>
          <a:endParaRPr lang="en-AU" sz="1200">
            <a:solidFill>
              <a:schemeClr val="tx1"/>
            </a:solidFill>
            <a:latin typeface="Arial" panose="020B0604020202020204" pitchFamily="34" charset="0"/>
            <a:cs typeface="Arial" panose="020B0604020202020204" pitchFamily="34" charset="0"/>
          </a:endParaRPr>
        </a:p>
      </dgm:t>
    </dgm:pt>
    <dgm:pt modelId="{05F6C567-B28C-48A1-B2E5-B68DE494A4C1}" type="parTrans" cxnId="{60C6AB7E-1D51-4A22-B450-943EA31AB135}">
      <dgm:prSet/>
      <dgm:spPr/>
      <dgm:t>
        <a:bodyPr/>
        <a:lstStyle/>
        <a:p>
          <a:endParaRPr lang="en-AU">
            <a:latin typeface="Arial" panose="020B0604020202020204" pitchFamily="34" charset="0"/>
            <a:cs typeface="Arial" panose="020B0604020202020204" pitchFamily="34" charset="0"/>
          </a:endParaRPr>
        </a:p>
      </dgm:t>
    </dgm:pt>
    <dgm:pt modelId="{495276FF-215A-4985-97C1-1DA2FD7B98EE}" type="sibTrans" cxnId="{60C6AB7E-1D51-4A22-B450-943EA31AB135}">
      <dgm:prSet/>
      <dgm:spPr/>
      <dgm:t>
        <a:bodyPr/>
        <a:lstStyle/>
        <a:p>
          <a:endParaRPr lang="en-AU">
            <a:latin typeface="Arial" panose="020B0604020202020204" pitchFamily="34" charset="0"/>
            <a:cs typeface="Arial" panose="020B0604020202020204" pitchFamily="34" charset="0"/>
          </a:endParaRPr>
        </a:p>
      </dgm:t>
    </dgm:pt>
    <dgm:pt modelId="{57A2D2FE-B623-4851-829E-22F42698EC86}">
      <dgm:prSet phldrT="[Text]"/>
      <dgm:spPr>
        <a:solidFill>
          <a:srgbClr val="008080"/>
        </a:solidFill>
      </dgm:spPr>
      <dgm:t>
        <a:bodyPr/>
        <a:lstStyle/>
        <a:p>
          <a:r>
            <a:rPr lang="en-AU">
              <a:solidFill>
                <a:schemeClr val="tx1"/>
              </a:solidFill>
              <a:latin typeface="Arial" panose="020B0604020202020204" pitchFamily="34" charset="0"/>
              <a:cs typeface="Arial" panose="020B0604020202020204" pitchFamily="34" charset="0"/>
            </a:rPr>
            <a:t>Guideline</a:t>
          </a:r>
        </a:p>
      </dgm:t>
    </dgm:pt>
    <dgm:pt modelId="{962BFD20-A265-4C87-8140-BEBE6E48E64A}" type="sibTrans" cxnId="{B6304583-3840-4DF3-BE2F-73C0FEB80D3C}">
      <dgm:prSet/>
      <dgm:spPr/>
      <dgm:t>
        <a:bodyPr/>
        <a:lstStyle/>
        <a:p>
          <a:endParaRPr lang="en-AU">
            <a:latin typeface="Arial" panose="020B0604020202020204" pitchFamily="34" charset="0"/>
            <a:cs typeface="Arial" panose="020B0604020202020204" pitchFamily="34" charset="0"/>
          </a:endParaRPr>
        </a:p>
      </dgm:t>
    </dgm:pt>
    <dgm:pt modelId="{DE22F64A-F971-4246-B79D-960EC72B4875}" type="parTrans" cxnId="{B6304583-3840-4DF3-BE2F-73C0FEB80D3C}">
      <dgm:prSet/>
      <dgm:spPr/>
      <dgm:t>
        <a:bodyPr/>
        <a:lstStyle/>
        <a:p>
          <a:endParaRPr lang="en-AU">
            <a:latin typeface="Arial" panose="020B0604020202020204" pitchFamily="34" charset="0"/>
            <a:cs typeface="Arial" panose="020B0604020202020204" pitchFamily="34" charset="0"/>
          </a:endParaRPr>
        </a:p>
      </dgm:t>
    </dgm:pt>
    <dgm:pt modelId="{03F58909-9A81-4F29-AFEB-CE56BFE47268}">
      <dgm:prSet phldrT="[Text]" custT="1"/>
      <dgm:spPr/>
      <dgm:t>
        <a:bodyPr/>
        <a:lstStyle/>
        <a:p>
          <a:r>
            <a:rPr lang="en-AU" sz="1200" b="0" i="0">
              <a:solidFill>
                <a:schemeClr val="tx1"/>
              </a:solidFill>
              <a:latin typeface="Arial" panose="020B0604020202020204" pitchFamily="34" charset="0"/>
              <a:cs typeface="Arial" panose="020B0604020202020204" pitchFamily="34" charset="0"/>
            </a:rPr>
            <a:t>A community guide on the expectations Council places on applicants who wish to have a Business Parklet.</a:t>
          </a:r>
          <a:endParaRPr lang="en-AU" sz="1200">
            <a:solidFill>
              <a:schemeClr val="tx1"/>
            </a:solidFill>
            <a:latin typeface="Arial" panose="020B0604020202020204" pitchFamily="34" charset="0"/>
            <a:cs typeface="Arial" panose="020B0604020202020204" pitchFamily="34" charset="0"/>
          </a:endParaRPr>
        </a:p>
      </dgm:t>
    </dgm:pt>
    <dgm:pt modelId="{B2F2DFBA-4E42-4B52-93D8-4A289EC452C5}" type="sibTrans" cxnId="{95A704D5-66D0-4F8A-B393-EDA128D36386}">
      <dgm:prSet/>
      <dgm:spPr/>
      <dgm:t>
        <a:bodyPr/>
        <a:lstStyle/>
        <a:p>
          <a:endParaRPr lang="en-AU">
            <a:latin typeface="Arial" panose="020B0604020202020204" pitchFamily="34" charset="0"/>
            <a:cs typeface="Arial" panose="020B0604020202020204" pitchFamily="34" charset="0"/>
          </a:endParaRPr>
        </a:p>
      </dgm:t>
    </dgm:pt>
    <dgm:pt modelId="{9A3F24A0-22C7-417B-8AF0-ED4DB04A4F72}" type="parTrans" cxnId="{95A704D5-66D0-4F8A-B393-EDA128D36386}">
      <dgm:prSet/>
      <dgm:spPr/>
      <dgm:t>
        <a:bodyPr/>
        <a:lstStyle/>
        <a:p>
          <a:endParaRPr lang="en-AU">
            <a:latin typeface="Arial" panose="020B0604020202020204" pitchFamily="34" charset="0"/>
            <a:cs typeface="Arial" panose="020B0604020202020204" pitchFamily="34" charset="0"/>
          </a:endParaRPr>
        </a:p>
      </dgm:t>
    </dgm:pt>
    <dgm:pt modelId="{0DF1219A-D450-4872-AC5E-F4D0ADE92880}" type="pres">
      <dgm:prSet presAssocID="{16AACCE1-5747-4841-9A44-1FE6DCC78EE9}" presName="Name0" presStyleCnt="0">
        <dgm:presLayoutVars>
          <dgm:dir/>
          <dgm:animLvl val="lvl"/>
          <dgm:resizeHandles val="exact"/>
        </dgm:presLayoutVars>
      </dgm:prSet>
      <dgm:spPr/>
    </dgm:pt>
    <dgm:pt modelId="{FC3B7CD1-5ECD-4E57-A742-D1F6C8D9296E}" type="pres">
      <dgm:prSet presAssocID="{B2811F7B-F262-402B-A82F-300B8AFA58C5}" presName="compositeNode" presStyleCnt="0">
        <dgm:presLayoutVars>
          <dgm:bulletEnabled val="1"/>
        </dgm:presLayoutVars>
      </dgm:prSet>
      <dgm:spPr/>
    </dgm:pt>
    <dgm:pt modelId="{3586A9EF-AB76-4AE5-9304-000E8242D746}" type="pres">
      <dgm:prSet presAssocID="{B2811F7B-F262-402B-A82F-300B8AFA58C5}" presName="bgRect" presStyleLbl="node1" presStyleIdx="0" presStyleCnt="2"/>
      <dgm:spPr/>
    </dgm:pt>
    <dgm:pt modelId="{CD173AAC-0FCD-4B3B-B01F-EB60FC7CD537}" type="pres">
      <dgm:prSet presAssocID="{B2811F7B-F262-402B-A82F-300B8AFA58C5}" presName="parentNode" presStyleLbl="node1" presStyleIdx="0" presStyleCnt="2">
        <dgm:presLayoutVars>
          <dgm:chMax val="0"/>
          <dgm:bulletEnabled val="1"/>
        </dgm:presLayoutVars>
      </dgm:prSet>
      <dgm:spPr/>
    </dgm:pt>
    <dgm:pt modelId="{2F8A3BCA-6E33-430B-9291-60C7350B926B}" type="pres">
      <dgm:prSet presAssocID="{B2811F7B-F262-402B-A82F-300B8AFA58C5}" presName="childNode" presStyleLbl="node1" presStyleIdx="0" presStyleCnt="2">
        <dgm:presLayoutVars>
          <dgm:bulletEnabled val="1"/>
        </dgm:presLayoutVars>
      </dgm:prSet>
      <dgm:spPr/>
    </dgm:pt>
    <dgm:pt modelId="{94138E05-5EE0-44D8-9993-58C5626A7477}" type="pres">
      <dgm:prSet presAssocID="{5B64B24C-7CC5-4EA1-8A59-37CE92915257}" presName="hSp" presStyleCnt="0"/>
      <dgm:spPr/>
    </dgm:pt>
    <dgm:pt modelId="{22AE85E6-154C-4651-B357-7F1E7221C2DB}" type="pres">
      <dgm:prSet presAssocID="{5B64B24C-7CC5-4EA1-8A59-37CE92915257}" presName="vProcSp" presStyleCnt="0"/>
      <dgm:spPr/>
    </dgm:pt>
    <dgm:pt modelId="{B01ADEDD-CA8E-4D91-963C-FE596F14461E}" type="pres">
      <dgm:prSet presAssocID="{5B64B24C-7CC5-4EA1-8A59-37CE92915257}" presName="vSp1" presStyleCnt="0"/>
      <dgm:spPr/>
    </dgm:pt>
    <dgm:pt modelId="{DBB93335-E5E6-467E-9F34-96AEEA7691AB}" type="pres">
      <dgm:prSet presAssocID="{5B64B24C-7CC5-4EA1-8A59-37CE92915257}" presName="simulatedConn" presStyleLbl="solidFgAcc1" presStyleIdx="0" presStyleCnt="1"/>
      <dgm:spPr>
        <a:ln>
          <a:solidFill>
            <a:srgbClr val="00B0F0"/>
          </a:solidFill>
        </a:ln>
      </dgm:spPr>
    </dgm:pt>
    <dgm:pt modelId="{09C65946-F5E1-4E7C-BB9C-593129B59B1A}" type="pres">
      <dgm:prSet presAssocID="{5B64B24C-7CC5-4EA1-8A59-37CE92915257}" presName="vSp2" presStyleCnt="0"/>
      <dgm:spPr/>
    </dgm:pt>
    <dgm:pt modelId="{F7D8694F-70A4-455B-A25C-4CE1378F1A95}" type="pres">
      <dgm:prSet presAssocID="{5B64B24C-7CC5-4EA1-8A59-37CE92915257}" presName="sibTrans" presStyleCnt="0"/>
      <dgm:spPr/>
    </dgm:pt>
    <dgm:pt modelId="{75D20B71-6F31-4286-A877-2D8809BE23F2}" type="pres">
      <dgm:prSet presAssocID="{57A2D2FE-B623-4851-829E-22F42698EC86}" presName="compositeNode" presStyleCnt="0">
        <dgm:presLayoutVars>
          <dgm:bulletEnabled val="1"/>
        </dgm:presLayoutVars>
      </dgm:prSet>
      <dgm:spPr/>
    </dgm:pt>
    <dgm:pt modelId="{06D23841-2F8F-40B2-A158-E86FBE88BBF1}" type="pres">
      <dgm:prSet presAssocID="{57A2D2FE-B623-4851-829E-22F42698EC86}" presName="bgRect" presStyleLbl="node1" presStyleIdx="1" presStyleCnt="2" custLinFactNeighborX="39" custLinFactNeighborY="3"/>
      <dgm:spPr/>
    </dgm:pt>
    <dgm:pt modelId="{65763D55-AB87-4B39-A73D-01AE32BC8CB1}" type="pres">
      <dgm:prSet presAssocID="{57A2D2FE-B623-4851-829E-22F42698EC86}" presName="parentNode" presStyleLbl="node1" presStyleIdx="1" presStyleCnt="2">
        <dgm:presLayoutVars>
          <dgm:chMax val="0"/>
          <dgm:bulletEnabled val="1"/>
        </dgm:presLayoutVars>
      </dgm:prSet>
      <dgm:spPr/>
    </dgm:pt>
    <dgm:pt modelId="{58431627-DF27-4BA9-9505-4047608ED5B9}" type="pres">
      <dgm:prSet presAssocID="{57A2D2FE-B623-4851-829E-22F42698EC86}" presName="childNode" presStyleLbl="node1" presStyleIdx="1" presStyleCnt="2">
        <dgm:presLayoutVars>
          <dgm:bulletEnabled val="1"/>
        </dgm:presLayoutVars>
      </dgm:prSet>
      <dgm:spPr/>
    </dgm:pt>
  </dgm:ptLst>
  <dgm:cxnLst>
    <dgm:cxn modelId="{25544C08-4502-4B18-A480-09C9760FD454}" type="presOf" srcId="{5B4A705B-DD23-4C3D-9B11-F9F41FF06F15}" destId="{2F8A3BCA-6E33-430B-9291-60C7350B926B}" srcOrd="0" destOrd="0" presId="urn:microsoft.com/office/officeart/2005/8/layout/hProcess7"/>
    <dgm:cxn modelId="{B7FB7179-8453-4B3F-AA59-67ECEC63C46F}" type="presOf" srcId="{57A2D2FE-B623-4851-829E-22F42698EC86}" destId="{65763D55-AB87-4B39-A73D-01AE32BC8CB1}" srcOrd="1" destOrd="0" presId="urn:microsoft.com/office/officeart/2005/8/layout/hProcess7"/>
    <dgm:cxn modelId="{60C6AB7E-1D51-4A22-B450-943EA31AB135}" srcId="{B2811F7B-F262-402B-A82F-300B8AFA58C5}" destId="{5B4A705B-DD23-4C3D-9B11-F9F41FF06F15}" srcOrd="0" destOrd="0" parTransId="{05F6C567-B28C-48A1-B2E5-B68DE494A4C1}" sibTransId="{495276FF-215A-4985-97C1-1DA2FD7B98EE}"/>
    <dgm:cxn modelId="{B6304583-3840-4DF3-BE2F-73C0FEB80D3C}" srcId="{16AACCE1-5747-4841-9A44-1FE6DCC78EE9}" destId="{57A2D2FE-B623-4851-829E-22F42698EC86}" srcOrd="1" destOrd="0" parTransId="{DE22F64A-F971-4246-B79D-960EC72B4875}" sibTransId="{962BFD20-A265-4C87-8140-BEBE6E48E64A}"/>
    <dgm:cxn modelId="{A26670BA-9907-4614-98C1-7B6511E770A4}" type="presOf" srcId="{16AACCE1-5747-4841-9A44-1FE6DCC78EE9}" destId="{0DF1219A-D450-4872-AC5E-F4D0ADE92880}" srcOrd="0" destOrd="0" presId="urn:microsoft.com/office/officeart/2005/8/layout/hProcess7"/>
    <dgm:cxn modelId="{C8DE3CD0-EED6-426A-A40D-6F7314C28FE6}" srcId="{16AACCE1-5747-4841-9A44-1FE6DCC78EE9}" destId="{B2811F7B-F262-402B-A82F-300B8AFA58C5}" srcOrd="0" destOrd="0" parTransId="{83A03E7E-D7A9-40A8-B3D8-BD4249677E54}" sibTransId="{5B64B24C-7CC5-4EA1-8A59-37CE92915257}"/>
    <dgm:cxn modelId="{95A704D5-66D0-4F8A-B393-EDA128D36386}" srcId="{57A2D2FE-B623-4851-829E-22F42698EC86}" destId="{03F58909-9A81-4F29-AFEB-CE56BFE47268}" srcOrd="0" destOrd="0" parTransId="{9A3F24A0-22C7-417B-8AF0-ED4DB04A4F72}" sibTransId="{B2F2DFBA-4E42-4B52-93D8-4A289EC452C5}"/>
    <dgm:cxn modelId="{38563CD7-9B04-4016-89DC-BB656E9E5BD0}" type="presOf" srcId="{57A2D2FE-B623-4851-829E-22F42698EC86}" destId="{06D23841-2F8F-40B2-A158-E86FBE88BBF1}" srcOrd="0" destOrd="0" presId="urn:microsoft.com/office/officeart/2005/8/layout/hProcess7"/>
    <dgm:cxn modelId="{0BE63CF1-64DD-4163-B104-65B34A38CDAD}" type="presOf" srcId="{B2811F7B-F262-402B-A82F-300B8AFA58C5}" destId="{3586A9EF-AB76-4AE5-9304-000E8242D746}" srcOrd="0" destOrd="0" presId="urn:microsoft.com/office/officeart/2005/8/layout/hProcess7"/>
    <dgm:cxn modelId="{D2C31BF2-3C16-439F-B434-92D597FACD2D}" type="presOf" srcId="{03F58909-9A81-4F29-AFEB-CE56BFE47268}" destId="{58431627-DF27-4BA9-9505-4047608ED5B9}" srcOrd="0" destOrd="0" presId="urn:microsoft.com/office/officeart/2005/8/layout/hProcess7"/>
    <dgm:cxn modelId="{9768BFF8-4377-435D-B2CE-144BAD26516E}" type="presOf" srcId="{B2811F7B-F262-402B-A82F-300B8AFA58C5}" destId="{CD173AAC-0FCD-4B3B-B01F-EB60FC7CD537}" srcOrd="1" destOrd="0" presId="urn:microsoft.com/office/officeart/2005/8/layout/hProcess7"/>
    <dgm:cxn modelId="{CA7443EB-5926-4109-8751-485FC365D248}" type="presParOf" srcId="{0DF1219A-D450-4872-AC5E-F4D0ADE92880}" destId="{FC3B7CD1-5ECD-4E57-A742-D1F6C8D9296E}" srcOrd="0" destOrd="0" presId="urn:microsoft.com/office/officeart/2005/8/layout/hProcess7"/>
    <dgm:cxn modelId="{303F76CA-CEEA-444F-A4BD-CD660DC00E57}" type="presParOf" srcId="{FC3B7CD1-5ECD-4E57-A742-D1F6C8D9296E}" destId="{3586A9EF-AB76-4AE5-9304-000E8242D746}" srcOrd="0" destOrd="0" presId="urn:microsoft.com/office/officeart/2005/8/layout/hProcess7"/>
    <dgm:cxn modelId="{099D56B1-883A-47E2-9A6B-65636E976EDB}" type="presParOf" srcId="{FC3B7CD1-5ECD-4E57-A742-D1F6C8D9296E}" destId="{CD173AAC-0FCD-4B3B-B01F-EB60FC7CD537}" srcOrd="1" destOrd="0" presId="urn:microsoft.com/office/officeart/2005/8/layout/hProcess7"/>
    <dgm:cxn modelId="{73D09EFD-405D-4E13-906F-37261586A54D}" type="presParOf" srcId="{FC3B7CD1-5ECD-4E57-A742-D1F6C8D9296E}" destId="{2F8A3BCA-6E33-430B-9291-60C7350B926B}" srcOrd="2" destOrd="0" presId="urn:microsoft.com/office/officeart/2005/8/layout/hProcess7"/>
    <dgm:cxn modelId="{9709CFC5-22DC-49A4-9E44-F0D347584438}" type="presParOf" srcId="{0DF1219A-D450-4872-AC5E-F4D0ADE92880}" destId="{94138E05-5EE0-44D8-9993-58C5626A7477}" srcOrd="1" destOrd="0" presId="urn:microsoft.com/office/officeart/2005/8/layout/hProcess7"/>
    <dgm:cxn modelId="{5CDE10B0-F243-4E75-9155-4D22B38C0491}" type="presParOf" srcId="{0DF1219A-D450-4872-AC5E-F4D0ADE92880}" destId="{22AE85E6-154C-4651-B357-7F1E7221C2DB}" srcOrd="2" destOrd="0" presId="urn:microsoft.com/office/officeart/2005/8/layout/hProcess7"/>
    <dgm:cxn modelId="{F33D3965-20D1-4D31-8D40-7846F9FD2FA6}" type="presParOf" srcId="{22AE85E6-154C-4651-B357-7F1E7221C2DB}" destId="{B01ADEDD-CA8E-4D91-963C-FE596F14461E}" srcOrd="0" destOrd="0" presId="urn:microsoft.com/office/officeart/2005/8/layout/hProcess7"/>
    <dgm:cxn modelId="{C4ECF1D9-B416-493F-8F10-A36AAAB08501}" type="presParOf" srcId="{22AE85E6-154C-4651-B357-7F1E7221C2DB}" destId="{DBB93335-E5E6-467E-9F34-96AEEA7691AB}" srcOrd="1" destOrd="0" presId="urn:microsoft.com/office/officeart/2005/8/layout/hProcess7"/>
    <dgm:cxn modelId="{2640048B-CAAC-43D5-A73E-78087EA4D237}" type="presParOf" srcId="{22AE85E6-154C-4651-B357-7F1E7221C2DB}" destId="{09C65946-F5E1-4E7C-BB9C-593129B59B1A}" srcOrd="2" destOrd="0" presId="urn:microsoft.com/office/officeart/2005/8/layout/hProcess7"/>
    <dgm:cxn modelId="{05D44E2A-2E30-4179-9263-522352A929A1}" type="presParOf" srcId="{0DF1219A-D450-4872-AC5E-F4D0ADE92880}" destId="{F7D8694F-70A4-455B-A25C-4CE1378F1A95}" srcOrd="3" destOrd="0" presId="urn:microsoft.com/office/officeart/2005/8/layout/hProcess7"/>
    <dgm:cxn modelId="{9BC44CCF-5688-476F-AF9A-D3629D3EAB39}" type="presParOf" srcId="{0DF1219A-D450-4872-AC5E-F4D0ADE92880}" destId="{75D20B71-6F31-4286-A877-2D8809BE23F2}" srcOrd="4" destOrd="0" presId="urn:microsoft.com/office/officeart/2005/8/layout/hProcess7"/>
    <dgm:cxn modelId="{EA0E5D57-5E51-4AC9-9A15-409411B78303}" type="presParOf" srcId="{75D20B71-6F31-4286-A877-2D8809BE23F2}" destId="{06D23841-2F8F-40B2-A158-E86FBE88BBF1}" srcOrd="0" destOrd="0" presId="urn:microsoft.com/office/officeart/2005/8/layout/hProcess7"/>
    <dgm:cxn modelId="{97198892-B98A-44A0-A562-978C405BCD71}" type="presParOf" srcId="{75D20B71-6F31-4286-A877-2D8809BE23F2}" destId="{65763D55-AB87-4B39-A73D-01AE32BC8CB1}" srcOrd="1" destOrd="0" presId="urn:microsoft.com/office/officeart/2005/8/layout/hProcess7"/>
    <dgm:cxn modelId="{D228101D-B4D9-46E3-8965-1DEC3A0A8EA8}" type="presParOf" srcId="{75D20B71-6F31-4286-A877-2D8809BE23F2}" destId="{58431627-DF27-4BA9-9505-4047608ED5B9}" srcOrd="2" destOrd="0" presId="urn:microsoft.com/office/officeart/2005/8/layout/hProcess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6A9EF-AB76-4AE5-9304-000E8242D746}">
      <dsp:nvSpPr>
        <dsp:cNvPr id="0" name=""/>
        <dsp:cNvSpPr/>
      </dsp:nvSpPr>
      <dsp:spPr>
        <a:xfrm>
          <a:off x="1125" y="0"/>
          <a:ext cx="2866295" cy="2468880"/>
        </a:xfrm>
        <a:prstGeom prst="roundRect">
          <a:avLst>
            <a:gd name="adj" fmla="val 5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6586" rIns="151130" bIns="0" numCol="1" spcCol="1270" anchor="t" anchorCtr="0">
          <a:noAutofit/>
        </a:bodyPr>
        <a:lstStyle/>
        <a:p>
          <a:pPr marL="0" lvl="0" indent="0" algn="r" defTabSz="1511300">
            <a:lnSpc>
              <a:spcPct val="90000"/>
            </a:lnSpc>
            <a:spcBef>
              <a:spcPct val="0"/>
            </a:spcBef>
            <a:spcAft>
              <a:spcPct val="35000"/>
            </a:spcAft>
            <a:buNone/>
          </a:pPr>
          <a:r>
            <a:rPr lang="en-AU" sz="3400" kern="1200">
              <a:solidFill>
                <a:schemeClr val="tx1"/>
              </a:solidFill>
              <a:latin typeface="Arial" panose="020B0604020202020204" pitchFamily="34" charset="0"/>
              <a:cs typeface="Arial" panose="020B0604020202020204" pitchFamily="34" charset="0"/>
            </a:rPr>
            <a:t>Policy</a:t>
          </a:r>
        </a:p>
      </dsp:txBody>
      <dsp:txXfrm rot="16200000">
        <a:off x="-724485" y="725611"/>
        <a:ext cx="2024481" cy="573259"/>
      </dsp:txXfrm>
    </dsp:sp>
    <dsp:sp modelId="{2F8A3BCA-6E33-430B-9291-60C7350B926B}">
      <dsp:nvSpPr>
        <dsp:cNvPr id="0" name=""/>
        <dsp:cNvSpPr/>
      </dsp:nvSpPr>
      <dsp:spPr>
        <a:xfrm>
          <a:off x="574384" y="0"/>
          <a:ext cx="2135390" cy="246888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AU" sz="1200" b="0" i="0" kern="1200">
              <a:solidFill>
                <a:schemeClr val="tx1"/>
              </a:solidFill>
              <a:latin typeface="Arial" panose="020B0604020202020204" pitchFamily="34" charset="0"/>
              <a:cs typeface="Arial" panose="020B0604020202020204" pitchFamily="34" charset="0"/>
            </a:rPr>
            <a:t>A high-level commitment about Council's role and position on a particular matter.</a:t>
          </a:r>
          <a:endParaRPr lang="en-AU" sz="1200" kern="1200">
            <a:solidFill>
              <a:schemeClr val="tx1"/>
            </a:solidFill>
            <a:latin typeface="Arial" panose="020B0604020202020204" pitchFamily="34" charset="0"/>
            <a:cs typeface="Arial" panose="020B0604020202020204" pitchFamily="34" charset="0"/>
          </a:endParaRPr>
        </a:p>
      </dsp:txBody>
      <dsp:txXfrm>
        <a:off x="574384" y="0"/>
        <a:ext cx="2135390" cy="2468880"/>
      </dsp:txXfrm>
    </dsp:sp>
    <dsp:sp modelId="{06D23841-2F8F-40B2-A158-E86FBE88BBF1}">
      <dsp:nvSpPr>
        <dsp:cNvPr id="0" name=""/>
        <dsp:cNvSpPr/>
      </dsp:nvSpPr>
      <dsp:spPr>
        <a:xfrm>
          <a:off x="2968859" y="0"/>
          <a:ext cx="2866295" cy="2468880"/>
        </a:xfrm>
        <a:prstGeom prst="roundRect">
          <a:avLst>
            <a:gd name="adj" fmla="val 5000"/>
          </a:avLst>
        </a:prstGeom>
        <a:solidFill>
          <a:srgbClr val="0080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6586" rIns="151130" bIns="0" numCol="1" spcCol="1270" anchor="t" anchorCtr="0">
          <a:noAutofit/>
        </a:bodyPr>
        <a:lstStyle/>
        <a:p>
          <a:pPr marL="0" lvl="0" indent="0" algn="r" defTabSz="1511300">
            <a:lnSpc>
              <a:spcPct val="90000"/>
            </a:lnSpc>
            <a:spcBef>
              <a:spcPct val="0"/>
            </a:spcBef>
            <a:spcAft>
              <a:spcPct val="35000"/>
            </a:spcAft>
            <a:buNone/>
          </a:pPr>
          <a:r>
            <a:rPr lang="en-AU" sz="3400" kern="1200">
              <a:solidFill>
                <a:schemeClr val="tx1"/>
              </a:solidFill>
              <a:latin typeface="Arial" panose="020B0604020202020204" pitchFamily="34" charset="0"/>
              <a:cs typeface="Arial" panose="020B0604020202020204" pitchFamily="34" charset="0"/>
            </a:rPr>
            <a:t>Guideline</a:t>
          </a:r>
        </a:p>
      </dsp:txBody>
      <dsp:txXfrm rot="16200000">
        <a:off x="2243247" y="725611"/>
        <a:ext cx="2024481" cy="573259"/>
      </dsp:txXfrm>
    </dsp:sp>
    <dsp:sp modelId="{DBB93335-E5E6-467E-9F34-96AEEA7691AB}">
      <dsp:nvSpPr>
        <dsp:cNvPr id="0" name=""/>
        <dsp:cNvSpPr/>
      </dsp:nvSpPr>
      <dsp:spPr>
        <a:xfrm rot="5400000">
          <a:off x="2800649" y="1901627"/>
          <a:ext cx="362845" cy="429944"/>
        </a:xfrm>
        <a:prstGeom prst="flowChartExtra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dsp:style>
    </dsp:sp>
    <dsp:sp modelId="{58431627-DF27-4BA9-9505-4047608ED5B9}">
      <dsp:nvSpPr>
        <dsp:cNvPr id="0" name=""/>
        <dsp:cNvSpPr/>
      </dsp:nvSpPr>
      <dsp:spPr>
        <a:xfrm>
          <a:off x="3542118" y="0"/>
          <a:ext cx="2135390" cy="246888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AU" sz="1200" b="0" i="0" kern="1200">
              <a:solidFill>
                <a:schemeClr val="tx1"/>
              </a:solidFill>
              <a:latin typeface="Arial" panose="020B0604020202020204" pitchFamily="34" charset="0"/>
              <a:cs typeface="Arial" panose="020B0604020202020204" pitchFamily="34" charset="0"/>
            </a:rPr>
            <a:t>A community guide on the expectations Council places on applicants who wish to have a Business Parklet.</a:t>
          </a:r>
          <a:endParaRPr lang="en-AU" sz="1200" kern="1200">
            <a:solidFill>
              <a:schemeClr val="tx1"/>
            </a:solidFill>
            <a:latin typeface="Arial" panose="020B0604020202020204" pitchFamily="34" charset="0"/>
            <a:cs typeface="Arial" panose="020B0604020202020204" pitchFamily="34" charset="0"/>
          </a:endParaRPr>
        </a:p>
      </dsp:txBody>
      <dsp:txXfrm>
        <a:off x="3542118" y="0"/>
        <a:ext cx="2135390" cy="24688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E3B0517AF3A24A98348CADDF73BE9E" ma:contentTypeVersion="13" ma:contentTypeDescription="Create a new document." ma:contentTypeScope="" ma:versionID="36c105e2af54f951f1f31f0d1a3ca88b">
  <xsd:schema xmlns:xsd="http://www.w3.org/2001/XMLSchema" xmlns:xs="http://www.w3.org/2001/XMLSchema" xmlns:p="http://schemas.microsoft.com/office/2006/metadata/properties" xmlns:ns3="96552d16-bd04-4de5-b707-d022b561d46e" xmlns:ns4="d53add37-6d2a-46dd-a331-1c9234b703ef" targetNamespace="http://schemas.microsoft.com/office/2006/metadata/properties" ma:root="true" ma:fieldsID="1c5d208896ae6b1be100245167719d63" ns3:_="" ns4:_="">
    <xsd:import namespace="96552d16-bd04-4de5-b707-d022b561d46e"/>
    <xsd:import namespace="d53add37-6d2a-46dd-a331-1c9234b703e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52d16-bd04-4de5-b707-d022b561d4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3add37-6d2a-46dd-a331-1c9234b703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54B5C3-1D37-44C4-9150-DF9A44729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52d16-bd04-4de5-b707-d022b561d46e"/>
    <ds:schemaRef ds:uri="d53add37-6d2a-46dd-a331-1c9234b70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4.xml><?xml version="1.0" encoding="utf-8"?>
<ds:datastoreItem xmlns:ds="http://schemas.openxmlformats.org/officeDocument/2006/customXml" ds:itemID="{690B28B8-DE0A-264B-988B-49918B32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C:\Users\srice\Downloads\copp_policy_template_0820 (1).dotx</Template>
  <TotalTime>0</TotalTime>
  <Pages>11</Pages>
  <Words>2518</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2021-07-23T01:26:00Z</dcterms:created>
  <dcterms:modified xsi:type="dcterms:W3CDTF">2021-07-23T01:26:00Z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0x01010059E3B0517AF3A24A98348CADDF73BE9E</vt:lpwstr>
  </property>
</Properties>
</file>