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26A66" w14:textId="77777777" w:rsidR="00D24755" w:rsidRDefault="4B8A23D3" w:rsidP="00093BD9">
      <w:pPr>
        <w:pStyle w:val="Title"/>
        <w:spacing w:before="0" w:after="0"/>
      </w:pPr>
      <w:bookmarkStart w:id="0" w:name="_Toc148348600"/>
      <w:bookmarkStart w:id="1" w:name="_Toc148348636"/>
      <w:bookmarkStart w:id="2" w:name="_Toc151716708"/>
      <w:r>
        <w:t>Engagement</w:t>
      </w:r>
      <w:bookmarkEnd w:id="0"/>
      <w:bookmarkEnd w:id="1"/>
      <w:bookmarkEnd w:id="2"/>
      <w:r>
        <w:t xml:space="preserve"> </w:t>
      </w:r>
    </w:p>
    <w:p w14:paraId="1319464D" w14:textId="65535074" w:rsidR="00CE5D54" w:rsidRPr="00F76536" w:rsidRDefault="1964228E" w:rsidP="00093BD9">
      <w:pPr>
        <w:pStyle w:val="Title"/>
        <w:spacing w:before="0" w:after="0"/>
      </w:pPr>
      <w:bookmarkStart w:id="3" w:name="_Toc148348601"/>
      <w:bookmarkStart w:id="4" w:name="_Toc148348637"/>
      <w:bookmarkStart w:id="5" w:name="_Toc151716709"/>
      <w:r>
        <w:t>Summary R</w:t>
      </w:r>
      <w:r w:rsidR="7D5470C8">
        <w:t>eport</w:t>
      </w:r>
      <w:bookmarkEnd w:id="3"/>
      <w:bookmarkEnd w:id="4"/>
      <w:bookmarkEnd w:id="5"/>
    </w:p>
    <w:p w14:paraId="5EE694F5" w14:textId="6C310990" w:rsidR="0719539A" w:rsidRDefault="0719539A" w:rsidP="1BB9095E">
      <w:pPr>
        <w:shd w:val="clear" w:color="auto" w:fill="FFFFFF" w:themeFill="background1"/>
        <w:spacing w:before="0" w:after="0"/>
        <w:rPr>
          <w:sz w:val="24"/>
          <w:szCs w:val="24"/>
        </w:rPr>
      </w:pPr>
      <w:r w:rsidRPr="1BB9095E">
        <w:rPr>
          <w:rFonts w:eastAsia="Arial"/>
          <w:color w:val="272421"/>
          <w:sz w:val="24"/>
          <w:szCs w:val="24"/>
        </w:rPr>
        <w:t>St Vincent Gardens Playground Upgrade</w:t>
      </w:r>
    </w:p>
    <w:p w14:paraId="4D8A6A81" w14:textId="60789E2C" w:rsidR="1BB9095E" w:rsidRDefault="1BB9095E" w:rsidP="1BB9095E"/>
    <w:p w14:paraId="4BAAB8EF" w14:textId="00507B56" w:rsidR="00492151" w:rsidRPr="00F76536" w:rsidRDefault="2EB46E54" w:rsidP="00D24755">
      <w:pPr>
        <w:pStyle w:val="Subtitle"/>
        <w:spacing w:before="120" w:after="0"/>
      </w:pPr>
      <w:bookmarkStart w:id="6" w:name="_Hlk27726480"/>
      <w:r>
        <w:t>November</w:t>
      </w:r>
      <w:r w:rsidR="00492151">
        <w:t xml:space="preserve"> </w:t>
      </w:r>
      <w:r w:rsidR="00C62139">
        <w:t>2023</w:t>
      </w:r>
    </w:p>
    <w:p w14:paraId="2CF31406" w14:textId="0376CECE" w:rsidR="00CF0BD5" w:rsidRPr="00874EFA" w:rsidRDefault="00874EFA" w:rsidP="00874EFA">
      <w:pPr>
        <w:spacing w:before="200"/>
        <w:rPr>
          <w:vanish/>
          <w:highlight w:val="yellow"/>
        </w:rPr>
      </w:pPr>
      <w:bookmarkStart w:id="7" w:name="_Hlk30706658"/>
      <w:bookmarkEnd w:id="6"/>
      <w:bookmarkEnd w:id="7"/>
      <w:r>
        <w:br w:type="page"/>
      </w:r>
    </w:p>
    <w:bookmarkStart w:id="8" w:name="_Toc148348638" w:displacedByCustomXml="next"/>
    <w:bookmarkStart w:id="9" w:name="_Toc20733917" w:displacedByCustomXml="next"/>
    <w:bookmarkStart w:id="10" w:name="_Toc31318897" w:displacedByCustomXml="next"/>
    <w:bookmarkStart w:id="11" w:name="_Toc31317509" w:displacedByCustomXml="next"/>
    <w:bookmarkStart w:id="12" w:name="_Hlk27746798" w:displacedByCustomXml="next"/>
    <w:sdt>
      <w:sdtPr>
        <w:rPr>
          <w:rFonts w:eastAsia="Times New Roman"/>
          <w:b w:val="0"/>
          <w:bCs w:val="0"/>
          <w:noProof/>
          <w:color w:val="000000" w:themeColor="text1"/>
          <w:kern w:val="0"/>
          <w:sz w:val="22"/>
          <w:szCs w:val="22"/>
        </w:rPr>
        <w:id w:val="2445587"/>
        <w:docPartObj>
          <w:docPartGallery w:val="Table of Contents"/>
          <w:docPartUnique/>
        </w:docPartObj>
      </w:sdtPr>
      <w:sdtEndPr/>
      <w:sdtContent>
        <w:p w14:paraId="5DC218DF" w14:textId="77777777" w:rsidR="00CE3C3E" w:rsidRDefault="00CE3C3E" w:rsidP="00352C8A">
          <w:pPr>
            <w:pStyle w:val="TOCHeading"/>
            <w:rPr>
              <w:rFonts w:eastAsia="Times New Roman"/>
              <w:b w:val="0"/>
              <w:bCs w:val="0"/>
              <w:noProof/>
              <w:color w:val="000000" w:themeColor="text1"/>
              <w:kern w:val="0"/>
              <w:sz w:val="22"/>
              <w:szCs w:val="22"/>
            </w:rPr>
          </w:pPr>
        </w:p>
        <w:p w14:paraId="0453FDF4" w14:textId="2C15DCBD" w:rsidR="008668EA" w:rsidRDefault="00104AEA" w:rsidP="00352C8A">
          <w:pPr>
            <w:pStyle w:val="TOCHeading"/>
            <w:rPr>
              <w:noProof/>
            </w:rPr>
          </w:pPr>
          <w:bookmarkStart w:id="13" w:name="_Toc151716710"/>
          <w:r>
            <w:t>Contents</w:t>
          </w:r>
          <w:bookmarkEnd w:id="13"/>
          <w:bookmarkEnd w:id="9"/>
          <w:bookmarkEnd w:id="8"/>
        </w:p>
        <w:p w14:paraId="16CBE205" w14:textId="76B85A3D" w:rsidR="006C0D06" w:rsidRDefault="00144F52">
          <w:pPr>
            <w:pStyle w:val="TOC1"/>
            <w:rPr>
              <w:rFonts w:asciiTheme="minorHAnsi" w:eastAsiaTheme="minorEastAsia" w:hAnsiTheme="minorHAnsi" w:cstheme="minorBidi"/>
              <w:color w:val="auto"/>
            </w:rPr>
          </w:pPr>
          <w:r>
            <w:fldChar w:fldCharType="begin"/>
          </w:r>
          <w:r>
            <w:instrText>TOC \o "1-3" \h \z \u</w:instrText>
          </w:r>
          <w:r>
            <w:fldChar w:fldCharType="separate"/>
          </w:r>
          <w:hyperlink w:anchor="_Toc151716708" w:history="1">
            <w:r w:rsidR="006C0D06" w:rsidRPr="00866DCB">
              <w:rPr>
                <w:rStyle w:val="Hyperlink"/>
              </w:rPr>
              <w:t>Engagement</w:t>
            </w:r>
            <w:r w:rsidR="006C0D06">
              <w:rPr>
                <w:webHidden/>
              </w:rPr>
              <w:tab/>
            </w:r>
            <w:r w:rsidR="006C0D06">
              <w:rPr>
                <w:webHidden/>
              </w:rPr>
              <w:fldChar w:fldCharType="begin"/>
            </w:r>
            <w:r w:rsidR="006C0D06">
              <w:rPr>
                <w:webHidden/>
              </w:rPr>
              <w:instrText xml:space="preserve"> PAGEREF _Toc151716708 \h </w:instrText>
            </w:r>
            <w:r w:rsidR="006C0D06">
              <w:rPr>
                <w:webHidden/>
              </w:rPr>
            </w:r>
            <w:r w:rsidR="006C0D06">
              <w:rPr>
                <w:webHidden/>
              </w:rPr>
              <w:fldChar w:fldCharType="separate"/>
            </w:r>
            <w:r w:rsidR="006C0D06">
              <w:rPr>
                <w:webHidden/>
              </w:rPr>
              <w:t>1</w:t>
            </w:r>
            <w:r w:rsidR="006C0D06">
              <w:rPr>
                <w:webHidden/>
              </w:rPr>
              <w:fldChar w:fldCharType="end"/>
            </w:r>
          </w:hyperlink>
        </w:p>
        <w:p w14:paraId="26AA8F18" w14:textId="0A729305" w:rsidR="006C0D06" w:rsidRDefault="00622A58">
          <w:pPr>
            <w:pStyle w:val="TOC1"/>
            <w:rPr>
              <w:rFonts w:asciiTheme="minorHAnsi" w:eastAsiaTheme="minorEastAsia" w:hAnsiTheme="minorHAnsi" w:cstheme="minorBidi"/>
              <w:color w:val="auto"/>
            </w:rPr>
          </w:pPr>
          <w:hyperlink w:anchor="_Toc151716709" w:history="1">
            <w:r w:rsidR="006C0D06" w:rsidRPr="00866DCB">
              <w:rPr>
                <w:rStyle w:val="Hyperlink"/>
              </w:rPr>
              <w:t>Summary Report</w:t>
            </w:r>
            <w:r w:rsidR="006C0D06">
              <w:rPr>
                <w:webHidden/>
              </w:rPr>
              <w:tab/>
            </w:r>
            <w:r w:rsidR="006C0D06">
              <w:rPr>
                <w:webHidden/>
              </w:rPr>
              <w:fldChar w:fldCharType="begin"/>
            </w:r>
            <w:r w:rsidR="006C0D06">
              <w:rPr>
                <w:webHidden/>
              </w:rPr>
              <w:instrText xml:space="preserve"> PAGEREF _Toc151716709 \h </w:instrText>
            </w:r>
            <w:r w:rsidR="006C0D06">
              <w:rPr>
                <w:webHidden/>
              </w:rPr>
            </w:r>
            <w:r w:rsidR="006C0D06">
              <w:rPr>
                <w:webHidden/>
              </w:rPr>
              <w:fldChar w:fldCharType="separate"/>
            </w:r>
            <w:r w:rsidR="006C0D06">
              <w:rPr>
                <w:webHidden/>
              </w:rPr>
              <w:t>1</w:t>
            </w:r>
            <w:r w:rsidR="006C0D06">
              <w:rPr>
                <w:webHidden/>
              </w:rPr>
              <w:fldChar w:fldCharType="end"/>
            </w:r>
          </w:hyperlink>
        </w:p>
        <w:p w14:paraId="784044D0" w14:textId="67A5A89A" w:rsidR="006C0D06" w:rsidRDefault="00622A58">
          <w:pPr>
            <w:pStyle w:val="TOC2"/>
            <w:rPr>
              <w:rFonts w:asciiTheme="minorHAnsi" w:eastAsiaTheme="minorEastAsia" w:hAnsiTheme="minorHAnsi" w:cstheme="minorBidi"/>
              <w:color w:val="auto"/>
            </w:rPr>
          </w:pPr>
          <w:hyperlink w:anchor="_Toc151716710" w:history="1">
            <w:r w:rsidR="006C0D06" w:rsidRPr="00866DCB">
              <w:rPr>
                <w:rStyle w:val="Hyperlink"/>
              </w:rPr>
              <w:t>Contents</w:t>
            </w:r>
            <w:r w:rsidR="006C0D06">
              <w:rPr>
                <w:webHidden/>
              </w:rPr>
              <w:tab/>
            </w:r>
            <w:r w:rsidR="006C0D06">
              <w:rPr>
                <w:webHidden/>
              </w:rPr>
              <w:fldChar w:fldCharType="begin"/>
            </w:r>
            <w:r w:rsidR="006C0D06">
              <w:rPr>
                <w:webHidden/>
              </w:rPr>
              <w:instrText xml:space="preserve"> PAGEREF _Toc151716710 \h </w:instrText>
            </w:r>
            <w:r w:rsidR="006C0D06">
              <w:rPr>
                <w:webHidden/>
              </w:rPr>
            </w:r>
            <w:r w:rsidR="006C0D06">
              <w:rPr>
                <w:webHidden/>
              </w:rPr>
              <w:fldChar w:fldCharType="separate"/>
            </w:r>
            <w:r w:rsidR="006C0D06">
              <w:rPr>
                <w:webHidden/>
              </w:rPr>
              <w:t>2</w:t>
            </w:r>
            <w:r w:rsidR="006C0D06">
              <w:rPr>
                <w:webHidden/>
              </w:rPr>
              <w:fldChar w:fldCharType="end"/>
            </w:r>
          </w:hyperlink>
        </w:p>
        <w:p w14:paraId="549CC923" w14:textId="570DFD2F" w:rsidR="006C0D06" w:rsidRDefault="00622A58">
          <w:pPr>
            <w:pStyle w:val="TOC1"/>
            <w:rPr>
              <w:rFonts w:asciiTheme="minorHAnsi" w:eastAsiaTheme="minorEastAsia" w:hAnsiTheme="minorHAnsi" w:cstheme="minorBidi"/>
              <w:color w:val="auto"/>
            </w:rPr>
          </w:pPr>
          <w:hyperlink w:anchor="_Toc151716711" w:history="1">
            <w:r w:rsidR="006C0D06" w:rsidRPr="00866DCB">
              <w:rPr>
                <w:rStyle w:val="Hyperlink"/>
              </w:rPr>
              <w:t>Introduction</w:t>
            </w:r>
            <w:r w:rsidR="006C0D06">
              <w:rPr>
                <w:webHidden/>
              </w:rPr>
              <w:tab/>
            </w:r>
            <w:r w:rsidR="006C0D06">
              <w:rPr>
                <w:webHidden/>
              </w:rPr>
              <w:fldChar w:fldCharType="begin"/>
            </w:r>
            <w:r w:rsidR="006C0D06">
              <w:rPr>
                <w:webHidden/>
              </w:rPr>
              <w:instrText xml:space="preserve"> PAGEREF _Toc151716711 \h </w:instrText>
            </w:r>
            <w:r w:rsidR="006C0D06">
              <w:rPr>
                <w:webHidden/>
              </w:rPr>
            </w:r>
            <w:r w:rsidR="006C0D06">
              <w:rPr>
                <w:webHidden/>
              </w:rPr>
              <w:fldChar w:fldCharType="separate"/>
            </w:r>
            <w:r w:rsidR="006C0D06">
              <w:rPr>
                <w:webHidden/>
              </w:rPr>
              <w:t>4</w:t>
            </w:r>
            <w:r w:rsidR="006C0D06">
              <w:rPr>
                <w:webHidden/>
              </w:rPr>
              <w:fldChar w:fldCharType="end"/>
            </w:r>
          </w:hyperlink>
        </w:p>
        <w:p w14:paraId="1DDD1B02" w14:textId="582E42D9" w:rsidR="006C0D06" w:rsidRDefault="00622A58">
          <w:pPr>
            <w:pStyle w:val="TOC2"/>
            <w:rPr>
              <w:rFonts w:asciiTheme="minorHAnsi" w:eastAsiaTheme="minorEastAsia" w:hAnsiTheme="minorHAnsi" w:cstheme="minorBidi"/>
              <w:color w:val="auto"/>
            </w:rPr>
          </w:pPr>
          <w:hyperlink w:anchor="_Toc151716712" w:history="1">
            <w:r w:rsidR="006C0D06" w:rsidRPr="00866DCB">
              <w:rPr>
                <w:rStyle w:val="Hyperlink"/>
              </w:rPr>
              <w:t>Project background</w:t>
            </w:r>
            <w:r w:rsidR="006C0D06">
              <w:rPr>
                <w:webHidden/>
              </w:rPr>
              <w:tab/>
            </w:r>
            <w:r w:rsidR="006C0D06">
              <w:rPr>
                <w:webHidden/>
              </w:rPr>
              <w:fldChar w:fldCharType="begin"/>
            </w:r>
            <w:r w:rsidR="006C0D06">
              <w:rPr>
                <w:webHidden/>
              </w:rPr>
              <w:instrText xml:space="preserve"> PAGEREF _Toc151716712 \h </w:instrText>
            </w:r>
            <w:r w:rsidR="006C0D06">
              <w:rPr>
                <w:webHidden/>
              </w:rPr>
            </w:r>
            <w:r w:rsidR="006C0D06">
              <w:rPr>
                <w:webHidden/>
              </w:rPr>
              <w:fldChar w:fldCharType="separate"/>
            </w:r>
            <w:r w:rsidR="006C0D06">
              <w:rPr>
                <w:webHidden/>
              </w:rPr>
              <w:t>4</w:t>
            </w:r>
            <w:r w:rsidR="006C0D06">
              <w:rPr>
                <w:webHidden/>
              </w:rPr>
              <w:fldChar w:fldCharType="end"/>
            </w:r>
          </w:hyperlink>
        </w:p>
        <w:p w14:paraId="4661E6A8" w14:textId="59B8381A" w:rsidR="006C0D06" w:rsidRDefault="00622A58">
          <w:pPr>
            <w:pStyle w:val="TOC2"/>
            <w:rPr>
              <w:rFonts w:asciiTheme="minorHAnsi" w:eastAsiaTheme="minorEastAsia" w:hAnsiTheme="minorHAnsi" w:cstheme="minorBidi"/>
              <w:color w:val="auto"/>
            </w:rPr>
          </w:pPr>
          <w:hyperlink w:anchor="_Toc151716713" w:history="1">
            <w:r w:rsidR="006C0D06" w:rsidRPr="00866DCB">
              <w:rPr>
                <w:rStyle w:val="Hyperlink"/>
              </w:rPr>
              <w:t>What we set out to achieve</w:t>
            </w:r>
            <w:r w:rsidR="006C0D06">
              <w:rPr>
                <w:webHidden/>
              </w:rPr>
              <w:tab/>
            </w:r>
            <w:r w:rsidR="006C0D06">
              <w:rPr>
                <w:webHidden/>
              </w:rPr>
              <w:fldChar w:fldCharType="begin"/>
            </w:r>
            <w:r w:rsidR="006C0D06">
              <w:rPr>
                <w:webHidden/>
              </w:rPr>
              <w:instrText xml:space="preserve"> PAGEREF _Toc151716713 \h </w:instrText>
            </w:r>
            <w:r w:rsidR="006C0D06">
              <w:rPr>
                <w:webHidden/>
              </w:rPr>
            </w:r>
            <w:r w:rsidR="006C0D06">
              <w:rPr>
                <w:webHidden/>
              </w:rPr>
              <w:fldChar w:fldCharType="separate"/>
            </w:r>
            <w:r w:rsidR="006C0D06">
              <w:rPr>
                <w:webHidden/>
              </w:rPr>
              <w:t>6</w:t>
            </w:r>
            <w:r w:rsidR="006C0D06">
              <w:rPr>
                <w:webHidden/>
              </w:rPr>
              <w:fldChar w:fldCharType="end"/>
            </w:r>
          </w:hyperlink>
        </w:p>
        <w:p w14:paraId="34DA8716" w14:textId="278EB3AE" w:rsidR="006C0D06" w:rsidRDefault="00622A58">
          <w:pPr>
            <w:pStyle w:val="TOC2"/>
            <w:rPr>
              <w:rFonts w:asciiTheme="minorHAnsi" w:eastAsiaTheme="minorEastAsia" w:hAnsiTheme="minorHAnsi" w:cstheme="minorBidi"/>
              <w:color w:val="auto"/>
            </w:rPr>
          </w:pPr>
          <w:hyperlink w:anchor="_Toc151716714" w:history="1">
            <w:r w:rsidR="006C0D06" w:rsidRPr="00866DCB">
              <w:rPr>
                <w:rStyle w:val="Hyperlink"/>
              </w:rPr>
              <w:t>What we did</w:t>
            </w:r>
            <w:r w:rsidR="006C0D06">
              <w:rPr>
                <w:webHidden/>
              </w:rPr>
              <w:tab/>
            </w:r>
            <w:r w:rsidR="006C0D06">
              <w:rPr>
                <w:webHidden/>
              </w:rPr>
              <w:fldChar w:fldCharType="begin"/>
            </w:r>
            <w:r w:rsidR="006C0D06">
              <w:rPr>
                <w:webHidden/>
              </w:rPr>
              <w:instrText xml:space="preserve"> PAGEREF _Toc151716714 \h </w:instrText>
            </w:r>
            <w:r w:rsidR="006C0D06">
              <w:rPr>
                <w:webHidden/>
              </w:rPr>
            </w:r>
            <w:r w:rsidR="006C0D06">
              <w:rPr>
                <w:webHidden/>
              </w:rPr>
              <w:fldChar w:fldCharType="separate"/>
            </w:r>
            <w:r w:rsidR="006C0D06">
              <w:rPr>
                <w:webHidden/>
              </w:rPr>
              <w:t>6</w:t>
            </w:r>
            <w:r w:rsidR="006C0D06">
              <w:rPr>
                <w:webHidden/>
              </w:rPr>
              <w:fldChar w:fldCharType="end"/>
            </w:r>
          </w:hyperlink>
        </w:p>
        <w:p w14:paraId="3E7D187B" w14:textId="31ACF546" w:rsidR="006C0D06" w:rsidRDefault="00622A58">
          <w:pPr>
            <w:pStyle w:val="TOC2"/>
            <w:rPr>
              <w:rFonts w:asciiTheme="minorHAnsi" w:eastAsiaTheme="minorEastAsia" w:hAnsiTheme="minorHAnsi" w:cstheme="minorBidi"/>
              <w:color w:val="auto"/>
            </w:rPr>
          </w:pPr>
          <w:hyperlink w:anchor="_Toc151716715" w:history="1">
            <w:r w:rsidR="006C0D06" w:rsidRPr="00866DCB">
              <w:rPr>
                <w:rStyle w:val="Hyperlink"/>
              </w:rPr>
              <w:t>Communications activities</w:t>
            </w:r>
            <w:r w:rsidR="006C0D06">
              <w:rPr>
                <w:webHidden/>
              </w:rPr>
              <w:tab/>
            </w:r>
            <w:r w:rsidR="006C0D06">
              <w:rPr>
                <w:webHidden/>
              </w:rPr>
              <w:fldChar w:fldCharType="begin"/>
            </w:r>
            <w:r w:rsidR="006C0D06">
              <w:rPr>
                <w:webHidden/>
              </w:rPr>
              <w:instrText xml:space="preserve"> PAGEREF _Toc151716715 \h </w:instrText>
            </w:r>
            <w:r w:rsidR="006C0D06">
              <w:rPr>
                <w:webHidden/>
              </w:rPr>
            </w:r>
            <w:r w:rsidR="006C0D06">
              <w:rPr>
                <w:webHidden/>
              </w:rPr>
              <w:fldChar w:fldCharType="separate"/>
            </w:r>
            <w:r w:rsidR="006C0D06">
              <w:rPr>
                <w:webHidden/>
              </w:rPr>
              <w:t>6</w:t>
            </w:r>
            <w:r w:rsidR="006C0D06">
              <w:rPr>
                <w:webHidden/>
              </w:rPr>
              <w:fldChar w:fldCharType="end"/>
            </w:r>
          </w:hyperlink>
        </w:p>
        <w:p w14:paraId="6020F714" w14:textId="61ED717E" w:rsidR="006C0D06" w:rsidRDefault="00622A58">
          <w:pPr>
            <w:pStyle w:val="TOC2"/>
            <w:rPr>
              <w:rFonts w:asciiTheme="minorHAnsi" w:eastAsiaTheme="minorEastAsia" w:hAnsiTheme="minorHAnsi" w:cstheme="minorBidi"/>
              <w:color w:val="auto"/>
            </w:rPr>
          </w:pPr>
          <w:hyperlink w:anchor="_Toc151716716" w:history="1">
            <w:r w:rsidR="006C0D06" w:rsidRPr="00866DCB">
              <w:rPr>
                <w:rStyle w:val="Hyperlink"/>
              </w:rPr>
              <w:t>Engagement activities</w:t>
            </w:r>
            <w:r w:rsidR="006C0D06">
              <w:rPr>
                <w:webHidden/>
              </w:rPr>
              <w:tab/>
            </w:r>
            <w:r w:rsidR="006C0D06">
              <w:rPr>
                <w:webHidden/>
              </w:rPr>
              <w:fldChar w:fldCharType="begin"/>
            </w:r>
            <w:r w:rsidR="006C0D06">
              <w:rPr>
                <w:webHidden/>
              </w:rPr>
              <w:instrText xml:space="preserve"> PAGEREF _Toc151716716 \h </w:instrText>
            </w:r>
            <w:r w:rsidR="006C0D06">
              <w:rPr>
                <w:webHidden/>
              </w:rPr>
            </w:r>
            <w:r w:rsidR="006C0D06">
              <w:rPr>
                <w:webHidden/>
              </w:rPr>
              <w:fldChar w:fldCharType="separate"/>
            </w:r>
            <w:r w:rsidR="006C0D06">
              <w:rPr>
                <w:webHidden/>
              </w:rPr>
              <w:t>7</w:t>
            </w:r>
            <w:r w:rsidR="006C0D06">
              <w:rPr>
                <w:webHidden/>
              </w:rPr>
              <w:fldChar w:fldCharType="end"/>
            </w:r>
          </w:hyperlink>
        </w:p>
        <w:p w14:paraId="6BB3B6A5" w14:textId="2D13C082" w:rsidR="006C0D06" w:rsidRDefault="00622A58">
          <w:pPr>
            <w:pStyle w:val="TOC2"/>
            <w:rPr>
              <w:rFonts w:asciiTheme="minorHAnsi" w:eastAsiaTheme="minorEastAsia" w:hAnsiTheme="minorHAnsi" w:cstheme="minorBidi"/>
              <w:color w:val="auto"/>
            </w:rPr>
          </w:pPr>
          <w:hyperlink w:anchor="_Toc151716717" w:history="1">
            <w:r w:rsidR="006C0D06" w:rsidRPr="00866DCB">
              <w:rPr>
                <w:rStyle w:val="Hyperlink"/>
              </w:rPr>
              <w:t>Reach and participation.</w:t>
            </w:r>
            <w:r w:rsidR="006C0D06">
              <w:rPr>
                <w:webHidden/>
              </w:rPr>
              <w:tab/>
            </w:r>
            <w:r w:rsidR="006C0D06">
              <w:rPr>
                <w:webHidden/>
              </w:rPr>
              <w:fldChar w:fldCharType="begin"/>
            </w:r>
            <w:r w:rsidR="006C0D06">
              <w:rPr>
                <w:webHidden/>
              </w:rPr>
              <w:instrText xml:space="preserve"> PAGEREF _Toc151716717 \h </w:instrText>
            </w:r>
            <w:r w:rsidR="006C0D06">
              <w:rPr>
                <w:webHidden/>
              </w:rPr>
            </w:r>
            <w:r w:rsidR="006C0D06">
              <w:rPr>
                <w:webHidden/>
              </w:rPr>
              <w:fldChar w:fldCharType="separate"/>
            </w:r>
            <w:r w:rsidR="006C0D06">
              <w:rPr>
                <w:webHidden/>
              </w:rPr>
              <w:t>7</w:t>
            </w:r>
            <w:r w:rsidR="006C0D06">
              <w:rPr>
                <w:webHidden/>
              </w:rPr>
              <w:fldChar w:fldCharType="end"/>
            </w:r>
          </w:hyperlink>
        </w:p>
        <w:p w14:paraId="6872C5DC" w14:textId="7752B106" w:rsidR="006C0D06" w:rsidRDefault="00622A58">
          <w:pPr>
            <w:pStyle w:val="TOC3"/>
            <w:tabs>
              <w:tab w:val="right" w:leader="dot" w:pos="9628"/>
            </w:tabs>
            <w:rPr>
              <w:rFonts w:asciiTheme="minorHAnsi" w:eastAsiaTheme="minorEastAsia" w:hAnsiTheme="minorHAnsi" w:cstheme="minorBidi"/>
              <w:noProof/>
              <w:color w:val="auto"/>
            </w:rPr>
          </w:pPr>
          <w:hyperlink w:anchor="_Toc151716718" w:history="1">
            <w:r w:rsidR="006C0D06" w:rsidRPr="00866DCB">
              <w:rPr>
                <w:rStyle w:val="Hyperlink"/>
                <w:noProof/>
              </w:rPr>
              <w:t>Reach through communication activities.</w:t>
            </w:r>
            <w:r w:rsidR="006C0D06">
              <w:rPr>
                <w:noProof/>
                <w:webHidden/>
              </w:rPr>
              <w:tab/>
            </w:r>
            <w:r w:rsidR="006C0D06">
              <w:rPr>
                <w:noProof/>
                <w:webHidden/>
              </w:rPr>
              <w:fldChar w:fldCharType="begin"/>
            </w:r>
            <w:r w:rsidR="006C0D06">
              <w:rPr>
                <w:noProof/>
                <w:webHidden/>
              </w:rPr>
              <w:instrText xml:space="preserve"> PAGEREF _Toc151716718 \h </w:instrText>
            </w:r>
            <w:r w:rsidR="006C0D06">
              <w:rPr>
                <w:noProof/>
                <w:webHidden/>
              </w:rPr>
            </w:r>
            <w:r w:rsidR="006C0D06">
              <w:rPr>
                <w:noProof/>
                <w:webHidden/>
              </w:rPr>
              <w:fldChar w:fldCharType="separate"/>
            </w:r>
            <w:r w:rsidR="006C0D06">
              <w:rPr>
                <w:noProof/>
                <w:webHidden/>
              </w:rPr>
              <w:t>7</w:t>
            </w:r>
            <w:r w:rsidR="006C0D06">
              <w:rPr>
                <w:noProof/>
                <w:webHidden/>
              </w:rPr>
              <w:fldChar w:fldCharType="end"/>
            </w:r>
          </w:hyperlink>
        </w:p>
        <w:p w14:paraId="161D74BF" w14:textId="48FD5E55" w:rsidR="006C0D06" w:rsidRDefault="00622A58">
          <w:pPr>
            <w:pStyle w:val="TOC3"/>
            <w:tabs>
              <w:tab w:val="right" w:leader="dot" w:pos="9628"/>
            </w:tabs>
            <w:rPr>
              <w:rFonts w:asciiTheme="minorHAnsi" w:eastAsiaTheme="minorEastAsia" w:hAnsiTheme="minorHAnsi" w:cstheme="minorBidi"/>
              <w:noProof/>
              <w:color w:val="auto"/>
            </w:rPr>
          </w:pPr>
          <w:hyperlink w:anchor="_Toc151716719" w:history="1">
            <w:r w:rsidR="006C0D06" w:rsidRPr="00866DCB">
              <w:rPr>
                <w:rStyle w:val="Hyperlink"/>
                <w:noProof/>
              </w:rPr>
              <w:t>Participation by engagement activity</w:t>
            </w:r>
            <w:r w:rsidR="006C0D06">
              <w:rPr>
                <w:noProof/>
                <w:webHidden/>
              </w:rPr>
              <w:tab/>
            </w:r>
            <w:r w:rsidR="006C0D06">
              <w:rPr>
                <w:noProof/>
                <w:webHidden/>
              </w:rPr>
              <w:fldChar w:fldCharType="begin"/>
            </w:r>
            <w:r w:rsidR="006C0D06">
              <w:rPr>
                <w:noProof/>
                <w:webHidden/>
              </w:rPr>
              <w:instrText xml:space="preserve"> PAGEREF _Toc151716719 \h </w:instrText>
            </w:r>
            <w:r w:rsidR="006C0D06">
              <w:rPr>
                <w:noProof/>
                <w:webHidden/>
              </w:rPr>
            </w:r>
            <w:r w:rsidR="006C0D06">
              <w:rPr>
                <w:noProof/>
                <w:webHidden/>
              </w:rPr>
              <w:fldChar w:fldCharType="separate"/>
            </w:r>
            <w:r w:rsidR="006C0D06">
              <w:rPr>
                <w:noProof/>
                <w:webHidden/>
              </w:rPr>
              <w:t>9</w:t>
            </w:r>
            <w:r w:rsidR="006C0D06">
              <w:rPr>
                <w:noProof/>
                <w:webHidden/>
              </w:rPr>
              <w:fldChar w:fldCharType="end"/>
            </w:r>
          </w:hyperlink>
        </w:p>
        <w:p w14:paraId="0314857A" w14:textId="4187F3EF" w:rsidR="006C0D06" w:rsidRDefault="00622A58">
          <w:pPr>
            <w:pStyle w:val="TOC1"/>
            <w:rPr>
              <w:rFonts w:asciiTheme="minorHAnsi" w:eastAsiaTheme="minorEastAsia" w:hAnsiTheme="minorHAnsi" w:cstheme="minorBidi"/>
              <w:color w:val="auto"/>
            </w:rPr>
          </w:pPr>
          <w:hyperlink w:anchor="_Toc151716720" w:history="1">
            <w:r w:rsidR="006C0D06" w:rsidRPr="00866DCB">
              <w:rPr>
                <w:rStyle w:val="Hyperlink"/>
              </w:rPr>
              <w:t>Who we heard from</w:t>
            </w:r>
            <w:r w:rsidR="006C0D06">
              <w:rPr>
                <w:webHidden/>
              </w:rPr>
              <w:tab/>
            </w:r>
            <w:r w:rsidR="006C0D06">
              <w:rPr>
                <w:webHidden/>
              </w:rPr>
              <w:fldChar w:fldCharType="begin"/>
            </w:r>
            <w:r w:rsidR="006C0D06">
              <w:rPr>
                <w:webHidden/>
              </w:rPr>
              <w:instrText xml:space="preserve"> PAGEREF _Toc151716720 \h </w:instrText>
            </w:r>
            <w:r w:rsidR="006C0D06">
              <w:rPr>
                <w:webHidden/>
              </w:rPr>
            </w:r>
            <w:r w:rsidR="006C0D06">
              <w:rPr>
                <w:webHidden/>
              </w:rPr>
              <w:fldChar w:fldCharType="separate"/>
            </w:r>
            <w:r w:rsidR="006C0D06">
              <w:rPr>
                <w:webHidden/>
              </w:rPr>
              <w:t>10</w:t>
            </w:r>
            <w:r w:rsidR="006C0D06">
              <w:rPr>
                <w:webHidden/>
              </w:rPr>
              <w:fldChar w:fldCharType="end"/>
            </w:r>
          </w:hyperlink>
        </w:p>
        <w:p w14:paraId="455154BD" w14:textId="55A1E801" w:rsidR="006C0D06" w:rsidRDefault="00622A58">
          <w:pPr>
            <w:pStyle w:val="TOC2"/>
            <w:rPr>
              <w:rFonts w:asciiTheme="minorHAnsi" w:eastAsiaTheme="minorEastAsia" w:hAnsiTheme="minorHAnsi" w:cstheme="minorBidi"/>
              <w:color w:val="auto"/>
            </w:rPr>
          </w:pPr>
          <w:hyperlink w:anchor="_Toc151716721" w:history="1">
            <w:r w:rsidR="006C0D06" w:rsidRPr="00866DCB">
              <w:rPr>
                <w:rStyle w:val="Hyperlink"/>
              </w:rPr>
              <w:t>Demographics</w:t>
            </w:r>
            <w:r w:rsidR="006C0D06">
              <w:rPr>
                <w:webHidden/>
              </w:rPr>
              <w:tab/>
            </w:r>
            <w:r w:rsidR="006C0D06">
              <w:rPr>
                <w:webHidden/>
              </w:rPr>
              <w:fldChar w:fldCharType="begin"/>
            </w:r>
            <w:r w:rsidR="006C0D06">
              <w:rPr>
                <w:webHidden/>
              </w:rPr>
              <w:instrText xml:space="preserve"> PAGEREF _Toc151716721 \h </w:instrText>
            </w:r>
            <w:r w:rsidR="006C0D06">
              <w:rPr>
                <w:webHidden/>
              </w:rPr>
            </w:r>
            <w:r w:rsidR="006C0D06">
              <w:rPr>
                <w:webHidden/>
              </w:rPr>
              <w:fldChar w:fldCharType="separate"/>
            </w:r>
            <w:r w:rsidR="006C0D06">
              <w:rPr>
                <w:webHidden/>
              </w:rPr>
              <w:t>10</w:t>
            </w:r>
            <w:r w:rsidR="006C0D06">
              <w:rPr>
                <w:webHidden/>
              </w:rPr>
              <w:fldChar w:fldCharType="end"/>
            </w:r>
          </w:hyperlink>
        </w:p>
        <w:p w14:paraId="5C2CB213" w14:textId="3B318DAC" w:rsidR="006C0D06" w:rsidRDefault="00622A58">
          <w:pPr>
            <w:pStyle w:val="TOC3"/>
            <w:tabs>
              <w:tab w:val="right" w:leader="dot" w:pos="9628"/>
            </w:tabs>
            <w:rPr>
              <w:rFonts w:asciiTheme="minorHAnsi" w:eastAsiaTheme="minorEastAsia" w:hAnsiTheme="minorHAnsi" w:cstheme="minorBidi"/>
              <w:noProof/>
              <w:color w:val="auto"/>
            </w:rPr>
          </w:pPr>
          <w:hyperlink w:anchor="_Toc151716722" w:history="1">
            <w:r w:rsidR="006C0D06" w:rsidRPr="00866DCB">
              <w:rPr>
                <w:rStyle w:val="Hyperlink"/>
                <w:noProof/>
              </w:rPr>
              <w:t>Gender</w:t>
            </w:r>
            <w:r w:rsidR="006C0D06">
              <w:rPr>
                <w:noProof/>
                <w:webHidden/>
              </w:rPr>
              <w:tab/>
            </w:r>
            <w:r w:rsidR="006C0D06">
              <w:rPr>
                <w:noProof/>
                <w:webHidden/>
              </w:rPr>
              <w:fldChar w:fldCharType="begin"/>
            </w:r>
            <w:r w:rsidR="006C0D06">
              <w:rPr>
                <w:noProof/>
                <w:webHidden/>
              </w:rPr>
              <w:instrText xml:space="preserve"> PAGEREF _Toc151716722 \h </w:instrText>
            </w:r>
            <w:r w:rsidR="006C0D06">
              <w:rPr>
                <w:noProof/>
                <w:webHidden/>
              </w:rPr>
            </w:r>
            <w:r w:rsidR="006C0D06">
              <w:rPr>
                <w:noProof/>
                <w:webHidden/>
              </w:rPr>
              <w:fldChar w:fldCharType="separate"/>
            </w:r>
            <w:r w:rsidR="006C0D06">
              <w:rPr>
                <w:noProof/>
                <w:webHidden/>
              </w:rPr>
              <w:t>10</w:t>
            </w:r>
            <w:r w:rsidR="006C0D06">
              <w:rPr>
                <w:noProof/>
                <w:webHidden/>
              </w:rPr>
              <w:fldChar w:fldCharType="end"/>
            </w:r>
          </w:hyperlink>
        </w:p>
        <w:p w14:paraId="39B86476" w14:textId="75BCB881" w:rsidR="006C0D06" w:rsidRDefault="00622A58">
          <w:pPr>
            <w:pStyle w:val="TOC3"/>
            <w:tabs>
              <w:tab w:val="right" w:leader="dot" w:pos="9628"/>
            </w:tabs>
            <w:rPr>
              <w:rFonts w:asciiTheme="minorHAnsi" w:eastAsiaTheme="minorEastAsia" w:hAnsiTheme="minorHAnsi" w:cstheme="minorBidi"/>
              <w:noProof/>
              <w:color w:val="auto"/>
            </w:rPr>
          </w:pPr>
          <w:hyperlink w:anchor="_Toc151716723" w:history="1">
            <w:r w:rsidR="006C0D06" w:rsidRPr="00866DCB">
              <w:rPr>
                <w:rStyle w:val="Hyperlink"/>
                <w:noProof/>
              </w:rPr>
              <w:t>Residential Suburb</w:t>
            </w:r>
            <w:r w:rsidR="006C0D06">
              <w:rPr>
                <w:noProof/>
                <w:webHidden/>
              </w:rPr>
              <w:tab/>
            </w:r>
            <w:r w:rsidR="006C0D06">
              <w:rPr>
                <w:noProof/>
                <w:webHidden/>
              </w:rPr>
              <w:fldChar w:fldCharType="begin"/>
            </w:r>
            <w:r w:rsidR="006C0D06">
              <w:rPr>
                <w:noProof/>
                <w:webHidden/>
              </w:rPr>
              <w:instrText xml:space="preserve"> PAGEREF _Toc151716723 \h </w:instrText>
            </w:r>
            <w:r w:rsidR="006C0D06">
              <w:rPr>
                <w:noProof/>
                <w:webHidden/>
              </w:rPr>
            </w:r>
            <w:r w:rsidR="006C0D06">
              <w:rPr>
                <w:noProof/>
                <w:webHidden/>
              </w:rPr>
              <w:fldChar w:fldCharType="separate"/>
            </w:r>
            <w:r w:rsidR="006C0D06">
              <w:rPr>
                <w:noProof/>
                <w:webHidden/>
              </w:rPr>
              <w:t>11</w:t>
            </w:r>
            <w:r w:rsidR="006C0D06">
              <w:rPr>
                <w:noProof/>
                <w:webHidden/>
              </w:rPr>
              <w:fldChar w:fldCharType="end"/>
            </w:r>
          </w:hyperlink>
        </w:p>
        <w:p w14:paraId="71F2C95F" w14:textId="4BEA1F88" w:rsidR="006C0D06" w:rsidRDefault="00622A58">
          <w:pPr>
            <w:pStyle w:val="TOC3"/>
            <w:tabs>
              <w:tab w:val="right" w:leader="dot" w:pos="9628"/>
            </w:tabs>
            <w:rPr>
              <w:rFonts w:asciiTheme="minorHAnsi" w:eastAsiaTheme="minorEastAsia" w:hAnsiTheme="minorHAnsi" w:cstheme="minorBidi"/>
              <w:noProof/>
              <w:color w:val="auto"/>
            </w:rPr>
          </w:pPr>
          <w:hyperlink w:anchor="_Toc151716724" w:history="1">
            <w:r w:rsidR="006C0D06" w:rsidRPr="00866DCB">
              <w:rPr>
                <w:rStyle w:val="Hyperlink"/>
                <w:noProof/>
              </w:rPr>
              <w:t>Family structure</w:t>
            </w:r>
            <w:r w:rsidR="006C0D06">
              <w:rPr>
                <w:noProof/>
                <w:webHidden/>
              </w:rPr>
              <w:tab/>
            </w:r>
            <w:r w:rsidR="006C0D06">
              <w:rPr>
                <w:noProof/>
                <w:webHidden/>
              </w:rPr>
              <w:fldChar w:fldCharType="begin"/>
            </w:r>
            <w:r w:rsidR="006C0D06">
              <w:rPr>
                <w:noProof/>
                <w:webHidden/>
              </w:rPr>
              <w:instrText xml:space="preserve"> PAGEREF _Toc151716724 \h </w:instrText>
            </w:r>
            <w:r w:rsidR="006C0D06">
              <w:rPr>
                <w:noProof/>
                <w:webHidden/>
              </w:rPr>
            </w:r>
            <w:r w:rsidR="006C0D06">
              <w:rPr>
                <w:noProof/>
                <w:webHidden/>
              </w:rPr>
              <w:fldChar w:fldCharType="separate"/>
            </w:r>
            <w:r w:rsidR="006C0D06">
              <w:rPr>
                <w:noProof/>
                <w:webHidden/>
              </w:rPr>
              <w:t>11</w:t>
            </w:r>
            <w:r w:rsidR="006C0D06">
              <w:rPr>
                <w:noProof/>
                <w:webHidden/>
              </w:rPr>
              <w:fldChar w:fldCharType="end"/>
            </w:r>
          </w:hyperlink>
        </w:p>
        <w:p w14:paraId="0A243ECC" w14:textId="790D6F27" w:rsidR="006C0D06" w:rsidRDefault="00622A58">
          <w:pPr>
            <w:pStyle w:val="TOC2"/>
            <w:rPr>
              <w:rFonts w:asciiTheme="minorHAnsi" w:eastAsiaTheme="minorEastAsia" w:hAnsiTheme="minorHAnsi" w:cstheme="minorBidi"/>
              <w:color w:val="auto"/>
            </w:rPr>
          </w:pPr>
          <w:hyperlink w:anchor="_Toc151716725" w:history="1">
            <w:r w:rsidR="006C0D06" w:rsidRPr="00866DCB">
              <w:rPr>
                <w:rStyle w:val="Hyperlink"/>
              </w:rPr>
              <w:t>What we heard</w:t>
            </w:r>
            <w:r w:rsidR="006C0D06">
              <w:rPr>
                <w:webHidden/>
              </w:rPr>
              <w:tab/>
            </w:r>
            <w:r w:rsidR="006C0D06">
              <w:rPr>
                <w:webHidden/>
              </w:rPr>
              <w:fldChar w:fldCharType="begin"/>
            </w:r>
            <w:r w:rsidR="006C0D06">
              <w:rPr>
                <w:webHidden/>
              </w:rPr>
              <w:instrText xml:space="preserve"> PAGEREF _Toc151716725 \h </w:instrText>
            </w:r>
            <w:r w:rsidR="006C0D06">
              <w:rPr>
                <w:webHidden/>
              </w:rPr>
            </w:r>
            <w:r w:rsidR="006C0D06">
              <w:rPr>
                <w:webHidden/>
              </w:rPr>
              <w:fldChar w:fldCharType="separate"/>
            </w:r>
            <w:r w:rsidR="006C0D06">
              <w:rPr>
                <w:webHidden/>
              </w:rPr>
              <w:t>12</w:t>
            </w:r>
            <w:r w:rsidR="006C0D06">
              <w:rPr>
                <w:webHidden/>
              </w:rPr>
              <w:fldChar w:fldCharType="end"/>
            </w:r>
          </w:hyperlink>
        </w:p>
        <w:p w14:paraId="2B89C033" w14:textId="0174D070" w:rsidR="006C0D06" w:rsidRDefault="00622A58">
          <w:pPr>
            <w:pStyle w:val="TOC2"/>
            <w:rPr>
              <w:rFonts w:asciiTheme="minorHAnsi" w:eastAsiaTheme="minorEastAsia" w:hAnsiTheme="minorHAnsi" w:cstheme="minorBidi"/>
              <w:color w:val="auto"/>
            </w:rPr>
          </w:pPr>
          <w:hyperlink w:anchor="_Toc151716726" w:history="1">
            <w:r w:rsidR="006C0D06" w:rsidRPr="00866DCB">
              <w:rPr>
                <w:rStyle w:val="Hyperlink"/>
              </w:rPr>
              <w:t>About the draft concept plan</w:t>
            </w:r>
            <w:r w:rsidR="006C0D06">
              <w:rPr>
                <w:webHidden/>
              </w:rPr>
              <w:tab/>
            </w:r>
            <w:r w:rsidR="006C0D06">
              <w:rPr>
                <w:webHidden/>
              </w:rPr>
              <w:fldChar w:fldCharType="begin"/>
            </w:r>
            <w:r w:rsidR="006C0D06">
              <w:rPr>
                <w:webHidden/>
              </w:rPr>
              <w:instrText xml:space="preserve"> PAGEREF _Toc151716726 \h </w:instrText>
            </w:r>
            <w:r w:rsidR="006C0D06">
              <w:rPr>
                <w:webHidden/>
              </w:rPr>
            </w:r>
            <w:r w:rsidR="006C0D06">
              <w:rPr>
                <w:webHidden/>
              </w:rPr>
              <w:fldChar w:fldCharType="separate"/>
            </w:r>
            <w:r w:rsidR="006C0D06">
              <w:rPr>
                <w:webHidden/>
              </w:rPr>
              <w:t>12</w:t>
            </w:r>
            <w:r w:rsidR="006C0D06">
              <w:rPr>
                <w:webHidden/>
              </w:rPr>
              <w:fldChar w:fldCharType="end"/>
            </w:r>
          </w:hyperlink>
        </w:p>
        <w:p w14:paraId="5E9F1ED2" w14:textId="69B47F31" w:rsidR="006C0D06" w:rsidRDefault="00622A58">
          <w:pPr>
            <w:pStyle w:val="TOC3"/>
            <w:tabs>
              <w:tab w:val="right" w:leader="dot" w:pos="9628"/>
            </w:tabs>
            <w:rPr>
              <w:rFonts w:asciiTheme="minorHAnsi" w:eastAsiaTheme="minorEastAsia" w:hAnsiTheme="minorHAnsi" w:cstheme="minorBidi"/>
              <w:noProof/>
              <w:color w:val="auto"/>
            </w:rPr>
          </w:pPr>
          <w:hyperlink w:anchor="_Toc151716727" w:history="1">
            <w:r w:rsidR="006C0D06" w:rsidRPr="00866DCB">
              <w:rPr>
                <w:rStyle w:val="Hyperlink"/>
                <w:noProof/>
              </w:rPr>
              <w:t>Elements that were missing</w:t>
            </w:r>
            <w:r w:rsidR="006C0D06">
              <w:rPr>
                <w:noProof/>
                <w:webHidden/>
              </w:rPr>
              <w:tab/>
            </w:r>
            <w:r w:rsidR="006C0D06">
              <w:rPr>
                <w:noProof/>
                <w:webHidden/>
              </w:rPr>
              <w:fldChar w:fldCharType="begin"/>
            </w:r>
            <w:r w:rsidR="006C0D06">
              <w:rPr>
                <w:noProof/>
                <w:webHidden/>
              </w:rPr>
              <w:instrText xml:space="preserve"> PAGEREF _Toc151716727 \h </w:instrText>
            </w:r>
            <w:r w:rsidR="006C0D06">
              <w:rPr>
                <w:noProof/>
                <w:webHidden/>
              </w:rPr>
            </w:r>
            <w:r w:rsidR="006C0D06">
              <w:rPr>
                <w:noProof/>
                <w:webHidden/>
              </w:rPr>
              <w:fldChar w:fldCharType="separate"/>
            </w:r>
            <w:r w:rsidR="006C0D06">
              <w:rPr>
                <w:noProof/>
                <w:webHidden/>
              </w:rPr>
              <w:t>17</w:t>
            </w:r>
            <w:r w:rsidR="006C0D06">
              <w:rPr>
                <w:noProof/>
                <w:webHidden/>
              </w:rPr>
              <w:fldChar w:fldCharType="end"/>
            </w:r>
          </w:hyperlink>
        </w:p>
        <w:p w14:paraId="196E4445" w14:textId="777D2CB9" w:rsidR="006C0D06" w:rsidRDefault="00622A58">
          <w:pPr>
            <w:pStyle w:val="TOC1"/>
            <w:rPr>
              <w:rFonts w:asciiTheme="minorHAnsi" w:eastAsiaTheme="minorEastAsia" w:hAnsiTheme="minorHAnsi" w:cstheme="minorBidi"/>
              <w:color w:val="auto"/>
            </w:rPr>
          </w:pPr>
          <w:hyperlink w:anchor="_Toc151716728" w:history="1">
            <w:r w:rsidR="006C0D06" w:rsidRPr="00866DCB">
              <w:rPr>
                <w:rStyle w:val="Hyperlink"/>
              </w:rPr>
              <w:t>Next steps</w:t>
            </w:r>
            <w:r w:rsidR="006C0D06">
              <w:rPr>
                <w:webHidden/>
              </w:rPr>
              <w:tab/>
            </w:r>
            <w:r w:rsidR="006C0D06">
              <w:rPr>
                <w:webHidden/>
              </w:rPr>
              <w:fldChar w:fldCharType="begin"/>
            </w:r>
            <w:r w:rsidR="006C0D06">
              <w:rPr>
                <w:webHidden/>
              </w:rPr>
              <w:instrText xml:space="preserve"> PAGEREF _Toc151716728 \h </w:instrText>
            </w:r>
            <w:r w:rsidR="006C0D06">
              <w:rPr>
                <w:webHidden/>
              </w:rPr>
            </w:r>
            <w:r w:rsidR="006C0D06">
              <w:rPr>
                <w:webHidden/>
              </w:rPr>
              <w:fldChar w:fldCharType="separate"/>
            </w:r>
            <w:r w:rsidR="006C0D06">
              <w:rPr>
                <w:webHidden/>
              </w:rPr>
              <w:t>17</w:t>
            </w:r>
            <w:r w:rsidR="006C0D06">
              <w:rPr>
                <w:webHidden/>
              </w:rPr>
              <w:fldChar w:fldCharType="end"/>
            </w:r>
          </w:hyperlink>
        </w:p>
        <w:p w14:paraId="363DC6B6" w14:textId="117DA1C7" w:rsidR="006C0D06" w:rsidRDefault="00622A58">
          <w:pPr>
            <w:pStyle w:val="TOC2"/>
            <w:rPr>
              <w:rFonts w:asciiTheme="minorHAnsi" w:eastAsiaTheme="minorEastAsia" w:hAnsiTheme="minorHAnsi" w:cstheme="minorBidi"/>
              <w:color w:val="auto"/>
            </w:rPr>
          </w:pPr>
          <w:hyperlink w:anchor="_Toc151716729" w:history="1">
            <w:r w:rsidR="006C0D06" w:rsidRPr="00866DCB">
              <w:rPr>
                <w:rStyle w:val="Hyperlink"/>
              </w:rPr>
              <w:t>How this report will be used</w:t>
            </w:r>
            <w:r w:rsidR="006C0D06">
              <w:rPr>
                <w:webHidden/>
              </w:rPr>
              <w:tab/>
            </w:r>
            <w:r w:rsidR="006C0D06">
              <w:rPr>
                <w:webHidden/>
              </w:rPr>
              <w:fldChar w:fldCharType="begin"/>
            </w:r>
            <w:r w:rsidR="006C0D06">
              <w:rPr>
                <w:webHidden/>
              </w:rPr>
              <w:instrText xml:space="preserve"> PAGEREF _Toc151716729 \h </w:instrText>
            </w:r>
            <w:r w:rsidR="006C0D06">
              <w:rPr>
                <w:webHidden/>
              </w:rPr>
            </w:r>
            <w:r w:rsidR="006C0D06">
              <w:rPr>
                <w:webHidden/>
              </w:rPr>
              <w:fldChar w:fldCharType="separate"/>
            </w:r>
            <w:r w:rsidR="006C0D06">
              <w:rPr>
                <w:webHidden/>
              </w:rPr>
              <w:t>17</w:t>
            </w:r>
            <w:r w:rsidR="006C0D06">
              <w:rPr>
                <w:webHidden/>
              </w:rPr>
              <w:fldChar w:fldCharType="end"/>
            </w:r>
          </w:hyperlink>
        </w:p>
        <w:p w14:paraId="7AFCFE11" w14:textId="63037AF0" w:rsidR="006C0D06" w:rsidRDefault="00622A58">
          <w:pPr>
            <w:pStyle w:val="TOC2"/>
            <w:rPr>
              <w:rFonts w:asciiTheme="minorHAnsi" w:eastAsiaTheme="minorEastAsia" w:hAnsiTheme="minorHAnsi" w:cstheme="minorBidi"/>
              <w:color w:val="auto"/>
            </w:rPr>
          </w:pPr>
          <w:hyperlink w:anchor="_Toc151716730" w:history="1">
            <w:r w:rsidR="006C0D06" w:rsidRPr="00866DCB">
              <w:rPr>
                <w:rStyle w:val="Hyperlink"/>
              </w:rPr>
              <w:t>Next steps</w:t>
            </w:r>
            <w:r w:rsidR="006C0D06">
              <w:rPr>
                <w:webHidden/>
              </w:rPr>
              <w:tab/>
            </w:r>
            <w:r w:rsidR="006C0D06">
              <w:rPr>
                <w:webHidden/>
              </w:rPr>
              <w:fldChar w:fldCharType="begin"/>
            </w:r>
            <w:r w:rsidR="006C0D06">
              <w:rPr>
                <w:webHidden/>
              </w:rPr>
              <w:instrText xml:space="preserve"> PAGEREF _Toc151716730 \h </w:instrText>
            </w:r>
            <w:r w:rsidR="006C0D06">
              <w:rPr>
                <w:webHidden/>
              </w:rPr>
            </w:r>
            <w:r w:rsidR="006C0D06">
              <w:rPr>
                <w:webHidden/>
              </w:rPr>
              <w:fldChar w:fldCharType="separate"/>
            </w:r>
            <w:r w:rsidR="006C0D06">
              <w:rPr>
                <w:webHidden/>
              </w:rPr>
              <w:t>17</w:t>
            </w:r>
            <w:r w:rsidR="006C0D06">
              <w:rPr>
                <w:webHidden/>
              </w:rPr>
              <w:fldChar w:fldCharType="end"/>
            </w:r>
          </w:hyperlink>
        </w:p>
        <w:p w14:paraId="15E2ACCA" w14:textId="56ABDD17" w:rsidR="00900211" w:rsidRDefault="00144F52" w:rsidP="6FC0A43C">
          <w:pPr>
            <w:pStyle w:val="TOC2"/>
            <w:tabs>
              <w:tab w:val="clear" w:pos="9628"/>
              <w:tab w:val="right" w:leader="dot" w:pos="9630"/>
            </w:tabs>
            <w:rPr>
              <w:rStyle w:val="Hyperlink"/>
              <w:kern w:val="2"/>
              <w14:ligatures w14:val="standardContextual"/>
            </w:rPr>
          </w:pPr>
          <w:r>
            <w:fldChar w:fldCharType="end"/>
          </w:r>
        </w:p>
      </w:sdtContent>
    </w:sdt>
    <w:p w14:paraId="0688C483" w14:textId="4FEACF88" w:rsidR="00AE136A" w:rsidRDefault="00AE136A" w:rsidP="7FEA5765">
      <w:pPr>
        <w:pStyle w:val="TOC2"/>
        <w:tabs>
          <w:tab w:val="clear" w:pos="9628"/>
          <w:tab w:val="right" w:leader="dot" w:pos="9630"/>
        </w:tabs>
        <w:rPr>
          <w:rStyle w:val="Hyperlink"/>
          <w:kern w:val="2"/>
          <w14:ligatures w14:val="standardContextual"/>
        </w:rPr>
      </w:pPr>
    </w:p>
    <w:p w14:paraId="2075C935" w14:textId="4335FA27" w:rsidR="0D73EF0C" w:rsidRDefault="0D73EF0C" w:rsidP="00B418D3">
      <w:pPr>
        <w:pStyle w:val="TOC2"/>
        <w:tabs>
          <w:tab w:val="clear" w:pos="9628"/>
          <w:tab w:val="right" w:leader="dot" w:pos="9630"/>
        </w:tabs>
        <w:ind w:left="0"/>
        <w:rPr>
          <w:rStyle w:val="Hyperlink"/>
        </w:rPr>
      </w:pPr>
    </w:p>
    <w:bookmarkEnd w:id="11"/>
    <w:bookmarkEnd w:id="10"/>
    <w:p w14:paraId="6A58D383" w14:textId="0FFBB25B" w:rsidR="00104AEA" w:rsidRDefault="00104AEA" w:rsidP="0D73EF0C">
      <w:pPr>
        <w:pStyle w:val="TableofFigures"/>
        <w:tabs>
          <w:tab w:val="right" w:leader="dot" w:pos="9628"/>
        </w:tabs>
        <w:spacing w:after="100"/>
        <w:rPr>
          <w:rFonts w:asciiTheme="minorHAnsi" w:eastAsiaTheme="minorEastAsia" w:hAnsiTheme="minorHAnsi" w:cstheme="minorBidi"/>
          <w:noProof/>
          <w:color w:val="auto"/>
        </w:rPr>
      </w:pPr>
    </w:p>
    <w:p w14:paraId="34CFC3C9" w14:textId="77777777" w:rsidR="00CE3C3E" w:rsidRDefault="00CE3C3E" w:rsidP="00CE3C3E">
      <w:pPr>
        <w:rPr>
          <w:rFonts w:eastAsiaTheme="minorEastAsia"/>
        </w:rPr>
      </w:pPr>
    </w:p>
    <w:p w14:paraId="302FCDED" w14:textId="77777777" w:rsidR="00CE3C3E" w:rsidRDefault="00CE3C3E" w:rsidP="00CE3C3E">
      <w:pPr>
        <w:rPr>
          <w:rFonts w:eastAsiaTheme="minorEastAsia"/>
        </w:rPr>
      </w:pPr>
    </w:p>
    <w:p w14:paraId="053F9AD6" w14:textId="77777777" w:rsidR="00CE3C3E" w:rsidRDefault="00CE3C3E" w:rsidP="00CE3C3E">
      <w:pPr>
        <w:rPr>
          <w:rFonts w:eastAsiaTheme="minorEastAsia"/>
        </w:rPr>
      </w:pPr>
    </w:p>
    <w:p w14:paraId="0B276424" w14:textId="77777777" w:rsidR="00CE3C3E" w:rsidRDefault="00CE3C3E" w:rsidP="00CE3C3E">
      <w:pPr>
        <w:rPr>
          <w:rFonts w:eastAsiaTheme="minorEastAsia"/>
        </w:rPr>
      </w:pPr>
    </w:p>
    <w:p w14:paraId="333FF59A" w14:textId="77777777" w:rsidR="00CE3C3E" w:rsidRDefault="00CE3C3E" w:rsidP="00CE3C3E">
      <w:pPr>
        <w:rPr>
          <w:rFonts w:eastAsiaTheme="minorEastAsia"/>
        </w:rPr>
      </w:pPr>
    </w:p>
    <w:p w14:paraId="25EE726D" w14:textId="77777777" w:rsidR="00CE3C3E" w:rsidRDefault="00CE3C3E" w:rsidP="00CE3C3E">
      <w:pPr>
        <w:rPr>
          <w:rFonts w:eastAsiaTheme="minorEastAsia"/>
        </w:rPr>
      </w:pPr>
    </w:p>
    <w:p w14:paraId="7786B71D" w14:textId="77777777" w:rsidR="00CE3C3E" w:rsidRDefault="00CE3C3E" w:rsidP="00CE3C3E">
      <w:pPr>
        <w:rPr>
          <w:rFonts w:eastAsiaTheme="minorEastAsia"/>
        </w:rPr>
      </w:pPr>
    </w:p>
    <w:p w14:paraId="3BECF5A8" w14:textId="77777777" w:rsidR="00CE3C3E" w:rsidRDefault="00CE3C3E" w:rsidP="00CE3C3E">
      <w:pPr>
        <w:rPr>
          <w:rFonts w:eastAsiaTheme="minorEastAsia"/>
        </w:rPr>
      </w:pPr>
    </w:p>
    <w:p w14:paraId="77EBC2AF" w14:textId="77777777" w:rsidR="00CE3C3E" w:rsidRDefault="00CE3C3E" w:rsidP="00CE3C3E">
      <w:pPr>
        <w:rPr>
          <w:rFonts w:eastAsiaTheme="minorEastAsia"/>
        </w:rPr>
      </w:pPr>
    </w:p>
    <w:p w14:paraId="7F9DD3DC" w14:textId="77777777" w:rsidR="00CE3C3E" w:rsidRDefault="00CE3C3E" w:rsidP="00CE3C3E">
      <w:pPr>
        <w:rPr>
          <w:rFonts w:eastAsiaTheme="minorEastAsia"/>
        </w:rPr>
      </w:pPr>
    </w:p>
    <w:p w14:paraId="4FA6B454" w14:textId="77777777" w:rsidR="00CE3C3E" w:rsidRDefault="00CE3C3E" w:rsidP="00CE3C3E">
      <w:pPr>
        <w:rPr>
          <w:rFonts w:eastAsiaTheme="minorEastAsia"/>
        </w:rPr>
      </w:pPr>
    </w:p>
    <w:p w14:paraId="192E327E" w14:textId="77777777" w:rsidR="00CE3C3E" w:rsidRDefault="00CE3C3E" w:rsidP="00CE3C3E">
      <w:pPr>
        <w:rPr>
          <w:rFonts w:eastAsiaTheme="minorEastAsia"/>
        </w:rPr>
      </w:pPr>
    </w:p>
    <w:p w14:paraId="0D2F82CF" w14:textId="77777777" w:rsidR="00CE3C3E" w:rsidRDefault="00CE3C3E" w:rsidP="00CE3C3E">
      <w:pPr>
        <w:rPr>
          <w:rFonts w:eastAsiaTheme="minorEastAsia"/>
        </w:rPr>
      </w:pPr>
    </w:p>
    <w:p w14:paraId="130B2065" w14:textId="77777777" w:rsidR="00CE3C3E" w:rsidRPr="00CE3C3E" w:rsidRDefault="00CE3C3E" w:rsidP="00CE3C3E">
      <w:pPr>
        <w:rPr>
          <w:rFonts w:eastAsiaTheme="minorEastAsia"/>
        </w:rPr>
      </w:pPr>
    </w:p>
    <w:bookmarkEnd w:id="12"/>
    <w:p w14:paraId="6CB7468B" w14:textId="77777777" w:rsidR="003024AD" w:rsidRPr="003A115B" w:rsidRDefault="0097611D" w:rsidP="008668EA">
      <w:pPr>
        <w:spacing w:before="1200"/>
      </w:pPr>
      <w:r>
        <w:rPr>
          <w:noProof/>
        </w:rPr>
        <w:drawing>
          <wp:inline distT="0" distB="0" distL="0" distR="0" wp14:anchorId="435B5E00" wp14:editId="1CC3BDE2">
            <wp:extent cx="1796400" cy="622800"/>
            <wp:effectExtent l="0" t="0" r="0" b="6350"/>
            <wp:docPr id="1" name="Picture 1"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br w:type="page"/>
      </w:r>
    </w:p>
    <w:p w14:paraId="57B4D006" w14:textId="0909C92B" w:rsidR="03D7ACED" w:rsidRDefault="03D7ACED" w:rsidP="6ED66B29">
      <w:pPr>
        <w:pStyle w:val="Heading1"/>
      </w:pPr>
      <w:bookmarkStart w:id="14" w:name="_Toc151716711"/>
      <w:r>
        <w:lastRenderedPageBreak/>
        <w:t>Introduction</w:t>
      </w:r>
      <w:bookmarkEnd w:id="14"/>
    </w:p>
    <w:p w14:paraId="2EA71DDD" w14:textId="0B65D939" w:rsidR="03D7ACED" w:rsidRDefault="5449C0E6" w:rsidP="2DA5D121">
      <w:pPr>
        <w:pStyle w:val="Heading2"/>
      </w:pPr>
      <w:bookmarkStart w:id="15" w:name="_Toc148348640"/>
      <w:bookmarkStart w:id="16" w:name="_Toc151716712"/>
      <w:r>
        <w:t>Project background</w:t>
      </w:r>
      <w:bookmarkEnd w:id="15"/>
      <w:bookmarkEnd w:id="16"/>
    </w:p>
    <w:p w14:paraId="31F6CF38" w14:textId="36938D7D" w:rsidR="003E1DE2" w:rsidRPr="003E1DE2" w:rsidRDefault="003E1DE2" w:rsidP="003E1DE2">
      <w:pPr>
        <w:shd w:val="clear" w:color="auto" w:fill="FFFFFF"/>
        <w:tabs>
          <w:tab w:val="clear" w:pos="-3060"/>
          <w:tab w:val="clear" w:pos="-2340"/>
          <w:tab w:val="clear" w:pos="6300"/>
        </w:tabs>
        <w:suppressAutoHyphens w:val="0"/>
        <w:spacing w:before="100" w:beforeAutospacing="1" w:after="100" w:afterAutospacing="1" w:line="240" w:lineRule="auto"/>
        <w:rPr>
          <w:color w:val="272421"/>
          <w:sz w:val="24"/>
          <w:szCs w:val="24"/>
        </w:rPr>
      </w:pPr>
      <w:r w:rsidRPr="003E1DE2">
        <w:rPr>
          <w:color w:val="272421"/>
          <w:sz w:val="24"/>
          <w:szCs w:val="24"/>
        </w:rPr>
        <w:t>The upgrade of the</w:t>
      </w:r>
      <w:r>
        <w:rPr>
          <w:color w:val="272421"/>
          <w:sz w:val="24"/>
          <w:szCs w:val="24"/>
        </w:rPr>
        <w:t xml:space="preserve"> St Vincent Garden</w:t>
      </w:r>
      <w:r w:rsidRPr="003E1DE2">
        <w:rPr>
          <w:color w:val="272421"/>
          <w:sz w:val="24"/>
          <w:szCs w:val="24"/>
        </w:rPr>
        <w:t xml:space="preserve"> playground is a short-term action in </w:t>
      </w:r>
      <w:r w:rsidR="00BA2B4E">
        <w:rPr>
          <w:color w:val="272421"/>
          <w:sz w:val="24"/>
          <w:szCs w:val="24"/>
        </w:rPr>
        <w:t xml:space="preserve">the </w:t>
      </w:r>
      <w:r w:rsidR="00BA2B4E" w:rsidRPr="00BA2B4E">
        <w:rPr>
          <w:color w:val="272421"/>
          <w:sz w:val="24"/>
          <w:szCs w:val="24"/>
        </w:rPr>
        <w:t>City of Port Phillip</w:t>
      </w:r>
      <w:r w:rsidRPr="003E1DE2">
        <w:rPr>
          <w:color w:val="272421"/>
          <w:sz w:val="24"/>
          <w:szCs w:val="24"/>
        </w:rPr>
        <w:t> Public Space Strategy.</w:t>
      </w:r>
    </w:p>
    <w:p w14:paraId="64786079" w14:textId="70E957F8" w:rsidR="003E1DE2" w:rsidRPr="003E1DE2" w:rsidRDefault="003E1DE2" w:rsidP="003E1DE2">
      <w:pPr>
        <w:shd w:val="clear" w:color="auto" w:fill="FFFFFF"/>
        <w:tabs>
          <w:tab w:val="clear" w:pos="-3060"/>
          <w:tab w:val="clear" w:pos="-2340"/>
          <w:tab w:val="clear" w:pos="6300"/>
        </w:tabs>
        <w:suppressAutoHyphens w:val="0"/>
        <w:spacing w:before="100" w:beforeAutospacing="1" w:after="100" w:afterAutospacing="1" w:line="240" w:lineRule="auto"/>
        <w:rPr>
          <w:color w:val="272421"/>
          <w:sz w:val="24"/>
          <w:szCs w:val="24"/>
        </w:rPr>
      </w:pPr>
      <w:r w:rsidRPr="003E1DE2">
        <w:rPr>
          <w:color w:val="272421"/>
          <w:sz w:val="24"/>
          <w:szCs w:val="24"/>
        </w:rPr>
        <w:t>In recent years, the playground equipment has started to </w:t>
      </w:r>
      <w:r w:rsidR="00BA2B4E" w:rsidRPr="003E1DE2">
        <w:rPr>
          <w:color w:val="272421"/>
          <w:sz w:val="24"/>
          <w:szCs w:val="24"/>
        </w:rPr>
        <w:t>decline,</w:t>
      </w:r>
      <w:r w:rsidRPr="003E1DE2">
        <w:rPr>
          <w:color w:val="272421"/>
          <w:sz w:val="24"/>
          <w:szCs w:val="24"/>
        </w:rPr>
        <w:t> and some elements have been removed. This upgrade will ensure that in addition to meeting the Australian Safety Standards, the playground will continue to be a safe and fun place for our community to enjoy.</w:t>
      </w:r>
    </w:p>
    <w:p w14:paraId="51F14CA2" w14:textId="3C345A5F" w:rsidR="000B0AF9" w:rsidRPr="000B0AF9" w:rsidRDefault="000B0AF9" w:rsidP="000B0AF9">
      <w:pPr>
        <w:pStyle w:val="Heading4"/>
        <w:rPr>
          <w:rStyle w:val="PlaceholderText"/>
          <w:color w:val="000000" w:themeColor="text1"/>
        </w:rPr>
      </w:pPr>
      <w:r>
        <w:t>Draft Playground</w:t>
      </w:r>
      <w:r w:rsidR="00C8003C">
        <w:t xml:space="preserve"> Upgrade</w:t>
      </w:r>
      <w:r>
        <w:t xml:space="preserve"> Plan (2019)</w:t>
      </w:r>
    </w:p>
    <w:p w14:paraId="5123E291" w14:textId="7E66724E" w:rsidR="008724C8" w:rsidRPr="00E81386" w:rsidRDefault="008724C8" w:rsidP="008724C8">
      <w:pPr>
        <w:spacing w:line="259" w:lineRule="auto"/>
        <w:textAlignment w:val="center"/>
        <w:rPr>
          <w:rFonts w:eastAsia="Arial"/>
          <w:color w:val="272421"/>
          <w:sz w:val="24"/>
          <w:szCs w:val="24"/>
        </w:rPr>
      </w:pPr>
      <w:r w:rsidRPr="1F63DE11">
        <w:rPr>
          <w:rFonts w:eastAsia="Arial"/>
          <w:color w:val="272421"/>
          <w:sz w:val="24"/>
          <w:szCs w:val="24"/>
        </w:rPr>
        <w:t>In June 2019, we asked the community how they used the park and for ideas to improve it. From those ideas, we developed a draft concept plan and asked the community to share their feedback on the draft plan during September</w:t>
      </w:r>
      <w:r w:rsidR="000B0AF9">
        <w:rPr>
          <w:rFonts w:eastAsia="Arial"/>
          <w:color w:val="272421"/>
          <w:sz w:val="24"/>
          <w:szCs w:val="24"/>
        </w:rPr>
        <w:t xml:space="preserve"> 2019</w:t>
      </w:r>
      <w:r w:rsidRPr="1F63DE11">
        <w:rPr>
          <w:rFonts w:eastAsia="Arial"/>
          <w:color w:val="272421"/>
          <w:sz w:val="24"/>
          <w:szCs w:val="24"/>
        </w:rPr>
        <w:t>.</w:t>
      </w:r>
    </w:p>
    <w:p w14:paraId="186C6396" w14:textId="791AE930" w:rsidR="00790124" w:rsidRPr="00790124" w:rsidRDefault="00790124" w:rsidP="00790124">
      <w:pPr>
        <w:shd w:val="clear" w:color="auto" w:fill="FFFFFF"/>
        <w:tabs>
          <w:tab w:val="clear" w:pos="-3060"/>
          <w:tab w:val="clear" w:pos="-2340"/>
          <w:tab w:val="clear" w:pos="6300"/>
        </w:tabs>
        <w:suppressAutoHyphens w:val="0"/>
        <w:spacing w:before="100" w:beforeAutospacing="1" w:after="100" w:afterAutospacing="1" w:line="240" w:lineRule="auto"/>
        <w:rPr>
          <w:color w:val="272421"/>
          <w:sz w:val="24"/>
          <w:szCs w:val="24"/>
        </w:rPr>
      </w:pPr>
      <w:r w:rsidRPr="00790124">
        <w:rPr>
          <w:color w:val="272421"/>
          <w:sz w:val="24"/>
          <w:szCs w:val="24"/>
        </w:rPr>
        <w:t>St Vincent Gardens is of national significance and is on the Victorian Heritage Register. Any works to the gardens outside of general repairs, maintenance and tree management require a permit under the Heritage Act 2017. In addition to the community consultation with the public, we also engaged with Heritage Victoria to provide preliminary advice on the concept design, prior to a formal permit application being sought.</w:t>
      </w:r>
    </w:p>
    <w:p w14:paraId="4B2AECAB" w14:textId="7D422BB2" w:rsidR="00790124" w:rsidRPr="00790124" w:rsidRDefault="00790124" w:rsidP="2B4EB4C0">
      <w:pPr>
        <w:shd w:val="clear" w:color="auto" w:fill="FFFFFF" w:themeFill="background1"/>
        <w:tabs>
          <w:tab w:val="clear" w:pos="6300"/>
        </w:tabs>
        <w:suppressAutoHyphens w:val="0"/>
        <w:spacing w:before="100" w:beforeAutospacing="1" w:after="100" w:afterAutospacing="1" w:line="240" w:lineRule="auto"/>
        <w:rPr>
          <w:color w:val="272421"/>
          <w:sz w:val="24"/>
          <w:szCs w:val="24"/>
        </w:rPr>
      </w:pPr>
      <w:r w:rsidRPr="2B4EB4C0">
        <w:rPr>
          <w:color w:val="272421"/>
          <w:sz w:val="24"/>
          <w:szCs w:val="24"/>
        </w:rPr>
        <w:t xml:space="preserve">Their feedback required some redesign work to meet their permit requirements. </w:t>
      </w:r>
      <w:r w:rsidR="48A65673" w:rsidRPr="2B4EB4C0">
        <w:rPr>
          <w:color w:val="272421"/>
          <w:sz w:val="24"/>
          <w:szCs w:val="24"/>
        </w:rPr>
        <w:t xml:space="preserve">The project was put on hold due to COVID. </w:t>
      </w:r>
    </w:p>
    <w:p w14:paraId="343626F6" w14:textId="2E006F00" w:rsidR="00790124" w:rsidRPr="00790124" w:rsidRDefault="00790124" w:rsidP="2B4EB4C0">
      <w:pPr>
        <w:shd w:val="clear" w:color="auto" w:fill="FFFFFF" w:themeFill="background1"/>
        <w:tabs>
          <w:tab w:val="clear" w:pos="6300"/>
        </w:tabs>
        <w:suppressAutoHyphens w:val="0"/>
        <w:spacing w:before="100" w:beforeAutospacing="1" w:after="100" w:afterAutospacing="1" w:line="240" w:lineRule="auto"/>
        <w:rPr>
          <w:color w:val="272421"/>
          <w:sz w:val="24"/>
          <w:szCs w:val="24"/>
        </w:rPr>
      </w:pPr>
    </w:p>
    <w:p w14:paraId="11352904" w14:textId="023F0DB6" w:rsidR="00790124" w:rsidRPr="00790124" w:rsidRDefault="48A65673" w:rsidP="2B4EB4C0">
      <w:pPr>
        <w:shd w:val="clear" w:color="auto" w:fill="FFFFFF" w:themeFill="background1"/>
        <w:tabs>
          <w:tab w:val="clear" w:pos="6300"/>
        </w:tabs>
        <w:suppressAutoHyphens w:val="0"/>
        <w:spacing w:before="100" w:beforeAutospacing="1" w:after="100" w:afterAutospacing="1" w:line="240" w:lineRule="auto"/>
        <w:rPr>
          <w:color w:val="272421"/>
          <w:sz w:val="24"/>
          <w:szCs w:val="24"/>
        </w:rPr>
      </w:pPr>
      <w:r w:rsidRPr="2B4EB4C0">
        <w:rPr>
          <w:color w:val="272421"/>
          <w:sz w:val="24"/>
          <w:szCs w:val="24"/>
        </w:rPr>
        <w:t xml:space="preserve">Since the project restarted, the updated concept plan shared in 2023 captured the feedback </w:t>
      </w:r>
      <w:r w:rsidR="3F898A72" w:rsidRPr="2B4EB4C0">
        <w:rPr>
          <w:color w:val="272421"/>
          <w:sz w:val="24"/>
          <w:szCs w:val="24"/>
        </w:rPr>
        <w:t xml:space="preserve">received </w:t>
      </w:r>
      <w:r w:rsidRPr="2B4EB4C0">
        <w:rPr>
          <w:color w:val="272421"/>
          <w:sz w:val="24"/>
          <w:szCs w:val="24"/>
        </w:rPr>
        <w:t>from Heritage Victoria along with the feedback received fro</w:t>
      </w:r>
      <w:r w:rsidR="00790124" w:rsidRPr="2B4EB4C0">
        <w:rPr>
          <w:color w:val="272421"/>
          <w:sz w:val="24"/>
          <w:szCs w:val="24"/>
        </w:rPr>
        <w:t>m our community.</w:t>
      </w:r>
    </w:p>
    <w:p w14:paraId="6877E92D" w14:textId="77777777" w:rsidR="00E7142C" w:rsidRDefault="00E7142C" w:rsidP="00E7142C">
      <w:pPr>
        <w:spacing w:line="259" w:lineRule="auto"/>
        <w:textAlignment w:val="center"/>
      </w:pPr>
    </w:p>
    <w:p w14:paraId="4D0DFA0E" w14:textId="19AC743F" w:rsidR="00877D38" w:rsidRDefault="000D4D62" w:rsidP="00A312E7">
      <w:pPr>
        <w:pStyle w:val="Heading4"/>
      </w:pPr>
      <w:r>
        <w:t>Draft Playground Upgrade Plan</w:t>
      </w:r>
      <w:r w:rsidR="007B54B9">
        <w:t xml:space="preserve"> (</w:t>
      </w:r>
      <w:r w:rsidR="0E093E77">
        <w:t>September</w:t>
      </w:r>
      <w:r w:rsidR="007B54B9">
        <w:t xml:space="preserve"> 20</w:t>
      </w:r>
      <w:r w:rsidR="035289C8">
        <w:t>19</w:t>
      </w:r>
      <w:r w:rsidR="007B54B9">
        <w:t>)</w:t>
      </w:r>
    </w:p>
    <w:p w14:paraId="210E02F6" w14:textId="3874A054" w:rsidR="00526EB1" w:rsidRDefault="002D0274" w:rsidP="2B4EB4C0">
      <w:r>
        <w:t>Council presented a draft plan for a new playground to the community</w:t>
      </w:r>
      <w:r w:rsidR="24383C67">
        <w:t xml:space="preserve"> </w:t>
      </w:r>
      <w:r w:rsidR="64144DBB">
        <w:t xml:space="preserve">in September 2019. Some of the </w:t>
      </w:r>
      <w:r w:rsidR="2B51CCCC">
        <w:t>key features in the design</w:t>
      </w:r>
      <w:r w:rsidR="64144DBB">
        <w:t xml:space="preserve"> </w:t>
      </w:r>
      <w:r w:rsidR="24383C67">
        <w:t>included:</w:t>
      </w:r>
    </w:p>
    <w:p w14:paraId="25AABF67" w14:textId="482FC496" w:rsidR="00526EB1" w:rsidRDefault="3CCAB63F" w:rsidP="2B4EB4C0">
      <w:pPr>
        <w:pStyle w:val="ListParagraph"/>
        <w:numPr>
          <w:ilvl w:val="0"/>
          <w:numId w:val="1"/>
        </w:numPr>
        <w:rPr>
          <w:color w:val="auto"/>
        </w:rPr>
      </w:pPr>
      <w:r w:rsidRPr="2B4EB4C0">
        <w:t>New entrance to the park</w:t>
      </w:r>
      <w:r w:rsidR="3E5E6FDB" w:rsidRPr="2B4EB4C0">
        <w:t xml:space="preserve"> with n</w:t>
      </w:r>
      <w:r w:rsidR="3E5E6FDB" w:rsidRPr="2B4EB4C0">
        <w:rPr>
          <w:rFonts w:ascii="Helvetica" w:eastAsia="Helvetica" w:hAnsi="Helvetica" w:cs="Helvetica"/>
          <w:color w:val="auto"/>
          <w:sz w:val="21"/>
          <w:szCs w:val="21"/>
        </w:rPr>
        <w:t>ew pedestrian access ramps and stairs.</w:t>
      </w:r>
    </w:p>
    <w:p w14:paraId="42481B17" w14:textId="79297F8F" w:rsidR="00526EB1" w:rsidRDefault="3CCAB63F" w:rsidP="2B4EB4C0">
      <w:pPr>
        <w:pStyle w:val="ListParagraph"/>
        <w:numPr>
          <w:ilvl w:val="0"/>
          <w:numId w:val="1"/>
        </w:numPr>
        <w:rPr>
          <w:rFonts w:ascii="Helvetica" w:eastAsia="Helvetica" w:hAnsi="Helvetica" w:cs="Helvetica"/>
          <w:color w:val="auto"/>
          <w:sz w:val="21"/>
          <w:szCs w:val="21"/>
        </w:rPr>
      </w:pPr>
      <w:r w:rsidRPr="2B4EB4C0">
        <w:t xml:space="preserve">Bluestone </w:t>
      </w:r>
      <w:r w:rsidR="779DF28E" w:rsidRPr="2B4EB4C0">
        <w:t xml:space="preserve">paved </w:t>
      </w:r>
      <w:r w:rsidRPr="2B4EB4C0">
        <w:t>meeting area</w:t>
      </w:r>
      <w:r w:rsidR="3CC49758" w:rsidRPr="2B4EB4C0">
        <w:rPr>
          <w:color w:val="auto"/>
        </w:rPr>
        <w:t xml:space="preserve"> </w:t>
      </w:r>
      <w:r w:rsidR="2D6337CF" w:rsidRPr="2B4EB4C0">
        <w:rPr>
          <w:rFonts w:ascii="Helvetica" w:eastAsia="Helvetica" w:hAnsi="Helvetica" w:cs="Helvetica"/>
          <w:color w:val="auto"/>
          <w:sz w:val="21"/>
          <w:szCs w:val="21"/>
        </w:rPr>
        <w:t>with i</w:t>
      </w:r>
      <w:r w:rsidR="3CC49758" w:rsidRPr="2B4EB4C0">
        <w:rPr>
          <w:rFonts w:ascii="Helvetica" w:eastAsia="Helvetica" w:hAnsi="Helvetica" w:cs="Helvetica"/>
          <w:color w:val="auto"/>
          <w:sz w:val="21"/>
          <w:szCs w:val="21"/>
        </w:rPr>
        <w:t>rregular seating walls</w:t>
      </w:r>
      <w:r w:rsidR="672E9E19" w:rsidRPr="2B4EB4C0">
        <w:rPr>
          <w:rFonts w:ascii="Helvetica" w:eastAsia="Helvetica" w:hAnsi="Helvetica" w:cs="Helvetica"/>
          <w:color w:val="auto"/>
          <w:sz w:val="21"/>
          <w:szCs w:val="21"/>
        </w:rPr>
        <w:t xml:space="preserve">, </w:t>
      </w:r>
      <w:r w:rsidR="3CC49758" w:rsidRPr="2B4EB4C0">
        <w:rPr>
          <w:rFonts w:ascii="Helvetica" w:eastAsia="Helvetica" w:hAnsi="Helvetica" w:cs="Helvetica"/>
          <w:color w:val="auto"/>
          <w:sz w:val="21"/>
          <w:szCs w:val="21"/>
        </w:rPr>
        <w:t xml:space="preserve">picnic tables </w:t>
      </w:r>
      <w:r w:rsidR="7376DC50" w:rsidRPr="2B4EB4C0">
        <w:rPr>
          <w:rFonts w:ascii="Helvetica" w:eastAsia="Helvetica" w:hAnsi="Helvetica" w:cs="Helvetica"/>
          <w:color w:val="auto"/>
          <w:sz w:val="21"/>
          <w:szCs w:val="21"/>
        </w:rPr>
        <w:t>and</w:t>
      </w:r>
      <w:r w:rsidR="3CC49758" w:rsidRPr="2B4EB4C0">
        <w:rPr>
          <w:rFonts w:ascii="Helvetica" w:eastAsia="Helvetica" w:hAnsi="Helvetica" w:cs="Helvetica"/>
          <w:color w:val="auto"/>
          <w:sz w:val="21"/>
          <w:szCs w:val="21"/>
        </w:rPr>
        <w:t xml:space="preserve"> bespoke mesh shelter.</w:t>
      </w:r>
    </w:p>
    <w:p w14:paraId="3B101305" w14:textId="283B5643" w:rsidR="00526EB1" w:rsidRDefault="3CCAB63F" w:rsidP="2B4EB4C0">
      <w:pPr>
        <w:pStyle w:val="ListParagraph"/>
        <w:numPr>
          <w:ilvl w:val="0"/>
          <w:numId w:val="1"/>
        </w:numPr>
      </w:pPr>
      <w:r w:rsidRPr="2B4EB4C0">
        <w:lastRenderedPageBreak/>
        <w:t>Sandpit</w:t>
      </w:r>
      <w:r w:rsidR="0E3BB929" w:rsidRPr="2B4EB4C0">
        <w:rPr>
          <w:color w:val="auto"/>
        </w:rPr>
        <w:t xml:space="preserve"> b</w:t>
      </w:r>
      <w:r w:rsidR="0E3BB929" w:rsidRPr="2B4EB4C0">
        <w:rPr>
          <w:rFonts w:ascii="Helvetica" w:eastAsia="Helvetica" w:hAnsi="Helvetica" w:cs="Helvetica"/>
          <w:color w:val="auto"/>
          <w:sz w:val="21"/>
          <w:szCs w:val="21"/>
        </w:rPr>
        <w:t xml:space="preserve">ounded by play silhouette edge </w:t>
      </w:r>
      <w:r w:rsidR="3DE876D3" w:rsidRPr="2B4EB4C0">
        <w:rPr>
          <w:rFonts w:ascii="Helvetica" w:eastAsia="Helvetica" w:hAnsi="Helvetica" w:cs="Helvetica"/>
          <w:color w:val="auto"/>
          <w:sz w:val="21"/>
          <w:szCs w:val="21"/>
        </w:rPr>
        <w:t xml:space="preserve">including </w:t>
      </w:r>
      <w:r w:rsidR="0E3BB929" w:rsidRPr="2B4EB4C0">
        <w:rPr>
          <w:rFonts w:ascii="Helvetica" w:eastAsia="Helvetica" w:hAnsi="Helvetica" w:cs="Helvetica"/>
          <w:color w:val="auto"/>
          <w:sz w:val="21"/>
          <w:szCs w:val="21"/>
        </w:rPr>
        <w:t>timber decking</w:t>
      </w:r>
      <w:r w:rsidR="156B8672" w:rsidRPr="2B4EB4C0">
        <w:rPr>
          <w:rFonts w:ascii="Helvetica" w:eastAsia="Helvetica" w:hAnsi="Helvetica" w:cs="Helvetica"/>
          <w:color w:val="auto"/>
          <w:sz w:val="21"/>
          <w:szCs w:val="21"/>
        </w:rPr>
        <w:t xml:space="preserve"> and</w:t>
      </w:r>
      <w:r w:rsidR="0E3BB929" w:rsidRPr="2B4EB4C0">
        <w:rPr>
          <w:rFonts w:ascii="Helvetica" w:eastAsia="Helvetica" w:hAnsi="Helvetica" w:cs="Helvetica"/>
          <w:color w:val="auto"/>
          <w:sz w:val="21"/>
          <w:szCs w:val="21"/>
        </w:rPr>
        <w:t xml:space="preserve"> water </w:t>
      </w:r>
      <w:proofErr w:type="gramStart"/>
      <w:r w:rsidR="0E3BB929" w:rsidRPr="2B4EB4C0">
        <w:rPr>
          <w:rFonts w:ascii="Helvetica" w:eastAsia="Helvetica" w:hAnsi="Helvetica" w:cs="Helvetica"/>
          <w:color w:val="auto"/>
          <w:sz w:val="21"/>
          <w:szCs w:val="21"/>
        </w:rPr>
        <w:t>pump</w:t>
      </w:r>
      <w:proofErr w:type="gramEnd"/>
      <w:r w:rsidR="0E3BB929" w:rsidRPr="2B4EB4C0">
        <w:rPr>
          <w:rFonts w:ascii="Helvetica" w:eastAsia="Helvetica" w:hAnsi="Helvetica" w:cs="Helvetica"/>
          <w:color w:val="auto"/>
          <w:sz w:val="21"/>
          <w:szCs w:val="21"/>
        </w:rPr>
        <w:t xml:space="preserve"> </w:t>
      </w:r>
    </w:p>
    <w:p w14:paraId="350EB87F" w14:textId="47F05687" w:rsidR="00526EB1" w:rsidRDefault="19312973" w:rsidP="2B4EB4C0">
      <w:pPr>
        <w:pStyle w:val="ListParagraph"/>
        <w:numPr>
          <w:ilvl w:val="0"/>
          <w:numId w:val="1"/>
        </w:numPr>
        <w:rPr>
          <w:rFonts w:ascii="Helvetica" w:eastAsia="Helvetica" w:hAnsi="Helvetica" w:cs="Helvetica"/>
          <w:color w:val="auto"/>
          <w:sz w:val="21"/>
          <w:szCs w:val="21"/>
        </w:rPr>
      </w:pPr>
      <w:r w:rsidRPr="2B4EB4C0">
        <w:rPr>
          <w:rFonts w:ascii="Helvetica" w:eastAsia="Helvetica" w:hAnsi="Helvetica" w:cs="Helvetica"/>
          <w:color w:val="auto"/>
          <w:sz w:val="21"/>
          <w:szCs w:val="21"/>
        </w:rPr>
        <w:t>Large t</w:t>
      </w:r>
      <w:r w:rsidR="649AAE06" w:rsidRPr="2B4EB4C0">
        <w:rPr>
          <w:rFonts w:ascii="Helvetica" w:eastAsia="Helvetica" w:hAnsi="Helvetica" w:cs="Helvetica"/>
          <w:color w:val="auto"/>
          <w:sz w:val="21"/>
          <w:szCs w:val="21"/>
        </w:rPr>
        <w:t xml:space="preserve">reehouse built around existing trees </w:t>
      </w:r>
      <w:r w:rsidR="5BEE07B7" w:rsidRPr="2B4EB4C0">
        <w:rPr>
          <w:rFonts w:ascii="Helvetica" w:eastAsia="Helvetica" w:hAnsi="Helvetica" w:cs="Helvetica"/>
          <w:color w:val="auto"/>
          <w:sz w:val="21"/>
          <w:szCs w:val="21"/>
        </w:rPr>
        <w:t>with enclosed rainbow slide and accessible activities under deck.</w:t>
      </w:r>
    </w:p>
    <w:p w14:paraId="68917BCF" w14:textId="65CA4F8D" w:rsidR="00526EB1" w:rsidRDefault="20671811" w:rsidP="2B4EB4C0">
      <w:pPr>
        <w:pStyle w:val="ListParagraph"/>
        <w:numPr>
          <w:ilvl w:val="0"/>
          <w:numId w:val="1"/>
        </w:numPr>
      </w:pPr>
      <w:r w:rsidRPr="2B4EB4C0">
        <w:t>Sculptural play acorns</w:t>
      </w:r>
      <w:r w:rsidR="3FABB1A4" w:rsidRPr="2B4EB4C0">
        <w:t>.</w:t>
      </w:r>
    </w:p>
    <w:p w14:paraId="53223192" w14:textId="1E6E5C62" w:rsidR="00526EB1" w:rsidRDefault="0A3359E6" w:rsidP="2B4EB4C0">
      <w:pPr>
        <w:pStyle w:val="ListParagraph"/>
        <w:numPr>
          <w:ilvl w:val="0"/>
          <w:numId w:val="1"/>
        </w:numPr>
        <w:rPr>
          <w:rFonts w:ascii="Helvetica" w:eastAsia="Helvetica" w:hAnsi="Helvetica" w:cs="Helvetica"/>
          <w:color w:val="auto"/>
          <w:sz w:val="21"/>
          <w:szCs w:val="21"/>
        </w:rPr>
      </w:pPr>
      <w:r w:rsidRPr="2B4EB4C0">
        <w:t xml:space="preserve">Activity play area </w:t>
      </w:r>
      <w:proofErr w:type="gramStart"/>
      <w:r w:rsidRPr="2B4EB4C0">
        <w:t>including:</w:t>
      </w:r>
      <w:proofErr w:type="gramEnd"/>
      <w:r w:rsidRPr="2B4EB4C0">
        <w:t xml:space="preserve"> </w:t>
      </w:r>
      <w:r w:rsidR="20671811" w:rsidRPr="2B4EB4C0">
        <w:rPr>
          <w:rFonts w:ascii="Helvetica" w:eastAsia="Helvetica" w:hAnsi="Helvetica" w:cs="Helvetica"/>
          <w:color w:val="auto"/>
          <w:sz w:val="21"/>
          <w:szCs w:val="21"/>
        </w:rPr>
        <w:t>carousel, single point suspension basket swing, twin in ground trampolines, monkey bars and balancing logs</w:t>
      </w:r>
      <w:r w:rsidR="3E72F8DC" w:rsidRPr="2B4EB4C0">
        <w:rPr>
          <w:rFonts w:ascii="Helvetica" w:eastAsia="Helvetica" w:hAnsi="Helvetica" w:cs="Helvetica"/>
          <w:color w:val="auto"/>
          <w:sz w:val="21"/>
          <w:szCs w:val="21"/>
        </w:rPr>
        <w:t>.</w:t>
      </w:r>
    </w:p>
    <w:p w14:paraId="2238048E" w14:textId="2B65336E" w:rsidR="00526EB1" w:rsidRDefault="20671811" w:rsidP="2B4EB4C0">
      <w:pPr>
        <w:pStyle w:val="ListParagraph"/>
        <w:numPr>
          <w:ilvl w:val="0"/>
          <w:numId w:val="1"/>
        </w:numPr>
        <w:rPr>
          <w:rFonts w:ascii="Helvetica" w:eastAsia="Helvetica" w:hAnsi="Helvetica" w:cs="Helvetica"/>
          <w:color w:val="auto"/>
          <w:sz w:val="21"/>
          <w:szCs w:val="21"/>
        </w:rPr>
      </w:pPr>
      <w:r w:rsidRPr="2B4EB4C0">
        <w:rPr>
          <w:rFonts w:ascii="Helvetica" w:eastAsia="Helvetica" w:hAnsi="Helvetica" w:cs="Helvetica"/>
          <w:color w:val="auto"/>
          <w:sz w:val="21"/>
          <w:szCs w:val="21"/>
        </w:rPr>
        <w:t>Improved path surface</w:t>
      </w:r>
      <w:r w:rsidR="79DE2F23" w:rsidRPr="2B4EB4C0">
        <w:rPr>
          <w:rFonts w:ascii="Helvetica" w:eastAsia="Helvetica" w:hAnsi="Helvetica" w:cs="Helvetica"/>
          <w:color w:val="auto"/>
          <w:sz w:val="21"/>
          <w:szCs w:val="21"/>
        </w:rPr>
        <w:t xml:space="preserve"> and access throughout the park</w:t>
      </w:r>
      <w:r w:rsidR="3BF18F9D" w:rsidRPr="2B4EB4C0">
        <w:rPr>
          <w:rFonts w:ascii="Helvetica" w:eastAsia="Helvetica" w:hAnsi="Helvetica" w:cs="Helvetica"/>
          <w:color w:val="auto"/>
          <w:sz w:val="21"/>
          <w:szCs w:val="21"/>
        </w:rPr>
        <w:t>.</w:t>
      </w:r>
    </w:p>
    <w:p w14:paraId="6472D0F6" w14:textId="77777777" w:rsidR="00FA6812" w:rsidRDefault="00FA6812" w:rsidP="00FA6812">
      <w:pPr>
        <w:pStyle w:val="ListParagraph"/>
        <w:rPr>
          <w:rFonts w:ascii="Helvetica" w:eastAsia="Helvetica" w:hAnsi="Helvetica" w:cs="Helvetica"/>
          <w:color w:val="auto"/>
          <w:sz w:val="21"/>
          <w:szCs w:val="21"/>
        </w:rPr>
      </w:pPr>
    </w:p>
    <w:p w14:paraId="6A5BC976" w14:textId="22DF8855" w:rsidR="00AB7EEB" w:rsidRPr="00AB7EEB" w:rsidRDefault="5E200B32" w:rsidP="00A312E7">
      <w:pPr>
        <w:pStyle w:val="Heading4"/>
      </w:pPr>
      <w:r>
        <w:t>Updated d</w:t>
      </w:r>
      <w:r w:rsidR="006252AA">
        <w:t xml:space="preserve">raft </w:t>
      </w:r>
      <w:r w:rsidR="00A5136A">
        <w:t xml:space="preserve">Concept </w:t>
      </w:r>
      <w:r w:rsidR="006252AA">
        <w:t>P</w:t>
      </w:r>
      <w:r w:rsidR="00A5136A">
        <w:t>lan</w:t>
      </w:r>
      <w:r w:rsidR="007B54B9">
        <w:t xml:space="preserve"> (August 2023)</w:t>
      </w:r>
    </w:p>
    <w:p w14:paraId="143C8469" w14:textId="3F48C1B3" w:rsidR="2E401980" w:rsidRDefault="2E401980" w:rsidP="2B4EB4C0">
      <w:pPr>
        <w:rPr>
          <w:color w:val="auto"/>
        </w:rPr>
      </w:pPr>
      <w:r w:rsidRPr="2B4EB4C0">
        <w:rPr>
          <w:color w:val="auto"/>
        </w:rPr>
        <w:t xml:space="preserve">Following on from the feedback provided by the community in 2019 and the workshops with Heritage Victoria, an updated concept design was shared with the community. </w:t>
      </w:r>
    </w:p>
    <w:p w14:paraId="13382250" w14:textId="42E0A24E" w:rsidR="007069B4" w:rsidRDefault="00B2717C" w:rsidP="007069B4">
      <w:r>
        <w:t>Th</w:t>
      </w:r>
      <w:r w:rsidR="00823568">
        <w:t xml:space="preserve">e </w:t>
      </w:r>
      <w:r w:rsidR="1437E304">
        <w:t xml:space="preserve">updated </w:t>
      </w:r>
      <w:r w:rsidR="00823568">
        <w:t xml:space="preserve">draft concept plan was tested with the community in this engagement process. </w:t>
      </w:r>
      <w:r w:rsidR="00F25E17">
        <w:t>The design sought to:</w:t>
      </w:r>
      <w:r w:rsidR="00CB0CCD">
        <w:t xml:space="preserve"> </w:t>
      </w:r>
    </w:p>
    <w:p w14:paraId="4151E9F7" w14:textId="78C5112E" w:rsidR="00F25E17" w:rsidRDefault="00F25E17" w:rsidP="00F25E17">
      <w:pPr>
        <w:pStyle w:val="ListParagraph"/>
        <w:numPr>
          <w:ilvl w:val="0"/>
          <w:numId w:val="37"/>
        </w:numPr>
      </w:pPr>
      <w:r>
        <w:t xml:space="preserve">Retain the existing </w:t>
      </w:r>
      <w:proofErr w:type="gramStart"/>
      <w:r>
        <w:t>character</w:t>
      </w:r>
      <w:proofErr w:type="gramEnd"/>
      <w:r>
        <w:t xml:space="preserve"> </w:t>
      </w:r>
    </w:p>
    <w:p w14:paraId="3157168C" w14:textId="77777777" w:rsidR="00F25E17" w:rsidRDefault="00F25E17" w:rsidP="00F25E17">
      <w:pPr>
        <w:pStyle w:val="ListParagraph"/>
        <w:numPr>
          <w:ilvl w:val="0"/>
          <w:numId w:val="37"/>
        </w:numPr>
      </w:pPr>
      <w:r>
        <w:t>Celebrate the cultural and historic setting of the park.</w:t>
      </w:r>
    </w:p>
    <w:p w14:paraId="45C634F8" w14:textId="390B687F" w:rsidR="5296D750" w:rsidRDefault="5296D750" w:rsidP="2B4EB4C0">
      <w:pPr>
        <w:pStyle w:val="ListParagraph"/>
        <w:numPr>
          <w:ilvl w:val="0"/>
          <w:numId w:val="37"/>
        </w:numPr>
      </w:pPr>
      <w:r>
        <w:t xml:space="preserve">Respond to the communities </w:t>
      </w:r>
      <w:proofErr w:type="gramStart"/>
      <w:r>
        <w:t>feedback</w:t>
      </w:r>
      <w:proofErr w:type="gramEnd"/>
    </w:p>
    <w:p w14:paraId="70A1E387" w14:textId="3595507D" w:rsidR="00784C06" w:rsidRDefault="00F25E17" w:rsidP="00F25E17">
      <w:pPr>
        <w:pStyle w:val="ListParagraph"/>
        <w:numPr>
          <w:ilvl w:val="0"/>
          <w:numId w:val="37"/>
        </w:numPr>
      </w:pPr>
      <w:r>
        <w:t xml:space="preserve">Respond to the </w:t>
      </w:r>
      <w:r w:rsidR="007468CE">
        <w:t xml:space="preserve">heritage </w:t>
      </w:r>
      <w:proofErr w:type="gramStart"/>
      <w:r w:rsidR="007468CE">
        <w:t>guidelines</w:t>
      </w:r>
      <w:proofErr w:type="gramEnd"/>
    </w:p>
    <w:p w14:paraId="03814BAC" w14:textId="0C2E1849" w:rsidR="00784C06" w:rsidRDefault="00F25E17" w:rsidP="00F25E17">
      <w:pPr>
        <w:pStyle w:val="ListParagraph"/>
        <w:numPr>
          <w:ilvl w:val="0"/>
          <w:numId w:val="37"/>
        </w:numPr>
      </w:pPr>
      <w:r>
        <w:t>Ensure the p</w:t>
      </w:r>
      <w:r w:rsidR="007468CE">
        <w:t>layground</w:t>
      </w:r>
      <w:r>
        <w:t xml:space="preserve"> caters for all ages and abilities.</w:t>
      </w:r>
    </w:p>
    <w:p w14:paraId="64BE022B" w14:textId="07B685A3" w:rsidR="00F25E17" w:rsidRDefault="00F25E17" w:rsidP="00F25E17">
      <w:r>
        <w:t xml:space="preserve">Key features of the </w:t>
      </w:r>
      <w:r w:rsidR="021842B2">
        <w:t xml:space="preserve">updated </w:t>
      </w:r>
      <w:r>
        <w:t>draft concept plan</w:t>
      </w:r>
      <w:r w:rsidR="00AF778D">
        <w:t xml:space="preserve"> that changed </w:t>
      </w:r>
      <w:r w:rsidR="0B169340">
        <w:t>post</w:t>
      </w:r>
      <w:r w:rsidR="00AF778D">
        <w:t xml:space="preserve"> community con</w:t>
      </w:r>
      <w:r w:rsidR="002D2449">
        <w:t>sultation</w:t>
      </w:r>
      <w:r>
        <w:t xml:space="preserve"> include</w:t>
      </w:r>
      <w:r w:rsidR="00784C06">
        <w:t>d</w:t>
      </w:r>
      <w:r>
        <w:t>:</w:t>
      </w:r>
    </w:p>
    <w:p w14:paraId="79002157" w14:textId="3A083D71" w:rsidR="42DEE905" w:rsidRDefault="42DEE905" w:rsidP="2B4EB4C0">
      <w:pPr>
        <w:pStyle w:val="ListParagraph"/>
        <w:widowControl w:val="0"/>
        <w:numPr>
          <w:ilvl w:val="0"/>
          <w:numId w:val="2"/>
        </w:numPr>
        <w:spacing w:line="259" w:lineRule="auto"/>
        <w:rPr>
          <w:rFonts w:eastAsia="Arial"/>
          <w:color w:val="auto"/>
          <w:lang w:val="en-NZ"/>
        </w:rPr>
      </w:pPr>
      <w:r w:rsidRPr="2B4EB4C0">
        <w:rPr>
          <w:rFonts w:eastAsia="Arial"/>
          <w:color w:val="auto"/>
          <w:lang w:val="en-NZ"/>
        </w:rPr>
        <w:t>Removal of new Eastern entrance</w:t>
      </w:r>
    </w:p>
    <w:p w14:paraId="2DF445C3" w14:textId="61C5D5AB" w:rsidR="42DEE905" w:rsidRDefault="42DEE905" w:rsidP="2B4EB4C0">
      <w:pPr>
        <w:pStyle w:val="ListParagraph"/>
        <w:widowControl w:val="0"/>
        <w:numPr>
          <w:ilvl w:val="0"/>
          <w:numId w:val="2"/>
        </w:numPr>
        <w:spacing w:line="259" w:lineRule="auto"/>
        <w:rPr>
          <w:rFonts w:eastAsia="Arial"/>
          <w:lang w:val="en-NZ"/>
        </w:rPr>
      </w:pPr>
      <w:r w:rsidRPr="2B4EB4C0">
        <w:rPr>
          <w:rFonts w:eastAsia="Arial"/>
          <w:color w:val="auto"/>
          <w:lang w:val="en-NZ"/>
        </w:rPr>
        <w:t>Reduction in size of central meeting area</w:t>
      </w:r>
    </w:p>
    <w:p w14:paraId="486A3AF1" w14:textId="7463AAF2" w:rsidR="42DEE905" w:rsidRDefault="42DEE905" w:rsidP="2B4EB4C0">
      <w:pPr>
        <w:pStyle w:val="ListParagraph"/>
        <w:widowControl w:val="0"/>
        <w:numPr>
          <w:ilvl w:val="0"/>
          <w:numId w:val="2"/>
        </w:numPr>
        <w:spacing w:line="259" w:lineRule="auto"/>
        <w:rPr>
          <w:rFonts w:eastAsia="Arial"/>
          <w:color w:val="auto"/>
        </w:rPr>
      </w:pPr>
      <w:r w:rsidRPr="2B4EB4C0">
        <w:rPr>
          <w:rFonts w:eastAsia="Arial"/>
          <w:color w:val="auto"/>
          <w:lang w:val="en-NZ"/>
        </w:rPr>
        <w:t xml:space="preserve">Removal of sandpit shadow wall and water play due to some safety </w:t>
      </w:r>
      <w:proofErr w:type="gramStart"/>
      <w:r w:rsidRPr="2B4EB4C0">
        <w:rPr>
          <w:rFonts w:eastAsia="Arial"/>
          <w:color w:val="auto"/>
          <w:lang w:val="en-NZ"/>
        </w:rPr>
        <w:t>concerns</w:t>
      </w:r>
      <w:proofErr w:type="gramEnd"/>
    </w:p>
    <w:p w14:paraId="0FA325B6" w14:textId="6CD149A9" w:rsidR="42DEE905" w:rsidRDefault="42DEE905" w:rsidP="2B4EB4C0">
      <w:pPr>
        <w:pStyle w:val="ListParagraph"/>
        <w:widowControl w:val="0"/>
        <w:numPr>
          <w:ilvl w:val="0"/>
          <w:numId w:val="2"/>
        </w:numPr>
        <w:spacing w:line="259" w:lineRule="auto"/>
        <w:rPr>
          <w:rFonts w:eastAsia="Arial"/>
          <w:lang w:val="en-NZ"/>
        </w:rPr>
      </w:pPr>
      <w:r w:rsidRPr="2B4EB4C0">
        <w:rPr>
          <w:rFonts w:eastAsia="Arial"/>
          <w:color w:val="auto"/>
          <w:lang w:val="en-NZ"/>
        </w:rPr>
        <w:t>The treehouse was reduced and relocated to ensure no loss of existing trees.</w:t>
      </w:r>
    </w:p>
    <w:p w14:paraId="14CFF8F2" w14:textId="292290C2" w:rsidR="42DEE905" w:rsidRDefault="42DEE905" w:rsidP="2B4EB4C0">
      <w:pPr>
        <w:pStyle w:val="ListParagraph"/>
        <w:widowControl w:val="0"/>
        <w:numPr>
          <w:ilvl w:val="0"/>
          <w:numId w:val="2"/>
        </w:numPr>
        <w:spacing w:line="259" w:lineRule="auto"/>
        <w:rPr>
          <w:rFonts w:eastAsia="Arial"/>
        </w:rPr>
      </w:pPr>
      <w:r w:rsidRPr="2B4EB4C0">
        <w:rPr>
          <w:rFonts w:eastAsia="Arial"/>
          <w:lang w:val="en-NZ"/>
        </w:rPr>
        <w:t>More diverse range of equipment added to a</w:t>
      </w:r>
      <w:r w:rsidRPr="2B4EB4C0">
        <w:rPr>
          <w:rFonts w:eastAsia="Arial"/>
          <w:color w:val="auto"/>
          <w:lang w:val="en-NZ"/>
        </w:rPr>
        <w:t>llow a range of age groups to be catered for</w:t>
      </w:r>
    </w:p>
    <w:p w14:paraId="05311D33" w14:textId="271904F5" w:rsidR="42DEE905" w:rsidRDefault="42DEE905" w:rsidP="2B4EB4C0">
      <w:pPr>
        <w:pStyle w:val="ListParagraph"/>
        <w:widowControl w:val="0"/>
        <w:numPr>
          <w:ilvl w:val="0"/>
          <w:numId w:val="2"/>
        </w:numPr>
        <w:spacing w:line="259" w:lineRule="auto"/>
        <w:rPr>
          <w:rFonts w:eastAsia="Arial"/>
        </w:rPr>
      </w:pPr>
      <w:r w:rsidRPr="2B4EB4C0">
        <w:rPr>
          <w:rFonts w:eastAsia="Arial"/>
          <w:color w:val="auto"/>
          <w:lang w:val="en-NZ"/>
        </w:rPr>
        <w:t>Inclusion of additional assets as required (</w:t>
      </w:r>
      <w:r w:rsidRPr="2B4EB4C0">
        <w:rPr>
          <w:rFonts w:eastAsia="Arial"/>
          <w:color w:val="auto"/>
        </w:rPr>
        <w:t>bins, bike hoops and relocation of drinking fountain)</w:t>
      </w:r>
    </w:p>
    <w:p w14:paraId="247EC484" w14:textId="7A98E0BD" w:rsidR="42DEE905" w:rsidRDefault="42DEE905" w:rsidP="2B4EB4C0">
      <w:pPr>
        <w:pStyle w:val="ListParagraph"/>
        <w:widowControl w:val="0"/>
        <w:numPr>
          <w:ilvl w:val="0"/>
          <w:numId w:val="2"/>
        </w:numPr>
        <w:spacing w:line="259" w:lineRule="auto"/>
        <w:rPr>
          <w:rFonts w:eastAsia="Arial"/>
        </w:rPr>
      </w:pPr>
      <w:r w:rsidRPr="2B4EB4C0">
        <w:rPr>
          <w:rFonts w:eastAsia="Arial"/>
          <w:color w:val="auto"/>
          <w:lang w:val="en-NZ"/>
        </w:rPr>
        <w:t xml:space="preserve">The colours of the playground were amended to fit with the Heritage of the </w:t>
      </w:r>
      <w:proofErr w:type="gramStart"/>
      <w:r w:rsidRPr="2B4EB4C0">
        <w:rPr>
          <w:rFonts w:eastAsia="Arial"/>
          <w:color w:val="auto"/>
          <w:lang w:val="en-NZ"/>
        </w:rPr>
        <w:t>grounds</w:t>
      </w:r>
      <w:proofErr w:type="gramEnd"/>
    </w:p>
    <w:p w14:paraId="1363474A" w14:textId="31191D9E" w:rsidR="42DEE905" w:rsidRDefault="42DEE905" w:rsidP="2B4EB4C0">
      <w:pPr>
        <w:pStyle w:val="ListParagraph"/>
        <w:widowControl w:val="0"/>
        <w:numPr>
          <w:ilvl w:val="0"/>
          <w:numId w:val="2"/>
        </w:numPr>
        <w:spacing w:line="259" w:lineRule="auto"/>
        <w:rPr>
          <w:rFonts w:eastAsia="Arial"/>
          <w:color w:val="auto"/>
          <w:lang w:val="en-NZ"/>
        </w:rPr>
      </w:pPr>
      <w:r w:rsidRPr="2B4EB4C0">
        <w:rPr>
          <w:rFonts w:eastAsia="Arial"/>
          <w:color w:val="auto"/>
          <w:lang w:val="en-NZ"/>
        </w:rPr>
        <w:t>I</w:t>
      </w:r>
      <w:r w:rsidR="734464B7" w:rsidRPr="2B4EB4C0">
        <w:rPr>
          <w:rFonts w:eastAsia="Arial"/>
          <w:color w:val="auto"/>
          <w:lang w:val="en-NZ"/>
        </w:rPr>
        <w:t xml:space="preserve">nclusivity </w:t>
      </w:r>
      <w:r w:rsidR="6642AC09" w:rsidRPr="2B4EB4C0">
        <w:rPr>
          <w:rFonts w:eastAsia="Arial"/>
          <w:color w:val="auto"/>
          <w:lang w:val="en-NZ"/>
        </w:rPr>
        <w:t xml:space="preserve">was considered important to the community and improvements were made to consider accessibility within the design. </w:t>
      </w:r>
    </w:p>
    <w:p w14:paraId="4D3019CF" w14:textId="18C93392" w:rsidR="00FA6812" w:rsidRDefault="00B0184F" w:rsidP="00553F79">
      <w:r>
        <w:t xml:space="preserve">This report explores </w:t>
      </w:r>
      <w:r w:rsidR="00E752E7">
        <w:t>how Council engaged the community about th</w:t>
      </w:r>
      <w:r w:rsidR="07A8F779">
        <w:t>e updated</w:t>
      </w:r>
      <w:r w:rsidR="00E752E7">
        <w:t xml:space="preserve"> draft </w:t>
      </w:r>
      <w:r w:rsidR="007A7E19">
        <w:t xml:space="preserve">playground </w:t>
      </w:r>
      <w:r w:rsidR="00E752E7">
        <w:t xml:space="preserve">plan, and the feedback we collected.  </w:t>
      </w:r>
    </w:p>
    <w:p w14:paraId="2F84E81B" w14:textId="79CC20C2" w:rsidR="00B0184F" w:rsidRDefault="00B0184F" w:rsidP="00553F79"/>
    <w:p w14:paraId="2FDE2177" w14:textId="27119F93" w:rsidR="0D4B7D8A" w:rsidRDefault="00FA6812" w:rsidP="379016BF">
      <w:pPr>
        <w:pStyle w:val="Heading2"/>
      </w:pPr>
      <w:bookmarkStart w:id="17" w:name="_Toc148348641"/>
      <w:r>
        <w:br w:type="column"/>
      </w:r>
      <w:bookmarkStart w:id="18" w:name="_Toc151716713"/>
      <w:r w:rsidR="4289D7CF">
        <w:lastRenderedPageBreak/>
        <w:t>What we set out to achieve</w:t>
      </w:r>
      <w:bookmarkEnd w:id="17"/>
      <w:bookmarkEnd w:id="18"/>
    </w:p>
    <w:p w14:paraId="6252BA46" w14:textId="77777777" w:rsidR="001462C7" w:rsidRDefault="00553F79" w:rsidP="00553F79">
      <w:r>
        <w:t xml:space="preserve">This engagement process </w:t>
      </w:r>
      <w:r w:rsidR="00411347">
        <w:t>was designed to</w:t>
      </w:r>
      <w:r w:rsidR="001462C7">
        <w:t>:</w:t>
      </w:r>
    </w:p>
    <w:p w14:paraId="04D95D49" w14:textId="5B18693A" w:rsidR="001462C7" w:rsidRDefault="00217C64" w:rsidP="00217C64">
      <w:pPr>
        <w:pStyle w:val="ListParagraph"/>
        <w:numPr>
          <w:ilvl w:val="0"/>
          <w:numId w:val="37"/>
        </w:numPr>
      </w:pPr>
      <w:r>
        <w:t>s</w:t>
      </w:r>
      <w:r w:rsidR="00DE2BCB">
        <w:t>hare the reworked concept plan with the community to ensure the proposed works to the playground and surrounding areas meet community needs</w:t>
      </w:r>
      <w:r w:rsidR="001462C7">
        <w:t>,</w:t>
      </w:r>
      <w:r w:rsidR="00411347">
        <w:t xml:space="preserve"> and </w:t>
      </w:r>
    </w:p>
    <w:p w14:paraId="7119875D" w14:textId="20B9B34D" w:rsidR="00F422E5" w:rsidRPr="00F422E5" w:rsidRDefault="00411347" w:rsidP="001462C7">
      <w:pPr>
        <w:pStyle w:val="ListParagraph"/>
        <w:numPr>
          <w:ilvl w:val="0"/>
          <w:numId w:val="37"/>
        </w:numPr>
      </w:pPr>
      <w:r>
        <w:t xml:space="preserve">gather </w:t>
      </w:r>
      <w:r w:rsidR="001462C7">
        <w:t xml:space="preserve">both specific and general </w:t>
      </w:r>
      <w:r>
        <w:t>feedback from the community</w:t>
      </w:r>
      <w:r w:rsidR="00217C64">
        <w:t xml:space="preserve"> about the proposed upgrade</w:t>
      </w:r>
      <w:r>
        <w:t xml:space="preserve">. </w:t>
      </w:r>
    </w:p>
    <w:p w14:paraId="5BA1369A" w14:textId="59B7957B" w:rsidR="579978B0" w:rsidRDefault="579978B0" w:rsidP="2B4EB4C0">
      <w:pPr>
        <w:pStyle w:val="ListParagraph"/>
        <w:numPr>
          <w:ilvl w:val="0"/>
          <w:numId w:val="37"/>
        </w:numPr>
      </w:pPr>
      <w:r w:rsidRPr="2B4EB4C0">
        <w:t xml:space="preserve">Participants attending the pop ups and taking part in the Have Your Say were self-selecting. As such, the key themes of conversations illustrated below may reflect only a limited proportion of the local </w:t>
      </w:r>
      <w:proofErr w:type="gramStart"/>
      <w:r w:rsidRPr="2B4EB4C0">
        <w:t>community</w:t>
      </w:r>
      <w:proofErr w:type="gramEnd"/>
    </w:p>
    <w:p w14:paraId="1A84595D" w14:textId="76D11C42" w:rsidR="2B4EB4C0" w:rsidRDefault="2B4EB4C0" w:rsidP="2B4EB4C0"/>
    <w:p w14:paraId="4BE90CB7" w14:textId="6FC8434E" w:rsidR="256B76E8" w:rsidRDefault="256B76E8" w:rsidP="00A2640C">
      <w:pPr>
        <w:pStyle w:val="Heading2"/>
      </w:pPr>
      <w:bookmarkStart w:id="19" w:name="_Toc151716714"/>
      <w:r>
        <w:t>What we did</w:t>
      </w:r>
      <w:bookmarkEnd w:id="19"/>
    </w:p>
    <w:p w14:paraId="786EA538" w14:textId="316A7AA9" w:rsidR="001462C7" w:rsidRDefault="00645A3A" w:rsidP="001462C7">
      <w:r w:rsidRPr="00125B2A">
        <w:rPr>
          <w:b/>
          <w:bCs/>
        </w:rPr>
        <w:t xml:space="preserve">Between </w:t>
      </w:r>
      <w:r w:rsidR="00404B81">
        <w:rPr>
          <w:b/>
          <w:bCs/>
        </w:rPr>
        <w:t>22</w:t>
      </w:r>
      <w:r w:rsidRPr="00125B2A">
        <w:rPr>
          <w:b/>
          <w:bCs/>
        </w:rPr>
        <w:t xml:space="preserve"> </w:t>
      </w:r>
      <w:r w:rsidR="00125B2A" w:rsidRPr="00125B2A">
        <w:rPr>
          <w:b/>
          <w:bCs/>
        </w:rPr>
        <w:t xml:space="preserve">September </w:t>
      </w:r>
      <w:r w:rsidR="00404B81">
        <w:rPr>
          <w:b/>
          <w:bCs/>
        </w:rPr>
        <w:t xml:space="preserve">and 15 October </w:t>
      </w:r>
      <w:r w:rsidR="00125B2A" w:rsidRPr="00125B2A">
        <w:rPr>
          <w:b/>
          <w:bCs/>
        </w:rPr>
        <w:t>2023</w:t>
      </w:r>
      <w:r w:rsidR="00125B2A">
        <w:t>,</w:t>
      </w:r>
      <w:r w:rsidR="000F0100">
        <w:t xml:space="preserve"> </w:t>
      </w:r>
      <w:r w:rsidR="001462C7">
        <w:t xml:space="preserve">Council delivered a range of communications </w:t>
      </w:r>
      <w:r w:rsidR="000F0100">
        <w:t xml:space="preserve">activities </w:t>
      </w:r>
      <w:r w:rsidR="001462C7">
        <w:t xml:space="preserve">to let the community know about the </w:t>
      </w:r>
      <w:r w:rsidR="00CC059A" w:rsidRPr="008B2822">
        <w:t>reworked concept pla</w:t>
      </w:r>
      <w:r w:rsidR="00CC059A">
        <w:t xml:space="preserve">n </w:t>
      </w:r>
      <w:r w:rsidR="00125B2A">
        <w:t>and</w:t>
      </w:r>
      <w:r w:rsidR="00462806">
        <w:t xml:space="preserve"> </w:t>
      </w:r>
      <w:r w:rsidR="009B44BE">
        <w:t>collected</w:t>
      </w:r>
      <w:r w:rsidR="00462806">
        <w:t xml:space="preserve"> feedback </w:t>
      </w:r>
      <w:r w:rsidR="00125B2A">
        <w:t>via</w:t>
      </w:r>
      <w:r w:rsidR="00462806">
        <w:t xml:space="preserve"> a mix</w:t>
      </w:r>
      <w:r w:rsidR="00000099">
        <w:t> </w:t>
      </w:r>
      <w:r w:rsidR="00462806">
        <w:t>of different activities.</w:t>
      </w:r>
    </w:p>
    <w:p w14:paraId="0CB0ABC9" w14:textId="3F8518B3" w:rsidR="001462C7" w:rsidRDefault="001462C7" w:rsidP="379016BF">
      <w:pPr>
        <w:pStyle w:val="Heading2"/>
      </w:pPr>
      <w:bookmarkStart w:id="20" w:name="_Toc148348643"/>
      <w:bookmarkStart w:id="21" w:name="_Toc151716715"/>
      <w:r>
        <w:t>Communications</w:t>
      </w:r>
      <w:r w:rsidR="00B95DE7">
        <w:t xml:space="preserve"> activities</w:t>
      </w:r>
      <w:bookmarkEnd w:id="20"/>
      <w:bookmarkEnd w:id="21"/>
    </w:p>
    <w:p w14:paraId="53CB98C4" w14:textId="6A12EE7E" w:rsidR="001462C7" w:rsidRDefault="001462C7" w:rsidP="001462C7">
      <w:proofErr w:type="gramStart"/>
      <w:r>
        <w:t>In o</w:t>
      </w:r>
      <w:r w:rsidR="00462806">
        <w:t>rder to</w:t>
      </w:r>
      <w:proofErr w:type="gramEnd"/>
      <w:r w:rsidR="00462806">
        <w:t xml:space="preserve"> get the word out about the draft plan, </w:t>
      </w:r>
      <w:r w:rsidR="00524805">
        <w:t>we</w:t>
      </w:r>
      <w:r w:rsidR="00462806">
        <w:t xml:space="preserve"> </w:t>
      </w:r>
      <w:r w:rsidR="008B1EB3">
        <w:t>did</w:t>
      </w:r>
      <w:r w:rsidR="00462806">
        <w:t xml:space="preserve"> the following</w:t>
      </w:r>
      <w:r w:rsidR="008B1EB3">
        <w:t>:</w:t>
      </w:r>
    </w:p>
    <w:tbl>
      <w:tblPr>
        <w:tblStyle w:val="TableGrid"/>
        <w:tblW w:w="5000" w:type="pct"/>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1560"/>
        <w:gridCol w:w="2126"/>
        <w:gridCol w:w="5952"/>
      </w:tblGrid>
      <w:tr w:rsidR="008763EE" w14:paraId="1157923A" w14:textId="77777777" w:rsidTr="2B4EB4C0">
        <w:tc>
          <w:tcPr>
            <w:tcW w:w="809" w:type="pct"/>
          </w:tcPr>
          <w:p w14:paraId="5E2E825A" w14:textId="3F19A16D" w:rsidR="008763EE" w:rsidRDefault="008763EE" w:rsidP="00BB5176">
            <w:pPr>
              <w:pStyle w:val="TableandFigureHeading"/>
              <w:contextualSpacing/>
            </w:pPr>
            <w:r>
              <w:rPr>
                <w:noProof/>
              </w:rPr>
              <w:drawing>
                <wp:inline distT="0" distB="0" distL="0" distR="0" wp14:anchorId="5552AAA3" wp14:editId="1AAF8D89">
                  <wp:extent cx="720000" cy="720000"/>
                  <wp:effectExtent l="0" t="0" r="0" b="0"/>
                  <wp:docPr id="7" name="Picture 7" descr="Sig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ign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inline>
              </w:drawing>
            </w:r>
          </w:p>
        </w:tc>
        <w:tc>
          <w:tcPr>
            <w:tcW w:w="1103" w:type="pct"/>
          </w:tcPr>
          <w:p w14:paraId="7B9DAA33" w14:textId="6B89C7A8" w:rsidR="008763EE" w:rsidRPr="008763EE" w:rsidRDefault="008763EE" w:rsidP="00B95DE7">
            <w:pPr>
              <w:pStyle w:val="TableandFigureHeading"/>
            </w:pPr>
            <w:r w:rsidRPr="008763EE">
              <w:t>Project posters in the park</w:t>
            </w:r>
          </w:p>
          <w:p w14:paraId="0A57EBE1" w14:textId="6CB01B36" w:rsidR="008763EE" w:rsidRPr="008763EE" w:rsidRDefault="00B90837" w:rsidP="00B95DE7">
            <w:pPr>
              <w:pStyle w:val="TableandFigureHeading"/>
            </w:pPr>
            <w:r>
              <w:t>4</w:t>
            </w:r>
          </w:p>
        </w:tc>
        <w:tc>
          <w:tcPr>
            <w:tcW w:w="3088" w:type="pct"/>
          </w:tcPr>
          <w:p w14:paraId="6A00DF57" w14:textId="13AA3BAE" w:rsidR="008763EE" w:rsidRDefault="008763EE" w:rsidP="00BB5176">
            <w:r>
              <w:t xml:space="preserve">Posters promoting the engagement process were placed at strategic locations around the park to inform park users how to have their say. </w:t>
            </w:r>
          </w:p>
        </w:tc>
      </w:tr>
      <w:tr w:rsidR="008763EE" w14:paraId="21A2232D" w14:textId="77777777" w:rsidTr="2B4EB4C0">
        <w:tc>
          <w:tcPr>
            <w:tcW w:w="809" w:type="pct"/>
          </w:tcPr>
          <w:p w14:paraId="0BBD8618" w14:textId="26638BDD" w:rsidR="008763EE" w:rsidRPr="00BB5176" w:rsidRDefault="008763EE" w:rsidP="00BB5176">
            <w:pPr>
              <w:pStyle w:val="TableandFigureHeading"/>
              <w:contextualSpacing/>
            </w:pPr>
            <w:r>
              <w:rPr>
                <w:noProof/>
              </w:rPr>
              <w:drawing>
                <wp:inline distT="0" distB="0" distL="0" distR="0" wp14:anchorId="53F95FD2" wp14:editId="4C68C9D7">
                  <wp:extent cx="720000" cy="720000"/>
                  <wp:effectExtent l="0" t="0" r="0" b="0"/>
                  <wp:docPr id="11" name="Picture 11" descr="Mail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ailbox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720000" cy="720000"/>
                          </a:xfrm>
                          <a:prstGeom prst="rect">
                            <a:avLst/>
                          </a:prstGeom>
                        </pic:spPr>
                      </pic:pic>
                    </a:graphicData>
                  </a:graphic>
                </wp:inline>
              </w:drawing>
            </w:r>
          </w:p>
        </w:tc>
        <w:tc>
          <w:tcPr>
            <w:tcW w:w="1103" w:type="pct"/>
          </w:tcPr>
          <w:p w14:paraId="69B9AC35" w14:textId="388970EA" w:rsidR="008763EE" w:rsidRPr="008763EE" w:rsidRDefault="008763EE" w:rsidP="00B95DE7">
            <w:pPr>
              <w:pStyle w:val="TableandFigureHeading"/>
            </w:pPr>
            <w:r w:rsidRPr="008763EE">
              <w:t>Postcards to community</w:t>
            </w:r>
          </w:p>
          <w:p w14:paraId="67917FDA" w14:textId="2D914AAB" w:rsidR="008763EE" w:rsidRPr="008763EE" w:rsidRDefault="00666494" w:rsidP="00B95DE7">
            <w:pPr>
              <w:pStyle w:val="TableandFigureHeading"/>
            </w:pPr>
            <w:r>
              <w:t>1450</w:t>
            </w:r>
          </w:p>
        </w:tc>
        <w:tc>
          <w:tcPr>
            <w:tcW w:w="3088" w:type="pct"/>
          </w:tcPr>
          <w:p w14:paraId="53E2C4A8" w14:textId="7E0AC0B2" w:rsidR="008763EE" w:rsidRDefault="008763EE" w:rsidP="00BB5176">
            <w:r>
              <w:t xml:space="preserve">Postcards were printed and delivered to </w:t>
            </w:r>
            <w:r w:rsidR="00FD2A6B">
              <w:t xml:space="preserve">the </w:t>
            </w:r>
            <w:r>
              <w:t>local area</w:t>
            </w:r>
            <w:r w:rsidR="00557EB4">
              <w:t xml:space="preserve"> surrounding </w:t>
            </w:r>
            <w:r w:rsidR="00E50429">
              <w:t xml:space="preserve">St </w:t>
            </w:r>
            <w:r w:rsidR="00073C94">
              <w:t>Vincent Gardens to</w:t>
            </w:r>
            <w:r>
              <w:t xml:space="preserve"> inform residents</w:t>
            </w:r>
            <w:r w:rsidR="000A0699">
              <w:t xml:space="preserve"> about</w:t>
            </w:r>
            <w:r>
              <w:t xml:space="preserve"> the engagement process and how to have their say.</w:t>
            </w:r>
          </w:p>
        </w:tc>
      </w:tr>
      <w:tr w:rsidR="008763EE" w14:paraId="47FFDD87" w14:textId="77777777" w:rsidTr="2B4EB4C0">
        <w:tc>
          <w:tcPr>
            <w:tcW w:w="809" w:type="pct"/>
          </w:tcPr>
          <w:p w14:paraId="7FD4990E" w14:textId="7987EF76" w:rsidR="008763EE" w:rsidRDefault="008763EE" w:rsidP="00BB5176">
            <w:pPr>
              <w:pStyle w:val="TableandFigureHeading"/>
              <w:contextualSpacing/>
            </w:pPr>
            <w:r>
              <w:rPr>
                <w:noProof/>
              </w:rPr>
              <w:drawing>
                <wp:inline distT="0" distB="0" distL="0" distR="0" wp14:anchorId="6EFA6CF0" wp14:editId="49E0AC1A">
                  <wp:extent cx="676275" cy="676275"/>
                  <wp:effectExtent l="0" t="0" r="0" b="9525"/>
                  <wp:docPr id="13" name="Picture 13" descr="Online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Online Network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676789" cy="676789"/>
                          </a:xfrm>
                          <a:prstGeom prst="rect">
                            <a:avLst/>
                          </a:prstGeom>
                        </pic:spPr>
                      </pic:pic>
                    </a:graphicData>
                  </a:graphic>
                </wp:inline>
              </w:drawing>
            </w:r>
          </w:p>
        </w:tc>
        <w:tc>
          <w:tcPr>
            <w:tcW w:w="1103" w:type="pct"/>
          </w:tcPr>
          <w:p w14:paraId="142502F5" w14:textId="364E95C6" w:rsidR="008763EE" w:rsidRPr="00A50DDA" w:rsidRDefault="008763EE" w:rsidP="00B95DE7">
            <w:pPr>
              <w:pStyle w:val="TableandFigureHeading"/>
            </w:pPr>
            <w:r w:rsidRPr="00A50DDA">
              <w:t>Social media posts</w:t>
            </w:r>
          </w:p>
          <w:p w14:paraId="27605ACE" w14:textId="4BEE811F" w:rsidR="008763EE" w:rsidRDefault="006552B5" w:rsidP="00B95DE7">
            <w:pPr>
              <w:pStyle w:val="TableandFigureHeading"/>
            </w:pPr>
            <w:r w:rsidRPr="00BF2C28">
              <w:rPr>
                <w:b w:val="0"/>
                <w:bCs/>
              </w:rPr>
              <w:t>2,443</w:t>
            </w:r>
          </w:p>
          <w:p w14:paraId="0B73B47B" w14:textId="16F09A69" w:rsidR="00226997" w:rsidRPr="008763EE" w:rsidRDefault="00226997" w:rsidP="00B95DE7">
            <w:pPr>
              <w:pStyle w:val="TableandFigureHeading"/>
            </w:pPr>
          </w:p>
        </w:tc>
        <w:tc>
          <w:tcPr>
            <w:tcW w:w="3088" w:type="pct"/>
          </w:tcPr>
          <w:p w14:paraId="70DF77B2" w14:textId="08EA2E4A" w:rsidR="008763EE" w:rsidRDefault="008763EE" w:rsidP="00BB5176">
            <w:r>
              <w:t xml:space="preserve">Council utilised social media to promote the engagement process as well, with posts on Facebook and Instagram. </w:t>
            </w:r>
          </w:p>
        </w:tc>
      </w:tr>
      <w:tr w:rsidR="008763EE" w14:paraId="353DF1B9" w14:textId="77777777" w:rsidTr="2B4EB4C0">
        <w:tc>
          <w:tcPr>
            <w:tcW w:w="809" w:type="pct"/>
          </w:tcPr>
          <w:p w14:paraId="70762DE4" w14:textId="1EAE2AEE" w:rsidR="008763EE" w:rsidRDefault="008763EE" w:rsidP="00BB5176">
            <w:pPr>
              <w:pStyle w:val="TableandFigureHeading"/>
              <w:contextualSpacing/>
            </w:pPr>
            <w:r>
              <w:rPr>
                <w:noProof/>
              </w:rPr>
              <w:drawing>
                <wp:inline distT="0" distB="0" distL="0" distR="0" wp14:anchorId="1AB1ADF3" wp14:editId="139F8DEE">
                  <wp:extent cx="720000" cy="720000"/>
                  <wp:effectExtent l="0" t="0" r="4445" b="0"/>
                  <wp:docPr id="14" name="Picture 14"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Internet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720000" cy="720000"/>
                          </a:xfrm>
                          <a:prstGeom prst="rect">
                            <a:avLst/>
                          </a:prstGeom>
                        </pic:spPr>
                      </pic:pic>
                    </a:graphicData>
                  </a:graphic>
                </wp:inline>
              </w:drawing>
            </w:r>
          </w:p>
        </w:tc>
        <w:tc>
          <w:tcPr>
            <w:tcW w:w="1103" w:type="pct"/>
          </w:tcPr>
          <w:p w14:paraId="156F88EA" w14:textId="4C72F036" w:rsidR="008763EE" w:rsidRPr="008763EE" w:rsidRDefault="008763EE" w:rsidP="00B95DE7">
            <w:pPr>
              <w:pStyle w:val="TableandFigureHeading"/>
            </w:pPr>
            <w:r w:rsidRPr="008763EE">
              <w:t>‘Have Your Say’ website</w:t>
            </w:r>
          </w:p>
        </w:tc>
        <w:tc>
          <w:tcPr>
            <w:tcW w:w="3088" w:type="pct"/>
          </w:tcPr>
          <w:p w14:paraId="72E423CA" w14:textId="2A7BF089" w:rsidR="008763EE" w:rsidRDefault="0CD29DB3" w:rsidP="00BB5176">
            <w:r>
              <w:t xml:space="preserve">Council’s dedicated engagement page, ‘Have Your Say’ had a project page for the </w:t>
            </w:r>
            <w:r w:rsidR="5E2C312C">
              <w:t xml:space="preserve">St Vincent Playground </w:t>
            </w:r>
            <w:r>
              <w:t>Upgrades, with information</w:t>
            </w:r>
            <w:r w:rsidR="5E2C312C">
              <w:t xml:space="preserve"> via a link to the 2019</w:t>
            </w:r>
            <w:r>
              <w:t xml:space="preserve"> engagement</w:t>
            </w:r>
            <w:r w:rsidR="00E72FD1">
              <w:t xml:space="preserve"> process</w:t>
            </w:r>
            <w:r>
              <w:t>, the draft concept plan for feedback, project timelines, contact details, and opportunities to engage.</w:t>
            </w:r>
          </w:p>
        </w:tc>
      </w:tr>
    </w:tbl>
    <w:p w14:paraId="3EC45BC2" w14:textId="0734A9BD" w:rsidR="256B76E8" w:rsidRDefault="37EAE20B" w:rsidP="379016BF">
      <w:pPr>
        <w:pStyle w:val="Heading2"/>
      </w:pPr>
      <w:bookmarkStart w:id="22" w:name="_Toc148348644"/>
      <w:bookmarkStart w:id="23" w:name="_Toc151716716"/>
      <w:r>
        <w:lastRenderedPageBreak/>
        <w:t>Engagement a</w:t>
      </w:r>
      <w:r w:rsidRPr="00404C53">
        <w:t>cti</w:t>
      </w:r>
      <w:r>
        <w:t>vities</w:t>
      </w:r>
      <w:bookmarkEnd w:id="22"/>
      <w:bookmarkEnd w:id="23"/>
    </w:p>
    <w:p w14:paraId="2600945D" w14:textId="6DCC8CA5" w:rsidR="379016BF" w:rsidRDefault="314BE4DD" w:rsidP="000F488E">
      <w:r w:rsidRPr="12B64235">
        <w:t>A range of e</w:t>
      </w:r>
      <w:r w:rsidR="7311ABBB" w:rsidRPr="12B64235">
        <w:t xml:space="preserve">ngagement </w:t>
      </w:r>
      <w:r w:rsidR="4F0CD4E8" w:rsidRPr="12B64235">
        <w:t xml:space="preserve">activities </w:t>
      </w:r>
      <w:r w:rsidR="2AEA0399" w:rsidRPr="12B64235">
        <w:t xml:space="preserve">were undertaken during </w:t>
      </w:r>
      <w:r w:rsidR="4F0CD4E8" w:rsidRPr="12B64235">
        <w:t>this project</w:t>
      </w:r>
      <w:r w:rsidR="1929CF69" w:rsidRPr="12B64235">
        <w:t>:</w:t>
      </w:r>
    </w:p>
    <w:tbl>
      <w:tblPr>
        <w:tblStyle w:val="TableGrid"/>
        <w:tblW w:w="5000" w:type="pct"/>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261"/>
        <w:gridCol w:w="6377"/>
      </w:tblGrid>
      <w:tr w:rsidR="000F488E" w14:paraId="217F5179" w14:textId="77777777" w:rsidTr="002F53EC">
        <w:tc>
          <w:tcPr>
            <w:tcW w:w="1692" w:type="pct"/>
          </w:tcPr>
          <w:p w14:paraId="72F25AE7" w14:textId="4337C15D" w:rsidR="005513CD" w:rsidRDefault="00404C53" w:rsidP="00496025">
            <w:pPr>
              <w:pStyle w:val="TableandFigureHeading"/>
              <w:contextualSpacing/>
              <w:jc w:val="center"/>
            </w:pPr>
            <w:r>
              <w:rPr>
                <w:noProof/>
              </w:rPr>
              <w:drawing>
                <wp:inline distT="0" distB="0" distL="0" distR="0" wp14:anchorId="4D01D265" wp14:editId="7A1E3EB6">
                  <wp:extent cx="914400" cy="914400"/>
                  <wp:effectExtent l="0" t="0" r="0" b="0"/>
                  <wp:docPr id="2" name="Picture 2"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lipboard Partially Checked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p w14:paraId="7ADA2348" w14:textId="77777777" w:rsidR="005513CD" w:rsidRDefault="005513CD" w:rsidP="00496025">
            <w:pPr>
              <w:pStyle w:val="TableandFigureHeading"/>
              <w:contextualSpacing/>
              <w:jc w:val="center"/>
            </w:pPr>
          </w:p>
          <w:p w14:paraId="6801581F" w14:textId="343DDE04" w:rsidR="00437E8A" w:rsidRDefault="000F488E" w:rsidP="00496025">
            <w:pPr>
              <w:pStyle w:val="TableandFigureHeading"/>
              <w:contextualSpacing/>
              <w:jc w:val="center"/>
            </w:pPr>
            <w:r>
              <w:t>Online survey</w:t>
            </w:r>
          </w:p>
          <w:p w14:paraId="7593E2CD" w14:textId="5D648E8D" w:rsidR="000F488E" w:rsidRDefault="00CF14F6" w:rsidP="00496025">
            <w:pPr>
              <w:pStyle w:val="TableandFigureHeading"/>
              <w:contextualSpacing/>
              <w:jc w:val="center"/>
            </w:pPr>
            <w:r>
              <w:t>(</w:t>
            </w:r>
            <w:r w:rsidR="00437E8A">
              <w:t>Have Your Say</w:t>
            </w:r>
            <w:r w:rsidR="00BB5707">
              <w:t xml:space="preserve"> website</w:t>
            </w:r>
            <w:r>
              <w:t>)</w:t>
            </w:r>
          </w:p>
          <w:p w14:paraId="4570CD5B" w14:textId="40D2D2F1" w:rsidR="000F488E" w:rsidRDefault="000F488E" w:rsidP="00496025">
            <w:pPr>
              <w:pStyle w:val="TableandFigureHeading"/>
              <w:contextualSpacing/>
              <w:jc w:val="center"/>
            </w:pPr>
          </w:p>
        </w:tc>
        <w:tc>
          <w:tcPr>
            <w:tcW w:w="3308" w:type="pct"/>
          </w:tcPr>
          <w:p w14:paraId="718D3DD2" w14:textId="6F3CD16D" w:rsidR="007467AF" w:rsidRDefault="000F488E" w:rsidP="001C562F">
            <w:r>
              <w:t xml:space="preserve">An online survey was available on the ‘Have </w:t>
            </w:r>
            <w:r w:rsidR="007467AF">
              <w:t>Y</w:t>
            </w:r>
            <w:r>
              <w:t xml:space="preserve">our </w:t>
            </w:r>
            <w:r w:rsidR="007467AF">
              <w:t>S</w:t>
            </w:r>
            <w:r>
              <w:t xml:space="preserve">ay’ </w:t>
            </w:r>
            <w:r w:rsidR="007467AF">
              <w:t xml:space="preserve">engagement website. This survey </w:t>
            </w:r>
            <w:r w:rsidR="00437E8A">
              <w:t xml:space="preserve">collected demographic details about </w:t>
            </w:r>
            <w:r w:rsidR="00485F00">
              <w:t>participants and</w:t>
            </w:r>
            <w:r w:rsidR="00437E8A">
              <w:t xml:space="preserve"> </w:t>
            </w:r>
            <w:r w:rsidR="007467AF">
              <w:t>asked for community feedback on</w:t>
            </w:r>
            <w:r w:rsidR="001C562F">
              <w:t xml:space="preserve"> </w:t>
            </w:r>
            <w:r w:rsidR="0095461B">
              <w:t xml:space="preserve">the </w:t>
            </w:r>
            <w:r w:rsidR="00660E2F">
              <w:t>proposed S</w:t>
            </w:r>
            <w:r w:rsidR="001C562F">
              <w:t>t</w:t>
            </w:r>
            <w:r w:rsidR="00660E2F">
              <w:t xml:space="preserve"> </w:t>
            </w:r>
            <w:r w:rsidR="001C562F">
              <w:t>Vincent</w:t>
            </w:r>
            <w:r w:rsidR="00660E2F">
              <w:t xml:space="preserve"> Gardens Playground</w:t>
            </w:r>
            <w:r w:rsidR="00DA4AC9">
              <w:t xml:space="preserve"> upgrade</w:t>
            </w:r>
            <w:r w:rsidR="001C562F">
              <w:t>.</w:t>
            </w:r>
          </w:p>
          <w:p w14:paraId="1382F1B4" w14:textId="5DBF17ED" w:rsidR="00437E8A" w:rsidRDefault="00437E8A" w:rsidP="00660E2F"/>
        </w:tc>
      </w:tr>
      <w:tr w:rsidR="000F488E" w14:paraId="525E3B5B" w14:textId="77777777" w:rsidTr="002F53EC">
        <w:tc>
          <w:tcPr>
            <w:tcW w:w="1692" w:type="pct"/>
          </w:tcPr>
          <w:p w14:paraId="4DD3D357" w14:textId="1F847558" w:rsidR="00BA3588" w:rsidRDefault="00BA3588" w:rsidP="00496025">
            <w:pPr>
              <w:pStyle w:val="TableandFigureHeading"/>
              <w:contextualSpacing/>
              <w:jc w:val="center"/>
            </w:pPr>
            <w:r>
              <w:rPr>
                <w:noProof/>
              </w:rPr>
              <w:drawing>
                <wp:inline distT="0" distB="0" distL="0" distR="0" wp14:anchorId="37966365" wp14:editId="5E5FDEFD">
                  <wp:extent cx="914400" cy="914400"/>
                  <wp:effectExtent l="0" t="0" r="0" b="0"/>
                  <wp:docPr id="4" name="Picture 4" descr="Kio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Kio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34551FD9" w14:textId="77777777" w:rsidR="00BA3588" w:rsidRDefault="00BA3588" w:rsidP="00496025">
            <w:pPr>
              <w:pStyle w:val="TableandFigureHeading"/>
              <w:contextualSpacing/>
              <w:jc w:val="center"/>
            </w:pPr>
          </w:p>
          <w:p w14:paraId="617C5C7A" w14:textId="1E0EEB37" w:rsidR="000F488E" w:rsidRDefault="005513CD" w:rsidP="00496025">
            <w:pPr>
              <w:pStyle w:val="TableandFigureHeading"/>
              <w:contextualSpacing/>
              <w:jc w:val="center"/>
            </w:pPr>
            <w:r>
              <w:t xml:space="preserve">Pop-ups in the </w:t>
            </w:r>
            <w:r w:rsidR="00A3092D">
              <w:t>gardens</w:t>
            </w:r>
          </w:p>
          <w:p w14:paraId="3B227F94" w14:textId="30907F9B" w:rsidR="005513CD" w:rsidRDefault="005513CD" w:rsidP="00496025">
            <w:pPr>
              <w:pStyle w:val="TableandFigureHeading"/>
              <w:contextualSpacing/>
            </w:pPr>
          </w:p>
        </w:tc>
        <w:tc>
          <w:tcPr>
            <w:tcW w:w="3308" w:type="pct"/>
          </w:tcPr>
          <w:p w14:paraId="3CCD2830" w14:textId="77777777" w:rsidR="00485F00" w:rsidRDefault="00C2450F" w:rsidP="00A478E0">
            <w:r>
              <w:t>A p</w:t>
            </w:r>
            <w:r w:rsidR="005513CD">
              <w:t>op-up w</w:t>
            </w:r>
            <w:r>
              <w:t>as</w:t>
            </w:r>
            <w:r w:rsidR="005513CD">
              <w:t xml:space="preserve"> delivered </w:t>
            </w:r>
            <w:r w:rsidR="00A3092D">
              <w:t>at St Vincent Gardens</w:t>
            </w:r>
            <w:r w:rsidR="000F488E">
              <w:t xml:space="preserve"> </w:t>
            </w:r>
            <w:r w:rsidR="00996150">
              <w:t>to engage with p</w:t>
            </w:r>
            <w:r>
              <w:t>layground</w:t>
            </w:r>
            <w:r w:rsidR="00996150">
              <w:t xml:space="preserve"> </w:t>
            </w:r>
            <w:r w:rsidR="003A6630">
              <w:t xml:space="preserve">users </w:t>
            </w:r>
            <w:r w:rsidR="00996150">
              <w:t>who may not otherwise contribute via the website</w:t>
            </w:r>
            <w:r w:rsidR="007E1042">
              <w:t xml:space="preserve"> – particularly</w:t>
            </w:r>
            <w:r w:rsidR="00A3092D">
              <w:t xml:space="preserve"> parents of young children and </w:t>
            </w:r>
            <w:r w:rsidR="00485F00">
              <w:t>residents</w:t>
            </w:r>
            <w:r w:rsidR="006909F8">
              <w:t xml:space="preserve">. </w:t>
            </w:r>
          </w:p>
          <w:p w14:paraId="191978C9" w14:textId="6FF24850" w:rsidR="000F488E" w:rsidRDefault="006909F8" w:rsidP="00A478E0">
            <w:r>
              <w:t>The pop-up w</w:t>
            </w:r>
            <w:r w:rsidR="003A6630">
              <w:t>as</w:t>
            </w:r>
            <w:r>
              <w:t xml:space="preserve"> delivered on:</w:t>
            </w:r>
          </w:p>
          <w:p w14:paraId="776D8860" w14:textId="2C8C4697" w:rsidR="006909F8" w:rsidRDefault="006F2FD6" w:rsidP="006909F8">
            <w:pPr>
              <w:pStyle w:val="ListParagraph"/>
              <w:numPr>
                <w:ilvl w:val="0"/>
                <w:numId w:val="37"/>
              </w:numPr>
            </w:pPr>
            <w:r>
              <w:t>Saturda</w:t>
            </w:r>
            <w:r w:rsidR="00FE303B">
              <w:t xml:space="preserve">y </w:t>
            </w:r>
            <w:r>
              <w:t>7</w:t>
            </w:r>
            <w:r w:rsidR="00FE303B">
              <w:t xml:space="preserve"> </w:t>
            </w:r>
            <w:r>
              <w:t>Octobe</w:t>
            </w:r>
            <w:r w:rsidR="007E3912">
              <w:t>r</w:t>
            </w:r>
            <w:r w:rsidR="00FE303B">
              <w:t xml:space="preserve">, </w:t>
            </w:r>
            <w:r w:rsidR="007E3912">
              <w:t>10.30a</w:t>
            </w:r>
            <w:r w:rsidR="00FE303B">
              <w:t xml:space="preserve">m to </w:t>
            </w:r>
            <w:r w:rsidR="007E3912">
              <w:t>12.30</w:t>
            </w:r>
            <w:r w:rsidR="00FE303B">
              <w:t>pm.</w:t>
            </w:r>
          </w:p>
          <w:p w14:paraId="35853565" w14:textId="1ADCD971" w:rsidR="00FE303B" w:rsidRDefault="00FE303B" w:rsidP="00FE303B">
            <w:r>
              <w:t xml:space="preserve">People were invited to hear about the draft concept plan, complete a paper-based survey, or plot their comments on a printed map. </w:t>
            </w:r>
          </w:p>
        </w:tc>
      </w:tr>
    </w:tbl>
    <w:p w14:paraId="40C1279C" w14:textId="79698DE5" w:rsidR="1B259179" w:rsidRDefault="003063FD" w:rsidP="379016BF">
      <w:pPr>
        <w:pStyle w:val="Heading2"/>
      </w:pPr>
      <w:bookmarkStart w:id="24" w:name="_Toc148348645"/>
      <w:bookmarkStart w:id="25" w:name="_Toc151716717"/>
      <w:r>
        <w:t xml:space="preserve">Reach and </w:t>
      </w:r>
      <w:bookmarkEnd w:id="24"/>
      <w:r w:rsidR="004C635F">
        <w:t>participation.</w:t>
      </w:r>
      <w:bookmarkEnd w:id="25"/>
    </w:p>
    <w:p w14:paraId="7A0DB6B8" w14:textId="119438FA" w:rsidR="003063FD" w:rsidRDefault="003063FD" w:rsidP="008F1360">
      <w:pPr>
        <w:pStyle w:val="Heading3"/>
      </w:pPr>
      <w:bookmarkStart w:id="26" w:name="_Toc148348646"/>
      <w:bookmarkStart w:id="27" w:name="_Toc151716718"/>
      <w:r>
        <w:t xml:space="preserve">Reach through communication </w:t>
      </w:r>
      <w:bookmarkEnd w:id="26"/>
      <w:r w:rsidR="00485F00">
        <w:t>activities.</w:t>
      </w:r>
      <w:bookmarkEnd w:id="27"/>
    </w:p>
    <w:tbl>
      <w:tblPr>
        <w:tblStyle w:val="PlainTable2"/>
        <w:tblW w:w="0" w:type="auto"/>
        <w:tblLook w:val="04A0" w:firstRow="1" w:lastRow="0" w:firstColumn="1" w:lastColumn="0" w:noHBand="0" w:noVBand="1"/>
        <w:tblCaption w:val="Associated Roles"/>
        <w:tblDescription w:val="Roles associated with this policy and who is responsible"/>
      </w:tblPr>
      <w:tblGrid>
        <w:gridCol w:w="2552"/>
        <w:gridCol w:w="1701"/>
        <w:gridCol w:w="5385"/>
      </w:tblGrid>
      <w:tr w:rsidR="003063FD" w14:paraId="0B426990" w14:textId="77777777" w:rsidTr="00A478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005467"/>
          </w:tcPr>
          <w:p w14:paraId="7BD54070" w14:textId="77777777" w:rsidR="003063FD" w:rsidRPr="00CA6C81" w:rsidRDefault="003063FD" w:rsidP="00A478E0">
            <w:pPr>
              <w:pStyle w:val="TABLEHEADING"/>
              <w:rPr>
                <w:b/>
                <w:bCs w:val="0"/>
                <w:sz w:val="24"/>
                <w:szCs w:val="24"/>
              </w:rPr>
            </w:pPr>
            <w:r w:rsidRPr="00CA6C81">
              <w:rPr>
                <w:b/>
                <w:bCs w:val="0"/>
                <w:sz w:val="24"/>
                <w:szCs w:val="24"/>
              </w:rPr>
              <w:t>Activity</w:t>
            </w:r>
          </w:p>
        </w:tc>
        <w:tc>
          <w:tcPr>
            <w:tcW w:w="1701" w:type="dxa"/>
            <w:shd w:val="clear" w:color="auto" w:fill="005467"/>
          </w:tcPr>
          <w:p w14:paraId="3F1613E8" w14:textId="636AA692" w:rsidR="003063FD" w:rsidRPr="00CA6C81" w:rsidRDefault="00B269E5" w:rsidP="00A478E0">
            <w:pPr>
              <w:pStyle w:val="TABLEHEADING"/>
              <w:jc w:val="center"/>
              <w:cnfStyle w:val="100000000000" w:firstRow="1" w:lastRow="0" w:firstColumn="0" w:lastColumn="0" w:oddVBand="0" w:evenVBand="0" w:oddHBand="0" w:evenHBand="0" w:firstRowFirstColumn="0" w:firstRowLastColumn="0" w:lastRowFirstColumn="0" w:lastRowLastColumn="0"/>
              <w:rPr>
                <w:b/>
                <w:bCs w:val="0"/>
                <w:sz w:val="24"/>
                <w:szCs w:val="24"/>
              </w:rPr>
            </w:pPr>
            <w:r>
              <w:rPr>
                <w:b/>
                <w:bCs w:val="0"/>
                <w:sz w:val="24"/>
                <w:szCs w:val="24"/>
              </w:rPr>
              <w:t>Reach</w:t>
            </w:r>
          </w:p>
        </w:tc>
        <w:tc>
          <w:tcPr>
            <w:tcW w:w="5385" w:type="dxa"/>
            <w:shd w:val="clear" w:color="auto" w:fill="005467"/>
          </w:tcPr>
          <w:p w14:paraId="4D0671A3" w14:textId="77777777" w:rsidR="003063FD" w:rsidRPr="00CA6C81" w:rsidRDefault="003063FD" w:rsidP="00A478E0">
            <w:pPr>
              <w:pStyle w:val="TABLEHEADING"/>
              <w:cnfStyle w:val="100000000000" w:firstRow="1" w:lastRow="0" w:firstColumn="0" w:lastColumn="0" w:oddVBand="0" w:evenVBand="0" w:oddHBand="0" w:evenHBand="0" w:firstRowFirstColumn="0" w:firstRowLastColumn="0" w:lastRowFirstColumn="0" w:lastRowLastColumn="0"/>
              <w:rPr>
                <w:b/>
                <w:bCs w:val="0"/>
                <w:sz w:val="24"/>
                <w:szCs w:val="24"/>
              </w:rPr>
            </w:pPr>
            <w:r w:rsidRPr="00CA6C81">
              <w:rPr>
                <w:b/>
                <w:bCs w:val="0"/>
                <w:sz w:val="24"/>
                <w:szCs w:val="24"/>
              </w:rPr>
              <w:t>Insights</w:t>
            </w:r>
          </w:p>
        </w:tc>
      </w:tr>
      <w:tr w:rsidR="00641B37" w14:paraId="1E4D5A6D" w14:textId="77777777" w:rsidTr="00A47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2A8CA6CD" w14:textId="77777777" w:rsidR="00641B37" w:rsidRPr="00BF2C28" w:rsidRDefault="00641B37" w:rsidP="00A478E0">
            <w:pPr>
              <w:pStyle w:val="TABLENORMAL0"/>
              <w:rPr>
                <w:b w:val="0"/>
                <w:bCs w:val="0"/>
              </w:rPr>
            </w:pPr>
            <w:r w:rsidRPr="00BF2C28">
              <w:t>Social media posts</w:t>
            </w:r>
          </w:p>
          <w:p w14:paraId="7CEE1B76" w14:textId="2CE8A827" w:rsidR="00121D12" w:rsidRPr="00BF2C28" w:rsidRDefault="00121D12" w:rsidP="00121D12">
            <w:pPr>
              <w:rPr>
                <w:b w:val="0"/>
                <w:bCs w:val="0"/>
                <w:color w:val="auto"/>
                <w:sz w:val="20"/>
                <w:szCs w:val="20"/>
              </w:rPr>
            </w:pPr>
            <w:r w:rsidRPr="00BF2C28">
              <w:rPr>
                <w:sz w:val="20"/>
                <w:szCs w:val="20"/>
              </w:rPr>
              <w:t>Social platform distribution</w:t>
            </w:r>
          </w:p>
          <w:p w14:paraId="55A06950" w14:textId="77777777" w:rsidR="00121D12" w:rsidRPr="00BF2C28" w:rsidRDefault="00121D12" w:rsidP="00121D12">
            <w:pPr>
              <w:rPr>
                <w:sz w:val="20"/>
                <w:szCs w:val="20"/>
              </w:rPr>
            </w:pPr>
            <w:r w:rsidRPr="00BF2C28">
              <w:rPr>
                <w:b w:val="0"/>
                <w:bCs w:val="0"/>
                <w:sz w:val="20"/>
                <w:szCs w:val="20"/>
              </w:rPr>
              <w:t>Facebook reach:</w:t>
            </w:r>
            <w:r w:rsidRPr="00BF2C28">
              <w:rPr>
                <w:sz w:val="20"/>
                <w:szCs w:val="20"/>
              </w:rPr>
              <w:t xml:space="preserve"> 1,861 / 99 link clicks</w:t>
            </w:r>
          </w:p>
          <w:p w14:paraId="05F50E30" w14:textId="77777777" w:rsidR="00121D12" w:rsidRPr="00BF2C28" w:rsidRDefault="00121D12" w:rsidP="00121D12">
            <w:pPr>
              <w:rPr>
                <w:sz w:val="20"/>
                <w:szCs w:val="20"/>
              </w:rPr>
            </w:pPr>
            <w:r w:rsidRPr="00BF2C28">
              <w:rPr>
                <w:b w:val="0"/>
                <w:bCs w:val="0"/>
                <w:sz w:val="20"/>
                <w:szCs w:val="20"/>
              </w:rPr>
              <w:t>Instagram reach:</w:t>
            </w:r>
            <w:r w:rsidRPr="00BF2C28">
              <w:rPr>
                <w:sz w:val="20"/>
                <w:szCs w:val="20"/>
              </w:rPr>
              <w:t xml:space="preserve"> 582 / 27 link clicks</w:t>
            </w:r>
          </w:p>
          <w:p w14:paraId="0884A518" w14:textId="77777777" w:rsidR="00121D12" w:rsidRPr="00BF2C28" w:rsidRDefault="00121D12" w:rsidP="00A478E0">
            <w:pPr>
              <w:pStyle w:val="TABLENORMAL0"/>
            </w:pPr>
          </w:p>
        </w:tc>
        <w:tc>
          <w:tcPr>
            <w:tcW w:w="1701" w:type="dxa"/>
          </w:tcPr>
          <w:p w14:paraId="63BE36D3" w14:textId="3D2F40C5" w:rsidR="00641B37" w:rsidRPr="00BF2C28" w:rsidRDefault="00785BE6" w:rsidP="00A478E0">
            <w:pPr>
              <w:pStyle w:val="TABLENORMAL0"/>
              <w:jc w:val="center"/>
              <w:cnfStyle w:val="000000100000" w:firstRow="0" w:lastRow="0" w:firstColumn="0" w:lastColumn="0" w:oddVBand="0" w:evenVBand="0" w:oddHBand="1" w:evenHBand="0" w:firstRowFirstColumn="0" w:firstRowLastColumn="0" w:lastRowFirstColumn="0" w:lastRowLastColumn="0"/>
              <w:rPr>
                <w:b/>
                <w:bCs/>
              </w:rPr>
            </w:pPr>
            <w:r w:rsidRPr="00BF2C28">
              <w:rPr>
                <w:b/>
                <w:bCs/>
              </w:rPr>
              <w:t>2,44</w:t>
            </w:r>
            <w:r w:rsidR="00BF2C28" w:rsidRPr="00BF2C28">
              <w:rPr>
                <w:b/>
                <w:bCs/>
              </w:rPr>
              <w:t>3</w:t>
            </w:r>
          </w:p>
        </w:tc>
        <w:tc>
          <w:tcPr>
            <w:tcW w:w="5385" w:type="dxa"/>
          </w:tcPr>
          <w:p w14:paraId="02DC205C" w14:textId="7170E1F5" w:rsidR="00EB6402" w:rsidRPr="00E5417C" w:rsidRDefault="00EB6402" w:rsidP="00E5417C">
            <w:pPr>
              <w:pStyle w:val="TABLENORMAL0"/>
              <w:numPr>
                <w:ilvl w:val="0"/>
                <w:numId w:val="39"/>
              </w:numPr>
              <w:cnfStyle w:val="000000100000" w:firstRow="0" w:lastRow="0" w:firstColumn="0" w:lastColumn="0" w:oddVBand="0" w:evenVBand="0" w:oddHBand="1" w:evenHBand="0" w:firstRowFirstColumn="0" w:firstRowLastColumn="0" w:lastRowFirstColumn="0" w:lastRowLastColumn="0"/>
            </w:pPr>
            <w:r w:rsidRPr="00E5417C">
              <w:t xml:space="preserve">Impressions (# of times that the ad was on screen): </w:t>
            </w:r>
            <w:proofErr w:type="gramStart"/>
            <w:r w:rsidRPr="00E5417C">
              <w:t>5,347</w:t>
            </w:r>
            <w:proofErr w:type="gramEnd"/>
          </w:p>
          <w:p w14:paraId="51D22943" w14:textId="77777777" w:rsidR="00EB6402" w:rsidRPr="00E5417C" w:rsidRDefault="00EB6402" w:rsidP="00E5417C">
            <w:pPr>
              <w:pStyle w:val="TABLENORMAL0"/>
              <w:numPr>
                <w:ilvl w:val="0"/>
                <w:numId w:val="39"/>
              </w:numPr>
              <w:cnfStyle w:val="000000100000" w:firstRow="0" w:lastRow="0" w:firstColumn="0" w:lastColumn="0" w:oddVBand="0" w:evenVBand="0" w:oddHBand="1" w:evenHBand="0" w:firstRowFirstColumn="0" w:firstRowLastColumn="0" w:lastRowFirstColumn="0" w:lastRowLastColumn="0"/>
            </w:pPr>
            <w:r w:rsidRPr="00E5417C">
              <w:t xml:space="preserve">Post reach (# of people who saw any of your posts at least once): </w:t>
            </w:r>
            <w:proofErr w:type="gramStart"/>
            <w:r w:rsidRPr="00E5417C">
              <w:t>2,117</w:t>
            </w:r>
            <w:proofErr w:type="gramEnd"/>
          </w:p>
          <w:p w14:paraId="134A23D5" w14:textId="7C3A17A0" w:rsidR="00641B37" w:rsidRPr="00E5417C" w:rsidRDefault="00EB6402" w:rsidP="00E5417C">
            <w:pPr>
              <w:pStyle w:val="TABLENORMAL0"/>
              <w:numPr>
                <w:ilvl w:val="0"/>
                <w:numId w:val="39"/>
              </w:numPr>
              <w:cnfStyle w:val="000000100000" w:firstRow="0" w:lastRow="0" w:firstColumn="0" w:lastColumn="0" w:oddVBand="0" w:evenVBand="0" w:oddHBand="1" w:evenHBand="0" w:firstRowFirstColumn="0" w:firstRowLastColumn="0" w:lastRowFirstColumn="0" w:lastRowLastColumn="0"/>
              <w:rPr>
                <w:sz w:val="20"/>
                <w:szCs w:val="20"/>
              </w:rPr>
            </w:pPr>
            <w:r w:rsidRPr="00E5417C">
              <w:t xml:space="preserve">Post engagement (# of times that people engaged with your post through reactions, comments, shares, </w:t>
            </w:r>
            <w:proofErr w:type="gramStart"/>
            <w:r w:rsidRPr="00E5417C">
              <w:t>views</w:t>
            </w:r>
            <w:proofErr w:type="gramEnd"/>
            <w:r w:rsidRPr="00E5417C">
              <w:t xml:space="preserve"> and clicks): 126</w:t>
            </w:r>
          </w:p>
        </w:tc>
      </w:tr>
      <w:tr w:rsidR="003063FD" w14:paraId="485E0307" w14:textId="77777777" w:rsidTr="00A478E0">
        <w:trPr>
          <w:trHeight w:val="300"/>
        </w:trPr>
        <w:tc>
          <w:tcPr>
            <w:cnfStyle w:val="001000000000" w:firstRow="0" w:lastRow="0" w:firstColumn="1" w:lastColumn="0" w:oddVBand="0" w:evenVBand="0" w:oddHBand="0" w:evenHBand="0" w:firstRowFirstColumn="0" w:firstRowLastColumn="0" w:lastRowFirstColumn="0" w:lastRowLastColumn="0"/>
            <w:tcW w:w="2552" w:type="dxa"/>
          </w:tcPr>
          <w:p w14:paraId="0DD869A5" w14:textId="05265812" w:rsidR="003063FD" w:rsidRPr="00CA6C81" w:rsidRDefault="00B269E5" w:rsidP="00A478E0">
            <w:pPr>
              <w:pStyle w:val="TABLENORMAL0"/>
            </w:pPr>
            <w:r>
              <w:lastRenderedPageBreak/>
              <w:t>Newsletters</w:t>
            </w:r>
          </w:p>
        </w:tc>
        <w:tc>
          <w:tcPr>
            <w:tcW w:w="1701" w:type="dxa"/>
          </w:tcPr>
          <w:p w14:paraId="4259987D" w14:textId="0D65269E" w:rsidR="003063FD" w:rsidRPr="00CA6C81" w:rsidRDefault="004E58F2" w:rsidP="00A478E0">
            <w:pPr>
              <w:pStyle w:val="TABLENORMAL0"/>
              <w:jc w:val="center"/>
              <w:cnfStyle w:val="000000000000" w:firstRow="0" w:lastRow="0" w:firstColumn="0" w:lastColumn="0" w:oddVBand="0" w:evenVBand="0" w:oddHBand="0" w:evenHBand="0" w:firstRowFirstColumn="0" w:firstRowLastColumn="0" w:lastRowFirstColumn="0" w:lastRowLastColumn="0"/>
              <w:rPr>
                <w:b/>
                <w:bCs/>
              </w:rPr>
            </w:pPr>
            <w:r>
              <w:rPr>
                <w:b/>
                <w:bCs/>
              </w:rPr>
              <w:t>2,579</w:t>
            </w:r>
          </w:p>
        </w:tc>
        <w:tc>
          <w:tcPr>
            <w:tcW w:w="5385" w:type="dxa"/>
          </w:tcPr>
          <w:p w14:paraId="023BBA12" w14:textId="1E8B534F" w:rsidR="003063FD" w:rsidRPr="12B64235" w:rsidRDefault="00CA5BCC" w:rsidP="003063FD">
            <w:pPr>
              <w:pStyle w:val="TABLENORMAL0"/>
              <w:numPr>
                <w:ilvl w:val="0"/>
                <w:numId w:val="39"/>
              </w:numPr>
              <w:cnfStyle w:val="000000000000" w:firstRow="0" w:lastRow="0" w:firstColumn="0" w:lastColumn="0" w:oddVBand="0" w:evenVBand="0" w:oddHBand="0" w:evenHBand="0" w:firstRowFirstColumn="0" w:firstRowLastColumn="0" w:lastRowFirstColumn="0" w:lastRowLastColumn="0"/>
            </w:pPr>
            <w:r>
              <w:t>More than two thirds of recipients opened this newsletter</w:t>
            </w:r>
            <w:r w:rsidR="00DB7CF5">
              <w:t xml:space="preserve">, and </w:t>
            </w:r>
            <w:r w:rsidR="00541887">
              <w:t>almost one in eight</w:t>
            </w:r>
            <w:r w:rsidR="00A478E0">
              <w:t xml:space="preserve"> recipients clicked through to the ‘Have Your Say’ website. </w:t>
            </w:r>
            <w:r w:rsidR="003063FD">
              <w:t xml:space="preserve"> </w:t>
            </w:r>
          </w:p>
        </w:tc>
      </w:tr>
      <w:tr w:rsidR="003063FD" w14:paraId="70D6E507" w14:textId="77777777" w:rsidTr="00A478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7C77D9F1" w14:textId="3D04187B" w:rsidR="003063FD" w:rsidRPr="00CA6C81" w:rsidRDefault="00B269E5" w:rsidP="00A478E0">
            <w:pPr>
              <w:pStyle w:val="TABLENORMAL0"/>
            </w:pPr>
            <w:r>
              <w:t>‘Have Your Say’ website</w:t>
            </w:r>
          </w:p>
        </w:tc>
        <w:tc>
          <w:tcPr>
            <w:tcW w:w="1701" w:type="dxa"/>
          </w:tcPr>
          <w:p w14:paraId="528562B7" w14:textId="51379DC8" w:rsidR="003063FD" w:rsidRDefault="00BB0441" w:rsidP="00A478E0">
            <w:pPr>
              <w:pStyle w:val="TABLENORMAL0"/>
              <w:jc w:val="center"/>
              <w:cnfStyle w:val="000000100000" w:firstRow="0" w:lastRow="0" w:firstColumn="0" w:lastColumn="0" w:oddVBand="0" w:evenVBand="0" w:oddHBand="1" w:evenHBand="0" w:firstRowFirstColumn="0" w:firstRowLastColumn="0" w:lastRowFirstColumn="0" w:lastRowLastColumn="0"/>
              <w:rPr>
                <w:b/>
                <w:bCs/>
              </w:rPr>
            </w:pPr>
            <w:r>
              <w:rPr>
                <w:b/>
                <w:bCs/>
              </w:rPr>
              <w:t>716</w:t>
            </w:r>
            <w:r w:rsidR="00DC030E">
              <w:rPr>
                <w:b/>
                <w:bCs/>
              </w:rPr>
              <w:t xml:space="preserve"> views</w:t>
            </w:r>
          </w:p>
          <w:p w14:paraId="1CF0F18F" w14:textId="3E7A2051" w:rsidR="00DC030E" w:rsidRPr="00CA6C81" w:rsidRDefault="000268DE" w:rsidP="00A478E0">
            <w:pPr>
              <w:pStyle w:val="TABLENORMAL0"/>
              <w:jc w:val="center"/>
              <w:cnfStyle w:val="000000100000" w:firstRow="0" w:lastRow="0" w:firstColumn="0" w:lastColumn="0" w:oddVBand="0" w:evenVBand="0" w:oddHBand="1" w:evenHBand="0" w:firstRowFirstColumn="0" w:firstRowLastColumn="0" w:lastRowFirstColumn="0" w:lastRowLastColumn="0"/>
              <w:rPr>
                <w:b/>
                <w:bCs/>
              </w:rPr>
            </w:pPr>
            <w:r>
              <w:rPr>
                <w:b/>
                <w:bCs/>
              </w:rPr>
              <w:t>428</w:t>
            </w:r>
            <w:r w:rsidR="00E665B6">
              <w:rPr>
                <w:b/>
                <w:bCs/>
              </w:rPr>
              <w:t xml:space="preserve"> visitors</w:t>
            </w:r>
          </w:p>
        </w:tc>
        <w:tc>
          <w:tcPr>
            <w:tcW w:w="5385" w:type="dxa"/>
          </w:tcPr>
          <w:p w14:paraId="675FDF6C" w14:textId="2CA704F0" w:rsidR="000D3642" w:rsidRDefault="003C2619" w:rsidP="00BB0441">
            <w:pPr>
              <w:pStyle w:val="TABLENORMAL0"/>
              <w:numPr>
                <w:ilvl w:val="0"/>
                <w:numId w:val="39"/>
              </w:numPr>
              <w:cnfStyle w:val="000000100000" w:firstRow="0" w:lastRow="0" w:firstColumn="0" w:lastColumn="0" w:oddVBand="0" w:evenVBand="0" w:oddHBand="1" w:evenHBand="0" w:firstRowFirstColumn="0" w:firstRowLastColumn="0" w:lastRowFirstColumn="0" w:lastRowLastColumn="0"/>
            </w:pPr>
            <w:r>
              <w:t xml:space="preserve">Most visitors </w:t>
            </w:r>
            <w:r w:rsidR="0064590C">
              <w:t>(</w:t>
            </w:r>
            <w:r w:rsidR="000D3642">
              <w:t>83</w:t>
            </w:r>
            <w:r w:rsidR="0064590C">
              <w:t xml:space="preserve">%) </w:t>
            </w:r>
            <w:r>
              <w:t xml:space="preserve">came to the website </w:t>
            </w:r>
            <w:r w:rsidR="000D3642">
              <w:t>directly or</w:t>
            </w:r>
            <w:r w:rsidR="00856DAB">
              <w:t xml:space="preserve"> </w:t>
            </w:r>
            <w:r w:rsidR="000D3642">
              <w:t xml:space="preserve">were referred from social media </w:t>
            </w:r>
            <w:r w:rsidR="00BB0441">
              <w:t>(32%)</w:t>
            </w:r>
            <w:r w:rsidR="000D3642">
              <w:t>.</w:t>
            </w:r>
          </w:p>
          <w:p w14:paraId="626FA9ED" w14:textId="59D26B0A" w:rsidR="003063FD" w:rsidRPr="12B64235" w:rsidRDefault="00E665B6" w:rsidP="003063FD">
            <w:pPr>
              <w:pStyle w:val="TABLENORMAL0"/>
              <w:numPr>
                <w:ilvl w:val="0"/>
                <w:numId w:val="39"/>
              </w:numPr>
              <w:cnfStyle w:val="000000100000" w:firstRow="0" w:lastRow="0" w:firstColumn="0" w:lastColumn="0" w:oddVBand="0" w:evenVBand="0" w:oddHBand="1" w:evenHBand="0" w:firstRowFirstColumn="0" w:firstRowLastColumn="0" w:lastRowFirstColumn="0" w:lastRowLastColumn="0"/>
            </w:pPr>
            <w:r>
              <w:t xml:space="preserve">The draft </w:t>
            </w:r>
            <w:r w:rsidR="008F6269">
              <w:t>Playground Upgrade concept plan</w:t>
            </w:r>
            <w:r>
              <w:t xml:space="preserve"> was downloaded 1</w:t>
            </w:r>
            <w:r w:rsidR="000268DE">
              <w:t>33</w:t>
            </w:r>
            <w:r w:rsidR="003C2619">
              <w:t> </w:t>
            </w:r>
            <w:r>
              <w:t>times</w:t>
            </w:r>
            <w:r w:rsidR="00B158D6">
              <w:t>.</w:t>
            </w:r>
            <w:r w:rsidR="003063FD">
              <w:t xml:space="preserve"> </w:t>
            </w:r>
          </w:p>
        </w:tc>
      </w:tr>
    </w:tbl>
    <w:p w14:paraId="46830A5A" w14:textId="7CC6045D" w:rsidR="1BB9095E" w:rsidRDefault="1BB9095E" w:rsidP="1BB9095E"/>
    <w:tbl>
      <w:tblPr>
        <w:tblStyle w:val="TableGrid"/>
        <w:tblW w:w="9628" w:type="dxa"/>
        <w:jc w:val="center"/>
        <w:tblLook w:val="04A0" w:firstRow="1" w:lastRow="0" w:firstColumn="1" w:lastColumn="0" w:noHBand="0" w:noVBand="1"/>
      </w:tblPr>
      <w:tblGrid>
        <w:gridCol w:w="9628"/>
      </w:tblGrid>
      <w:tr w:rsidR="009D3F64" w14:paraId="40C2EE47" w14:textId="6A60EFA2" w:rsidTr="2B4EB4C0">
        <w:trPr>
          <w:trHeight w:val="300"/>
          <w:jc w:val="center"/>
        </w:trPr>
        <w:tc>
          <w:tcPr>
            <w:tcW w:w="9628" w:type="dxa"/>
          </w:tcPr>
          <w:p w14:paraId="226611BB" w14:textId="4AEC1D7B" w:rsidR="009D3F64" w:rsidRDefault="009D3F64" w:rsidP="1BB9095E">
            <w:r>
              <w:rPr>
                <w:noProof/>
              </w:rPr>
              <w:drawing>
                <wp:inline distT="0" distB="0" distL="0" distR="0" wp14:anchorId="3620A8CB" wp14:editId="3F9D04EC">
                  <wp:extent cx="2517775" cy="5444490"/>
                  <wp:effectExtent l="0" t="0" r="0" b="3810"/>
                  <wp:docPr id="1989039537" name="Picture 1989039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9537" name="Picture 198903953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7775" cy="5444490"/>
                          </a:xfrm>
                          <a:prstGeom prst="rect">
                            <a:avLst/>
                          </a:prstGeom>
                          <a:noFill/>
                        </pic:spPr>
                      </pic:pic>
                    </a:graphicData>
                  </a:graphic>
                </wp:inline>
              </w:drawing>
            </w:r>
          </w:p>
        </w:tc>
      </w:tr>
    </w:tbl>
    <w:p w14:paraId="010A9EC3" w14:textId="77777777" w:rsidR="009D3F64" w:rsidRDefault="009D3F64" w:rsidP="008F1360">
      <w:pPr>
        <w:pStyle w:val="Heading3"/>
      </w:pPr>
      <w:bookmarkStart w:id="28" w:name="_Toc148348647"/>
    </w:p>
    <w:p w14:paraId="40EC8959" w14:textId="0F795996" w:rsidR="379016BF" w:rsidRDefault="009D3F64" w:rsidP="008F1360">
      <w:pPr>
        <w:pStyle w:val="Heading3"/>
      </w:pPr>
      <w:r>
        <w:br w:type="column"/>
      </w:r>
      <w:bookmarkStart w:id="29" w:name="_Toc151716719"/>
      <w:r w:rsidR="1958F56E">
        <w:lastRenderedPageBreak/>
        <w:t xml:space="preserve">Participation </w:t>
      </w:r>
      <w:r w:rsidR="00241C0E">
        <w:t>by</w:t>
      </w:r>
      <w:r w:rsidR="1958F56E">
        <w:t xml:space="preserve"> </w:t>
      </w:r>
      <w:r w:rsidR="00217657">
        <w:t xml:space="preserve">engagement </w:t>
      </w:r>
      <w:r w:rsidR="1958F56E">
        <w:t>activity</w:t>
      </w:r>
      <w:bookmarkEnd w:id="28"/>
      <w:bookmarkEnd w:id="29"/>
    </w:p>
    <w:p w14:paraId="089688FC" w14:textId="78B48317" w:rsidR="003063FD" w:rsidRDefault="003063FD" w:rsidP="003063FD">
      <w:r>
        <w:t>W</w:t>
      </w:r>
      <w:r w:rsidRPr="12B64235">
        <w:t xml:space="preserve">e heard </w:t>
      </w:r>
      <w:r>
        <w:t xml:space="preserve">from </w:t>
      </w:r>
      <w:r w:rsidRPr="00B95DE7">
        <w:rPr>
          <w:b/>
          <w:bCs/>
        </w:rPr>
        <w:t xml:space="preserve">more than </w:t>
      </w:r>
      <w:r w:rsidR="00EB6CBA">
        <w:rPr>
          <w:b/>
          <w:bCs/>
        </w:rPr>
        <w:t>41</w:t>
      </w:r>
      <w:r w:rsidRPr="00B95DE7">
        <w:rPr>
          <w:b/>
          <w:bCs/>
        </w:rPr>
        <w:t xml:space="preserve"> community members</w:t>
      </w:r>
      <w:r>
        <w:t xml:space="preserve"> through this engagement process. A </w:t>
      </w:r>
      <w:proofErr w:type="spellStart"/>
      <w:r>
        <w:t>break down</w:t>
      </w:r>
      <w:proofErr w:type="spellEnd"/>
      <w:r>
        <w:t xml:space="preserve"> of participation by activity is included below:</w:t>
      </w:r>
    </w:p>
    <w:p w14:paraId="30FF0A68" w14:textId="77777777" w:rsidR="003063FD" w:rsidRDefault="003063FD" w:rsidP="003063FD"/>
    <w:tbl>
      <w:tblPr>
        <w:tblStyle w:val="PlainTable2"/>
        <w:tblW w:w="0" w:type="auto"/>
        <w:tblLook w:val="04A0" w:firstRow="1" w:lastRow="0" w:firstColumn="1" w:lastColumn="0" w:noHBand="0" w:noVBand="1"/>
        <w:tblCaption w:val="Associated Roles"/>
        <w:tblDescription w:val="Roles associated with this policy and who is responsible"/>
      </w:tblPr>
      <w:tblGrid>
        <w:gridCol w:w="2552"/>
        <w:gridCol w:w="1701"/>
        <w:gridCol w:w="5385"/>
      </w:tblGrid>
      <w:tr w:rsidR="00B95DE7" w14:paraId="2670A612" w14:textId="4F3AB0C8" w:rsidTr="00CA6C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005467"/>
          </w:tcPr>
          <w:p w14:paraId="4903B763" w14:textId="6DD59AA3" w:rsidR="00B95DE7" w:rsidRPr="00CA6C81" w:rsidRDefault="00B95DE7" w:rsidP="12B64235">
            <w:pPr>
              <w:pStyle w:val="TABLEHEADING"/>
              <w:rPr>
                <w:b/>
                <w:bCs w:val="0"/>
                <w:sz w:val="24"/>
                <w:szCs w:val="24"/>
              </w:rPr>
            </w:pPr>
            <w:r w:rsidRPr="00CA6C81">
              <w:rPr>
                <w:b/>
                <w:bCs w:val="0"/>
                <w:sz w:val="24"/>
                <w:szCs w:val="24"/>
              </w:rPr>
              <w:t>Activity</w:t>
            </w:r>
          </w:p>
        </w:tc>
        <w:tc>
          <w:tcPr>
            <w:tcW w:w="1701" w:type="dxa"/>
            <w:shd w:val="clear" w:color="auto" w:fill="005467"/>
          </w:tcPr>
          <w:p w14:paraId="36D8E7AE" w14:textId="6B6C696B" w:rsidR="00B95DE7" w:rsidRPr="00CA6C81" w:rsidRDefault="00B95DE7" w:rsidP="00CA6C81">
            <w:pPr>
              <w:pStyle w:val="TABLEHEADING"/>
              <w:jc w:val="center"/>
              <w:cnfStyle w:val="100000000000" w:firstRow="1" w:lastRow="0" w:firstColumn="0" w:lastColumn="0" w:oddVBand="0" w:evenVBand="0" w:oddHBand="0" w:evenHBand="0" w:firstRowFirstColumn="0" w:firstRowLastColumn="0" w:lastRowFirstColumn="0" w:lastRowLastColumn="0"/>
              <w:rPr>
                <w:b/>
                <w:bCs w:val="0"/>
                <w:sz w:val="24"/>
                <w:szCs w:val="24"/>
              </w:rPr>
            </w:pPr>
            <w:r w:rsidRPr="00CA6C81">
              <w:rPr>
                <w:b/>
                <w:bCs w:val="0"/>
                <w:sz w:val="24"/>
                <w:szCs w:val="24"/>
              </w:rPr>
              <w:t>Participation</w:t>
            </w:r>
          </w:p>
        </w:tc>
        <w:tc>
          <w:tcPr>
            <w:tcW w:w="5385" w:type="dxa"/>
            <w:shd w:val="clear" w:color="auto" w:fill="005467"/>
          </w:tcPr>
          <w:p w14:paraId="199CC2CC" w14:textId="4F9611CB" w:rsidR="00B95DE7" w:rsidRPr="00CA6C81" w:rsidRDefault="00217657" w:rsidP="12B64235">
            <w:pPr>
              <w:pStyle w:val="TABLEHEADING"/>
              <w:cnfStyle w:val="100000000000" w:firstRow="1" w:lastRow="0" w:firstColumn="0" w:lastColumn="0" w:oddVBand="0" w:evenVBand="0" w:oddHBand="0" w:evenHBand="0" w:firstRowFirstColumn="0" w:firstRowLastColumn="0" w:lastRowFirstColumn="0" w:lastRowLastColumn="0"/>
              <w:rPr>
                <w:b/>
                <w:bCs w:val="0"/>
                <w:sz w:val="24"/>
                <w:szCs w:val="24"/>
              </w:rPr>
            </w:pPr>
            <w:r w:rsidRPr="00CA6C81">
              <w:rPr>
                <w:b/>
                <w:bCs w:val="0"/>
                <w:sz w:val="24"/>
                <w:szCs w:val="24"/>
              </w:rPr>
              <w:t>Insights</w:t>
            </w:r>
          </w:p>
        </w:tc>
      </w:tr>
      <w:tr w:rsidR="00B95DE7" w14:paraId="11CEB020" w14:textId="1E0E80E5" w:rsidTr="00CA6C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Pr>
          <w:p w14:paraId="2F248679" w14:textId="754CC552" w:rsidR="00B95DE7" w:rsidRPr="00CA6C81" w:rsidRDefault="001F6A23" w:rsidP="002C637E">
            <w:pPr>
              <w:pStyle w:val="TABLENORMAL0"/>
            </w:pPr>
            <w:r w:rsidRPr="00CA6C81">
              <w:t xml:space="preserve">Online </w:t>
            </w:r>
            <w:proofErr w:type="gramStart"/>
            <w:r w:rsidRPr="00CA6C81">
              <w:t>survey  (</w:t>
            </w:r>
            <w:proofErr w:type="gramEnd"/>
            <w:r w:rsidRPr="00CA6C81">
              <w:t>Have Your Say)</w:t>
            </w:r>
          </w:p>
        </w:tc>
        <w:tc>
          <w:tcPr>
            <w:tcW w:w="1701" w:type="dxa"/>
          </w:tcPr>
          <w:p w14:paraId="10BB07D8" w14:textId="29705C74" w:rsidR="00B95DE7" w:rsidRPr="00CA6C81" w:rsidRDefault="006376DA" w:rsidP="00CA6C81">
            <w:pPr>
              <w:pStyle w:val="TABLENORMAL0"/>
              <w:jc w:val="center"/>
              <w:cnfStyle w:val="000000100000" w:firstRow="0" w:lastRow="0" w:firstColumn="0" w:lastColumn="0" w:oddVBand="0" w:evenVBand="0" w:oddHBand="1" w:evenHBand="0" w:firstRowFirstColumn="0" w:firstRowLastColumn="0" w:lastRowFirstColumn="0" w:lastRowLastColumn="0"/>
              <w:rPr>
                <w:b/>
                <w:bCs/>
              </w:rPr>
            </w:pPr>
            <w:r w:rsidRPr="00CA6C81">
              <w:rPr>
                <w:b/>
                <w:bCs/>
              </w:rPr>
              <w:t>3</w:t>
            </w:r>
            <w:r w:rsidR="00296725">
              <w:rPr>
                <w:b/>
                <w:bCs/>
              </w:rPr>
              <w:t>0</w:t>
            </w:r>
          </w:p>
        </w:tc>
        <w:tc>
          <w:tcPr>
            <w:tcW w:w="5385" w:type="dxa"/>
          </w:tcPr>
          <w:p w14:paraId="373758E0" w14:textId="77777777" w:rsidR="00671C6F" w:rsidRDefault="005F49E9" w:rsidP="00AD704B">
            <w:pPr>
              <w:pStyle w:val="TABLENORMAL0"/>
              <w:numPr>
                <w:ilvl w:val="0"/>
                <w:numId w:val="39"/>
              </w:numPr>
              <w:cnfStyle w:val="000000100000" w:firstRow="0" w:lastRow="0" w:firstColumn="0" w:lastColumn="0" w:oddVBand="0" w:evenVBand="0" w:oddHBand="1" w:evenHBand="0" w:firstRowFirstColumn="0" w:firstRowLastColumn="0" w:lastRowFirstColumn="0" w:lastRowLastColumn="0"/>
            </w:pPr>
            <w:r>
              <w:t>86% of participants</w:t>
            </w:r>
            <w:r w:rsidR="000B1902">
              <w:t xml:space="preserve"> have </w:t>
            </w:r>
            <w:r w:rsidR="000B1902" w:rsidRPr="000B1902">
              <w:t xml:space="preserve">children in </w:t>
            </w:r>
            <w:r w:rsidR="000B1902">
              <w:t>thei</w:t>
            </w:r>
            <w:r w:rsidR="000B1902" w:rsidRPr="000B1902">
              <w:t>r household/family that visit the St Vincent Gardens playground</w:t>
            </w:r>
            <w:r w:rsidR="00AD7D5B">
              <w:t>.</w:t>
            </w:r>
          </w:p>
          <w:p w14:paraId="2D738EDC" w14:textId="3EEB060D" w:rsidR="00AD7D5B" w:rsidRPr="12B64235" w:rsidRDefault="00AD7D5B" w:rsidP="00AD7D5B">
            <w:pPr>
              <w:pStyle w:val="TABLENORMAL0"/>
              <w:numPr>
                <w:ilvl w:val="0"/>
                <w:numId w:val="39"/>
              </w:numPr>
              <w:cnfStyle w:val="000000100000" w:firstRow="0" w:lastRow="0" w:firstColumn="0" w:lastColumn="0" w:oddVBand="0" w:evenVBand="0" w:oddHBand="1" w:evenHBand="0" w:firstRowFirstColumn="0" w:firstRowLastColumn="0" w:lastRowFirstColumn="0" w:lastRowLastColumn="0"/>
            </w:pPr>
            <w:r>
              <w:t xml:space="preserve">82% of participants completed the survey identifying as ‘woman or female’ compared to 14% identifying as male. </w:t>
            </w:r>
          </w:p>
        </w:tc>
      </w:tr>
      <w:tr w:rsidR="003344F1" w14:paraId="6500F284" w14:textId="77777777" w:rsidTr="00CA6C81">
        <w:trPr>
          <w:trHeight w:val="300"/>
        </w:trPr>
        <w:tc>
          <w:tcPr>
            <w:cnfStyle w:val="001000000000" w:firstRow="0" w:lastRow="0" w:firstColumn="1" w:lastColumn="0" w:oddVBand="0" w:evenVBand="0" w:oddHBand="0" w:evenHBand="0" w:firstRowFirstColumn="0" w:firstRowLastColumn="0" w:lastRowFirstColumn="0" w:lastRowLastColumn="0"/>
            <w:tcW w:w="2552" w:type="dxa"/>
          </w:tcPr>
          <w:p w14:paraId="7F79FBAC" w14:textId="5D752EED" w:rsidR="003344F1" w:rsidRPr="00CA6C81" w:rsidRDefault="005D000C" w:rsidP="002C637E">
            <w:pPr>
              <w:pStyle w:val="TABLENORMAL0"/>
            </w:pPr>
            <w:r w:rsidRPr="00CA6C81">
              <w:t>Pop-ups in the park</w:t>
            </w:r>
          </w:p>
        </w:tc>
        <w:tc>
          <w:tcPr>
            <w:tcW w:w="1701" w:type="dxa"/>
          </w:tcPr>
          <w:p w14:paraId="05B8E8F4" w14:textId="57AEC1CA" w:rsidR="003344F1" w:rsidRPr="00CA6C81" w:rsidRDefault="00C20F7F" w:rsidP="00CA6C81">
            <w:pPr>
              <w:pStyle w:val="TABLENORMAL0"/>
              <w:jc w:val="center"/>
              <w:cnfStyle w:val="000000000000" w:firstRow="0" w:lastRow="0" w:firstColumn="0" w:lastColumn="0" w:oddVBand="0" w:evenVBand="0" w:oddHBand="0" w:evenHBand="0" w:firstRowFirstColumn="0" w:firstRowLastColumn="0" w:lastRowFirstColumn="0" w:lastRowLastColumn="0"/>
              <w:rPr>
                <w:b/>
                <w:bCs/>
              </w:rPr>
            </w:pPr>
            <w:r>
              <w:rPr>
                <w:b/>
                <w:bCs/>
              </w:rPr>
              <w:t>1</w:t>
            </w:r>
            <w:r w:rsidR="00D7559E">
              <w:rPr>
                <w:b/>
                <w:bCs/>
              </w:rPr>
              <w:t>1</w:t>
            </w:r>
          </w:p>
        </w:tc>
        <w:tc>
          <w:tcPr>
            <w:tcW w:w="5385" w:type="dxa"/>
          </w:tcPr>
          <w:p w14:paraId="5811DCC9" w14:textId="7D38980D" w:rsidR="00E52207" w:rsidRDefault="00B45CF2" w:rsidP="00E31CA7">
            <w:pPr>
              <w:pStyle w:val="TABLENORMAL0"/>
              <w:numPr>
                <w:ilvl w:val="0"/>
                <w:numId w:val="39"/>
              </w:numPr>
              <w:cnfStyle w:val="000000000000" w:firstRow="0" w:lastRow="0" w:firstColumn="0" w:lastColumn="0" w:oddVBand="0" w:evenVBand="0" w:oddHBand="0" w:evenHBand="0" w:firstRowFirstColumn="0" w:firstRowLastColumn="0" w:lastRowFirstColumn="0" w:lastRowLastColumn="0"/>
            </w:pPr>
            <w:r>
              <w:t>Most p</w:t>
            </w:r>
            <w:r w:rsidR="00E31CA7">
              <w:t>articipants engaging in pop-ups were</w:t>
            </w:r>
            <w:r w:rsidR="003855E0">
              <w:t xml:space="preserve"> supportive of the </w:t>
            </w:r>
            <w:r w:rsidR="00EB6CBA">
              <w:t>playground upgrade.</w:t>
            </w:r>
          </w:p>
          <w:p w14:paraId="21CD88AC" w14:textId="2A65B11F" w:rsidR="003344F1" w:rsidRPr="12B64235" w:rsidRDefault="003344F1" w:rsidP="00BD17D8">
            <w:pPr>
              <w:pStyle w:val="TABLENORMAL0"/>
              <w:ind w:left="360"/>
              <w:cnfStyle w:val="000000000000" w:firstRow="0" w:lastRow="0" w:firstColumn="0" w:lastColumn="0" w:oddVBand="0" w:evenVBand="0" w:oddHBand="0" w:evenHBand="0" w:firstRowFirstColumn="0" w:firstRowLastColumn="0" w:lastRowFirstColumn="0" w:lastRowLastColumn="0"/>
            </w:pPr>
          </w:p>
        </w:tc>
      </w:tr>
    </w:tbl>
    <w:p w14:paraId="5A3B15BE" w14:textId="472F4E8C" w:rsidR="23D23E40" w:rsidRDefault="23D23E40" w:rsidP="23D23E40">
      <w:r>
        <w:br w:type="page"/>
      </w:r>
    </w:p>
    <w:p w14:paraId="5B23369D" w14:textId="3A7689A6" w:rsidR="23D23E40" w:rsidRDefault="206D531E" w:rsidP="379016BF">
      <w:pPr>
        <w:pStyle w:val="Heading1"/>
      </w:pPr>
      <w:bookmarkStart w:id="30" w:name="_Toc151716720"/>
      <w:r>
        <w:lastRenderedPageBreak/>
        <w:t>Who we heard from</w:t>
      </w:r>
      <w:bookmarkEnd w:id="30"/>
    </w:p>
    <w:p w14:paraId="621FE926" w14:textId="6929322E" w:rsidR="23D23E40" w:rsidRDefault="206D531E" w:rsidP="379016BF">
      <w:pPr>
        <w:pStyle w:val="Heading2"/>
      </w:pPr>
      <w:bookmarkStart w:id="31" w:name="_Toc148348649"/>
      <w:bookmarkStart w:id="32" w:name="_Toc151716721"/>
      <w:r>
        <w:t>Demographics</w:t>
      </w:r>
      <w:bookmarkEnd w:id="31"/>
      <w:bookmarkEnd w:id="32"/>
    </w:p>
    <w:p w14:paraId="26DC7A78" w14:textId="2B04107F" w:rsidR="00EE17D3" w:rsidRDefault="003855E0" w:rsidP="00EE17D3">
      <w:r w:rsidRPr="00125B2A">
        <w:rPr>
          <w:b/>
          <w:bCs/>
        </w:rPr>
        <w:t xml:space="preserve">Between </w:t>
      </w:r>
      <w:r>
        <w:rPr>
          <w:b/>
          <w:bCs/>
        </w:rPr>
        <w:t>22</w:t>
      </w:r>
      <w:r w:rsidRPr="00125B2A">
        <w:rPr>
          <w:b/>
          <w:bCs/>
        </w:rPr>
        <w:t xml:space="preserve"> September </w:t>
      </w:r>
      <w:r>
        <w:rPr>
          <w:b/>
          <w:bCs/>
        </w:rPr>
        <w:t xml:space="preserve">and 15 October </w:t>
      </w:r>
      <w:r w:rsidRPr="00125B2A">
        <w:rPr>
          <w:b/>
          <w:bCs/>
        </w:rPr>
        <w:t>2023</w:t>
      </w:r>
      <w:r w:rsidR="008859ED">
        <w:t xml:space="preserve">, we heard from more than </w:t>
      </w:r>
      <w:r w:rsidR="00835B7F">
        <w:t xml:space="preserve">48 </w:t>
      </w:r>
      <w:r w:rsidR="008859ED">
        <w:t xml:space="preserve">participants about the draft concept plan. </w:t>
      </w:r>
      <w:r w:rsidR="00791B1C">
        <w:t xml:space="preserve">Via our online and face-to-face </w:t>
      </w:r>
      <w:r w:rsidR="00BC231A">
        <w:t>surveys,</w:t>
      </w:r>
      <w:r w:rsidR="00791B1C">
        <w:t xml:space="preserve"> we collected demographic details about </w:t>
      </w:r>
      <w:r w:rsidR="00AD163A">
        <w:t xml:space="preserve">the people we engaged. </w:t>
      </w:r>
    </w:p>
    <w:tbl>
      <w:tblPr>
        <w:tblStyle w:val="TableGrid"/>
        <w:tblW w:w="1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7326"/>
      </w:tblGrid>
      <w:tr w:rsidR="008E5602" w14:paraId="349EF187" w14:textId="77777777" w:rsidTr="008E5602">
        <w:tc>
          <w:tcPr>
            <w:tcW w:w="4253" w:type="dxa"/>
          </w:tcPr>
          <w:p w14:paraId="6F564888" w14:textId="76764380" w:rsidR="00696FB7" w:rsidRDefault="00AD163A" w:rsidP="00AD163A">
            <w:pPr>
              <w:pStyle w:val="Heading3"/>
            </w:pPr>
            <w:bookmarkStart w:id="33" w:name="_Toc148348651"/>
            <w:bookmarkStart w:id="34" w:name="_Toc151716722"/>
            <w:r>
              <w:t>Gender</w:t>
            </w:r>
            <w:bookmarkEnd w:id="33"/>
            <w:bookmarkEnd w:id="34"/>
          </w:p>
          <w:p w14:paraId="5B28DE1F" w14:textId="77777777" w:rsidR="008E5602" w:rsidRPr="008A395E" w:rsidRDefault="008E5602" w:rsidP="00EE17D3">
            <w:pPr>
              <w:rPr>
                <w:b/>
                <w:bCs/>
              </w:rPr>
            </w:pPr>
          </w:p>
          <w:p w14:paraId="6DB78048" w14:textId="3104D6C5" w:rsidR="008E5602" w:rsidRPr="00DB5BFF" w:rsidRDefault="00DB5BFF" w:rsidP="00EE17D3">
            <w:pPr>
              <w:rPr>
                <w:b/>
                <w:bCs/>
              </w:rPr>
            </w:pPr>
            <w:r w:rsidRPr="008A395E">
              <w:rPr>
                <w:b/>
                <w:bCs/>
              </w:rPr>
              <w:t>Overall, the most participants we heard from were</w:t>
            </w:r>
            <w:r>
              <w:t xml:space="preserve"> ‘</w:t>
            </w:r>
            <w:r w:rsidRPr="00DB5BFF">
              <w:rPr>
                <w:b/>
                <w:bCs/>
              </w:rPr>
              <w:t>woman or female’ (82 per cent)</w:t>
            </w:r>
            <w:r>
              <w:t xml:space="preserve"> compared </w:t>
            </w:r>
            <w:r w:rsidRPr="00DB5BFF">
              <w:rPr>
                <w:b/>
                <w:bCs/>
              </w:rPr>
              <w:t xml:space="preserve">to (18 per cent) identifying as </w:t>
            </w:r>
            <w:r>
              <w:rPr>
                <w:b/>
                <w:bCs/>
              </w:rPr>
              <w:t xml:space="preserve">‘man or </w:t>
            </w:r>
            <w:r w:rsidRPr="00DB5BFF">
              <w:rPr>
                <w:b/>
                <w:bCs/>
              </w:rPr>
              <w:t>male</w:t>
            </w:r>
            <w:r>
              <w:rPr>
                <w:b/>
                <w:bCs/>
              </w:rPr>
              <w:t>’</w:t>
            </w:r>
            <w:r w:rsidRPr="00DB5BFF">
              <w:rPr>
                <w:b/>
                <w:bCs/>
              </w:rPr>
              <w:t>.</w:t>
            </w:r>
          </w:p>
          <w:p w14:paraId="5C41FEE7" w14:textId="49DE3C2E" w:rsidR="00A50748" w:rsidRDefault="005E6EBF" w:rsidP="00EE17D3">
            <w:r>
              <w:t>Most</w:t>
            </w:r>
            <w:r w:rsidR="00A50748">
              <w:t xml:space="preserve"> participants </w:t>
            </w:r>
            <w:r w:rsidR="009B22AD">
              <w:t xml:space="preserve">(82 per cent) </w:t>
            </w:r>
            <w:r w:rsidR="00F9265D">
              <w:t xml:space="preserve">who </w:t>
            </w:r>
            <w:r w:rsidR="00A50748">
              <w:t xml:space="preserve">completed the survey </w:t>
            </w:r>
            <w:r w:rsidR="00F9265D">
              <w:t>identified</w:t>
            </w:r>
            <w:r w:rsidR="00A50748">
              <w:t xml:space="preserve"> as ‘woman or female’ compared to </w:t>
            </w:r>
            <w:r w:rsidR="009B22AD">
              <w:t>(</w:t>
            </w:r>
            <w:r w:rsidR="00A50748">
              <w:t>14</w:t>
            </w:r>
            <w:r w:rsidR="009B22AD">
              <w:t xml:space="preserve"> per cent)</w:t>
            </w:r>
            <w:r w:rsidR="00A50748">
              <w:t xml:space="preserve"> identifying as male.</w:t>
            </w:r>
          </w:p>
          <w:p w14:paraId="2F280621" w14:textId="2BFF37F1" w:rsidR="00AF1B3B" w:rsidRDefault="0007686E" w:rsidP="00EE17D3">
            <w:r w:rsidRPr="00F56E35">
              <w:t>Most people</w:t>
            </w:r>
            <w:r w:rsidR="00AF1B3B" w:rsidRPr="00F56E35">
              <w:t xml:space="preserve"> who attended the pop-up identified as ‘woman or female’</w:t>
            </w:r>
            <w:r w:rsidRPr="00F56E35">
              <w:t xml:space="preserve"> (</w:t>
            </w:r>
            <w:r w:rsidR="00F56E35" w:rsidRPr="00F56E35">
              <w:t>82</w:t>
            </w:r>
            <w:r w:rsidRPr="00F56E35">
              <w:t xml:space="preserve"> per </w:t>
            </w:r>
            <w:r w:rsidR="00F56E35" w:rsidRPr="00F56E35">
              <w:t>cent) compared</w:t>
            </w:r>
            <w:r w:rsidR="00AF1B3B" w:rsidRPr="00F56E35">
              <w:t xml:space="preserve"> to (</w:t>
            </w:r>
            <w:r w:rsidR="00F56E35" w:rsidRPr="00F56E35">
              <w:t>18</w:t>
            </w:r>
            <w:r w:rsidR="00AF1B3B" w:rsidRPr="00F56E35">
              <w:t xml:space="preserve"> per cent) identifying as male.</w:t>
            </w:r>
          </w:p>
          <w:p w14:paraId="2EB0ED22" w14:textId="4217E222" w:rsidR="00AD163A" w:rsidRDefault="008C516B" w:rsidP="00EE17D3">
            <w:r>
              <w:t>Across the City of Port Phillip, there is</w:t>
            </w:r>
            <w:r w:rsidR="00921057">
              <w:t xml:space="preserve"> a higher proportion of women (51.2 per</w:t>
            </w:r>
            <w:r w:rsidR="00A80F9F">
              <w:t xml:space="preserve"> </w:t>
            </w:r>
            <w:r w:rsidR="00921057">
              <w:t xml:space="preserve">cent) to men (48.8 per cent), and </w:t>
            </w:r>
            <w:r w:rsidR="00EF3B88">
              <w:t xml:space="preserve">across engagement projects in 2022, the balance was </w:t>
            </w:r>
            <w:r w:rsidR="00A80F9F">
              <w:t xml:space="preserve">46 per cent ‘female’ to 45 per cent ‘male’. </w:t>
            </w:r>
            <w:r>
              <w:t xml:space="preserve"> </w:t>
            </w:r>
          </w:p>
        </w:tc>
        <w:tc>
          <w:tcPr>
            <w:tcW w:w="7326" w:type="dxa"/>
          </w:tcPr>
          <w:p w14:paraId="12CFE6F7" w14:textId="21B6233D" w:rsidR="00696FB7" w:rsidRDefault="00696FB7" w:rsidP="00EE17D3"/>
          <w:p w14:paraId="39ED4D34" w14:textId="420160B7" w:rsidR="003351CD" w:rsidRDefault="003351CD" w:rsidP="00EE17D3"/>
          <w:p w14:paraId="548605F2" w14:textId="41D7B5D6" w:rsidR="003351CD" w:rsidRDefault="008E5602" w:rsidP="00EE17D3">
            <w:r>
              <w:rPr>
                <w:noProof/>
              </w:rPr>
              <w:drawing>
                <wp:inline distT="0" distB="0" distL="0" distR="0" wp14:anchorId="0B67B2A7" wp14:editId="60B92BF1">
                  <wp:extent cx="3584575" cy="4109915"/>
                  <wp:effectExtent l="0" t="0" r="15875" b="5080"/>
                  <wp:docPr id="325954933" name="Chart 1" descr="Graph of  gender demographics">
                    <a:extLst xmlns:a="http://schemas.openxmlformats.org/drawingml/2006/main">
                      <a:ext uri="{FF2B5EF4-FFF2-40B4-BE49-F238E27FC236}">
                        <a16:creationId xmlns:a16="http://schemas.microsoft.com/office/drawing/2014/main" id="{3D0FFE7A-EC1D-0A1A-68CA-571F07BC8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E5602" w14:paraId="59CE99E9" w14:textId="77777777" w:rsidTr="008E5602">
        <w:tc>
          <w:tcPr>
            <w:tcW w:w="4253" w:type="dxa"/>
          </w:tcPr>
          <w:p w14:paraId="71B4C800" w14:textId="77777777" w:rsidR="009E3586" w:rsidRDefault="009E3586" w:rsidP="009E3586">
            <w:pPr>
              <w:pStyle w:val="Heading3"/>
            </w:pPr>
            <w:bookmarkStart w:id="35" w:name="_Toc148348652"/>
            <w:bookmarkStart w:id="36" w:name="_Toc151716723"/>
            <w:r>
              <w:lastRenderedPageBreak/>
              <w:t>Residential Suburb</w:t>
            </w:r>
            <w:bookmarkEnd w:id="35"/>
            <w:bookmarkEnd w:id="36"/>
          </w:p>
          <w:p w14:paraId="3F699420" w14:textId="52587CDC" w:rsidR="009E3586" w:rsidRDefault="009E3586" w:rsidP="009E3586">
            <w:r>
              <w:t xml:space="preserve">In total, </w:t>
            </w:r>
            <w:r w:rsidR="004B31AC">
              <w:t>38</w:t>
            </w:r>
            <w:r>
              <w:t xml:space="preserve"> participants</w:t>
            </w:r>
            <w:r w:rsidR="004B31AC">
              <w:t xml:space="preserve"> online and at the pop-up</w:t>
            </w:r>
            <w:r>
              <w:t xml:space="preserve"> provided their suburb. More than half of participants came from </w:t>
            </w:r>
            <w:r w:rsidRPr="006553B5">
              <w:rPr>
                <w:b/>
                <w:bCs/>
              </w:rPr>
              <w:t>Albert Park (</w:t>
            </w:r>
            <w:r w:rsidR="004B31AC">
              <w:rPr>
                <w:b/>
                <w:bCs/>
              </w:rPr>
              <w:t>68</w:t>
            </w:r>
            <w:r w:rsidRPr="006553B5">
              <w:rPr>
                <w:b/>
                <w:bCs/>
              </w:rPr>
              <w:t xml:space="preserve"> per cent)</w:t>
            </w:r>
            <w:r>
              <w:t xml:space="preserve"> or </w:t>
            </w:r>
            <w:r w:rsidR="00DB57D0" w:rsidRPr="00DB57D0">
              <w:rPr>
                <w:b/>
                <w:bCs/>
              </w:rPr>
              <w:t>South</w:t>
            </w:r>
            <w:r w:rsidRPr="006553B5">
              <w:rPr>
                <w:b/>
                <w:bCs/>
              </w:rPr>
              <w:t xml:space="preserve"> Melbourne (</w:t>
            </w:r>
            <w:r w:rsidR="000F04C8">
              <w:rPr>
                <w:b/>
                <w:bCs/>
              </w:rPr>
              <w:t>18</w:t>
            </w:r>
            <w:r w:rsidRPr="006553B5">
              <w:rPr>
                <w:b/>
                <w:bCs/>
              </w:rPr>
              <w:t xml:space="preserve"> per cent</w:t>
            </w:r>
            <w:r>
              <w:rPr>
                <w:b/>
                <w:bCs/>
              </w:rPr>
              <w:t>)</w:t>
            </w:r>
            <w:r>
              <w:t xml:space="preserve">. </w:t>
            </w:r>
          </w:p>
          <w:p w14:paraId="52AB7DFF" w14:textId="07045229" w:rsidR="009E3586" w:rsidRPr="00D2459F" w:rsidRDefault="006E1A24" w:rsidP="009E3586">
            <w:r w:rsidRPr="00D2459F">
              <w:t xml:space="preserve">Other </w:t>
            </w:r>
            <w:r w:rsidR="00D2459F" w:rsidRPr="00D2459F">
              <w:t>suburbs</w:t>
            </w:r>
            <w:r w:rsidR="009E3586" w:rsidRPr="00D2459F">
              <w:t xml:space="preserve"> r</w:t>
            </w:r>
            <w:r w:rsidR="003520C5" w:rsidRPr="00D2459F">
              <w:t xml:space="preserve">epresented </w:t>
            </w:r>
            <w:r w:rsidRPr="00D2459F">
              <w:t>were</w:t>
            </w:r>
            <w:r w:rsidR="003520C5" w:rsidRPr="00D2459F">
              <w:t xml:space="preserve"> </w:t>
            </w:r>
            <w:r w:rsidRPr="00D2459F">
              <w:t>Middle Park</w:t>
            </w:r>
            <w:r w:rsidR="00AB1B91" w:rsidRPr="00D2459F">
              <w:t xml:space="preserve"> (8 per cent) and Port Melbourne </w:t>
            </w:r>
            <w:r w:rsidR="00D2459F" w:rsidRPr="00D2459F">
              <w:t>(5 per cent)</w:t>
            </w:r>
            <w:r w:rsidR="0058221F" w:rsidRPr="00D2459F">
              <w:t>.</w:t>
            </w:r>
            <w:r w:rsidR="009E3586" w:rsidRPr="00D2459F">
              <w:t xml:space="preserve"> </w:t>
            </w:r>
          </w:p>
        </w:tc>
        <w:tc>
          <w:tcPr>
            <w:tcW w:w="7326" w:type="dxa"/>
          </w:tcPr>
          <w:p w14:paraId="180D85B1" w14:textId="3A893E85" w:rsidR="009E3586" w:rsidRDefault="00AE39E2" w:rsidP="009E3586">
            <w:pPr>
              <w:rPr>
                <w:noProof/>
              </w:rPr>
            </w:pPr>
            <w:r>
              <w:rPr>
                <w:noProof/>
              </w:rPr>
              <w:drawing>
                <wp:inline distT="0" distB="0" distL="0" distR="0" wp14:anchorId="3E3041CB" wp14:editId="12ADF626">
                  <wp:extent cx="3488462" cy="1908084"/>
                  <wp:effectExtent l="0" t="0" r="0" b="0"/>
                  <wp:docPr id="331045086" name="Chart 1" descr="Graph of  the residential suburbs participants stated they lived in. ">
                    <a:extLst xmlns:a="http://schemas.openxmlformats.org/drawingml/2006/main">
                      <a:ext uri="{FF2B5EF4-FFF2-40B4-BE49-F238E27FC236}">
                        <a16:creationId xmlns:a16="http://schemas.microsoft.com/office/drawing/2014/main" id="{BBFBF257-11D5-4D07-E8C1-6D00717FF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8E5602" w14:paraId="47948B1F" w14:textId="77777777" w:rsidTr="008E5602">
        <w:tc>
          <w:tcPr>
            <w:tcW w:w="4253" w:type="dxa"/>
          </w:tcPr>
          <w:p w14:paraId="46E258E2" w14:textId="77777777" w:rsidR="000D5AFF" w:rsidRDefault="000D5AFF" w:rsidP="000D5AFF">
            <w:pPr>
              <w:pStyle w:val="Heading3"/>
            </w:pPr>
            <w:bookmarkStart w:id="37" w:name="_Toc148348653"/>
            <w:bookmarkStart w:id="38" w:name="_Toc151716724"/>
            <w:r>
              <w:t>Family structure</w:t>
            </w:r>
            <w:bookmarkEnd w:id="37"/>
            <w:bookmarkEnd w:id="38"/>
            <w:r>
              <w:t xml:space="preserve"> </w:t>
            </w:r>
          </w:p>
          <w:p w14:paraId="7478AC0B" w14:textId="794BB293" w:rsidR="000D5AFF" w:rsidRDefault="000D5AFF" w:rsidP="000D5AFF">
            <w:r>
              <w:t>Participants were asked if they have </w:t>
            </w:r>
            <w:r w:rsidR="00AF4C79" w:rsidRPr="00AF4C79">
              <w:t>children in</w:t>
            </w:r>
            <w:r w:rsidR="00AF4C79">
              <w:t xml:space="preserve"> their</w:t>
            </w:r>
            <w:r w:rsidR="00AF4C79" w:rsidRPr="00AF4C79">
              <w:t xml:space="preserve"> household/family</w:t>
            </w:r>
            <w:r w:rsidR="007502BB">
              <w:t xml:space="preserve"> </w:t>
            </w:r>
            <w:r w:rsidR="00AF4C79" w:rsidRPr="00AF4C79">
              <w:t>that visit the St Vincent Gardens playground</w:t>
            </w:r>
            <w:r w:rsidR="00AF4C79">
              <w:t>.</w:t>
            </w:r>
            <w:r>
              <w:t xml:space="preserve"> </w:t>
            </w:r>
            <w:r w:rsidR="009578F4">
              <w:t xml:space="preserve">Most </w:t>
            </w:r>
            <w:r w:rsidR="00E74790">
              <w:t>participants</w:t>
            </w:r>
            <w:r w:rsidR="00E843B5">
              <w:t xml:space="preserve"> via the survey </w:t>
            </w:r>
            <w:r w:rsidR="006824DB">
              <w:t xml:space="preserve">online </w:t>
            </w:r>
            <w:r w:rsidR="00E74790" w:rsidRPr="00C64F60">
              <w:rPr>
                <w:b/>
                <w:bCs/>
              </w:rPr>
              <w:t>(8</w:t>
            </w:r>
            <w:r w:rsidR="00C64F60" w:rsidRPr="00C64F60">
              <w:rPr>
                <w:b/>
                <w:bCs/>
              </w:rPr>
              <w:t>4</w:t>
            </w:r>
            <w:r w:rsidR="00E74790" w:rsidRPr="00C64F60">
              <w:rPr>
                <w:b/>
                <w:bCs/>
              </w:rPr>
              <w:t xml:space="preserve"> per cent)</w:t>
            </w:r>
            <w:r w:rsidR="00E74790">
              <w:t xml:space="preserve"> stated they</w:t>
            </w:r>
            <w:r w:rsidR="00BF77E1">
              <w:t xml:space="preserve"> did</w:t>
            </w:r>
            <w:r>
              <w:t>.</w:t>
            </w:r>
            <w:r w:rsidR="00BF77E1">
              <w:t xml:space="preserve"> </w:t>
            </w:r>
          </w:p>
          <w:p w14:paraId="75ABFA56" w14:textId="77777777" w:rsidR="002878B4" w:rsidRDefault="000D5AFF" w:rsidP="00B01B81">
            <w:r w:rsidRPr="00774A16">
              <w:rPr>
                <w:b/>
                <w:bCs/>
              </w:rPr>
              <w:t>Of those who had children (</w:t>
            </w:r>
            <w:r w:rsidR="005B5465">
              <w:rPr>
                <w:b/>
                <w:bCs/>
              </w:rPr>
              <w:t>8</w:t>
            </w:r>
            <w:r w:rsidRPr="00774A16">
              <w:rPr>
                <w:b/>
                <w:bCs/>
              </w:rPr>
              <w:t>7 per cent)</w:t>
            </w:r>
            <w:r w:rsidR="00BC495F">
              <w:rPr>
                <w:b/>
                <w:bCs/>
              </w:rPr>
              <w:t xml:space="preserve"> </w:t>
            </w:r>
            <w:r w:rsidRPr="00774A16">
              <w:rPr>
                <w:b/>
                <w:bCs/>
              </w:rPr>
              <w:t xml:space="preserve">were aged </w:t>
            </w:r>
            <w:r w:rsidR="005B5465">
              <w:rPr>
                <w:b/>
                <w:bCs/>
              </w:rPr>
              <w:t>Under 12</w:t>
            </w:r>
            <w:r w:rsidRPr="00774A16">
              <w:rPr>
                <w:b/>
                <w:bCs/>
              </w:rPr>
              <w:t>.</w:t>
            </w:r>
            <w:r>
              <w:t xml:space="preserve"> </w:t>
            </w:r>
          </w:p>
          <w:p w14:paraId="4BD54429" w14:textId="53E0E487" w:rsidR="00B73422" w:rsidRPr="00C57C2F" w:rsidRDefault="000D5AFF" w:rsidP="00B01B81">
            <w:r>
              <w:t xml:space="preserve">Primary </w:t>
            </w:r>
            <w:r w:rsidRPr="00C57C2F">
              <w:t xml:space="preserve">school students made up </w:t>
            </w:r>
            <w:r w:rsidR="00BF1923" w:rsidRPr="00C57C2F">
              <w:t>35</w:t>
            </w:r>
            <w:r w:rsidRPr="00C57C2F">
              <w:t> per cent</w:t>
            </w:r>
            <w:r w:rsidR="003873D1" w:rsidRPr="00C57C2F">
              <w:t xml:space="preserve">, </w:t>
            </w:r>
            <w:r w:rsidR="002878B4">
              <w:t>p</w:t>
            </w:r>
            <w:r w:rsidR="000D13BE" w:rsidRPr="00C57C2F">
              <w:t>re-school aged children </w:t>
            </w:r>
            <w:r w:rsidRPr="00C57C2F">
              <w:t xml:space="preserve">made up </w:t>
            </w:r>
            <w:r w:rsidR="00F47DF7" w:rsidRPr="00C57C2F">
              <w:t xml:space="preserve">19 </w:t>
            </w:r>
            <w:r w:rsidRPr="00C57C2F">
              <w:t>per</w:t>
            </w:r>
            <w:r w:rsidR="003873D1" w:rsidRPr="00C57C2F">
              <w:t xml:space="preserve"> </w:t>
            </w:r>
            <w:r w:rsidRPr="00C57C2F">
              <w:t>cent</w:t>
            </w:r>
            <w:r w:rsidR="00B01B81" w:rsidRPr="00C57C2F">
              <w:t xml:space="preserve">, </w:t>
            </w:r>
            <w:r w:rsidR="00F47DF7" w:rsidRPr="00C57C2F">
              <w:t>Infant/toddlers 36 per cent</w:t>
            </w:r>
            <w:r w:rsidR="00C57C2F" w:rsidRPr="00C57C2F">
              <w:t xml:space="preserve">, </w:t>
            </w:r>
            <w:r w:rsidR="002878B4">
              <w:t>s</w:t>
            </w:r>
            <w:r w:rsidR="00B73422" w:rsidRPr="00C57C2F">
              <w:rPr>
                <w:color w:val="000000"/>
              </w:rPr>
              <w:t>econdary school age</w:t>
            </w:r>
            <w:r w:rsidR="00C57C2F" w:rsidRPr="00C57C2F">
              <w:rPr>
                <w:color w:val="000000"/>
              </w:rPr>
              <w:t xml:space="preserve"> 7 per cent </w:t>
            </w:r>
            <w:r w:rsidR="00B73422" w:rsidRPr="00C57C2F">
              <w:rPr>
                <w:color w:val="000000"/>
              </w:rPr>
              <w:t xml:space="preserve">and </w:t>
            </w:r>
            <w:r w:rsidR="00C57C2F" w:rsidRPr="00C57C2F">
              <w:rPr>
                <w:color w:val="000000"/>
              </w:rPr>
              <w:t>adult</w:t>
            </w:r>
            <w:r w:rsidR="00B73422" w:rsidRPr="00C57C2F">
              <w:rPr>
                <w:color w:val="000000"/>
              </w:rPr>
              <w:t xml:space="preserve"> age </w:t>
            </w:r>
            <w:r w:rsidR="00C57C2F" w:rsidRPr="00C57C2F">
              <w:rPr>
                <w:color w:val="000000"/>
              </w:rPr>
              <w:t xml:space="preserve">7 per cent.  </w:t>
            </w:r>
          </w:p>
          <w:p w14:paraId="21EB3591" w14:textId="4F0207D1" w:rsidR="00B73422" w:rsidRDefault="00B73422" w:rsidP="00B73422">
            <w:pPr>
              <w:tabs>
                <w:tab w:val="clear" w:pos="-3060"/>
                <w:tab w:val="clear" w:pos="-2340"/>
                <w:tab w:val="clear" w:pos="6300"/>
              </w:tabs>
              <w:suppressAutoHyphens w:val="0"/>
              <w:spacing w:before="0" w:after="0" w:line="240" w:lineRule="auto"/>
              <w:rPr>
                <w:rFonts w:ascii="Calibri" w:hAnsi="Calibri" w:cs="Calibri"/>
                <w:b/>
                <w:bCs/>
                <w:color w:val="000000"/>
              </w:rPr>
            </w:pPr>
          </w:p>
          <w:p w14:paraId="3486571B" w14:textId="445CE26A" w:rsidR="00B73422" w:rsidRDefault="00B73422" w:rsidP="00F47DF7"/>
        </w:tc>
        <w:tc>
          <w:tcPr>
            <w:tcW w:w="7326" w:type="dxa"/>
          </w:tcPr>
          <w:p w14:paraId="022FD96A" w14:textId="56804345" w:rsidR="000D5AFF" w:rsidRDefault="00E44885" w:rsidP="000D5AFF">
            <w:pPr>
              <w:rPr>
                <w:noProof/>
              </w:rPr>
            </w:pPr>
            <w:r>
              <w:rPr>
                <w:noProof/>
              </w:rPr>
              <w:drawing>
                <wp:inline distT="0" distB="0" distL="0" distR="0" wp14:anchorId="11A19911" wp14:editId="09D746B9">
                  <wp:extent cx="3313430" cy="2743200"/>
                  <wp:effectExtent l="0" t="0" r="1270" b="0"/>
                  <wp:docPr id="1664013197" name="Chart 1" descr="A graph showing most participants (84 per cent)  that answered the survey online stated they did. ">
                    <a:extLst xmlns:a="http://schemas.openxmlformats.org/drawingml/2006/main">
                      <a:ext uri="{FF2B5EF4-FFF2-40B4-BE49-F238E27FC236}">
                        <a16:creationId xmlns:a16="http://schemas.microsoft.com/office/drawing/2014/main" id="{405C84FB-9C9E-BE0F-4B23-E02D05FEC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C8849F" w14:textId="615C78E7" w:rsidR="009F1382" w:rsidRDefault="005354D4" w:rsidP="000D5AFF">
            <w:pPr>
              <w:rPr>
                <w:noProof/>
              </w:rPr>
            </w:pPr>
            <w:r>
              <w:rPr>
                <w:noProof/>
              </w:rPr>
              <w:drawing>
                <wp:inline distT="0" distB="0" distL="0" distR="0" wp14:anchorId="5597CA6E" wp14:editId="2ECE68F3">
                  <wp:extent cx="3829616" cy="2416810"/>
                  <wp:effectExtent l="0" t="0" r="0" b="2540"/>
                  <wp:docPr id="716376641" name="Chart 1" descr="A graph showing that participants that  had children (87 per cent) were aged under 12. &#10;Primary school students made up 35 per cent, pre-school aged children made up 19 per cent, Infant/toddlers 36 per cent, secondary school age 7 per cent and adult age 7 per cent.  &#10;">
                    <a:extLst xmlns:a="http://schemas.openxmlformats.org/drawingml/2006/main">
                      <a:ext uri="{FF2B5EF4-FFF2-40B4-BE49-F238E27FC236}">
                        <a16:creationId xmlns:a16="http://schemas.microsoft.com/office/drawing/2014/main" id="{4299A5E0-1A2F-09A2-C7AA-60087A4F2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4BFD0D91" w14:textId="77777777" w:rsidR="00DA4260" w:rsidRDefault="00DA4260" w:rsidP="00FD13CD"/>
    <w:p w14:paraId="0F152726" w14:textId="319D2D1F" w:rsidR="23D23E40" w:rsidRDefault="2F063EBC" w:rsidP="00066FED">
      <w:pPr>
        <w:pStyle w:val="Heading2"/>
      </w:pPr>
      <w:bookmarkStart w:id="39" w:name="_Toc151716725"/>
      <w:r>
        <w:lastRenderedPageBreak/>
        <w:t>What we heard</w:t>
      </w:r>
      <w:bookmarkEnd w:id="39"/>
    </w:p>
    <w:p w14:paraId="0F338DB0" w14:textId="0ABDA1D2" w:rsidR="009E3864" w:rsidRPr="009E3864" w:rsidRDefault="00BC34A7" w:rsidP="009E3864">
      <w:r w:rsidRPr="00BC34A7">
        <w:rPr>
          <w:b/>
          <w:bCs/>
        </w:rPr>
        <w:t>P</w:t>
      </w:r>
      <w:r w:rsidRPr="00FC2282">
        <w:rPr>
          <w:b/>
          <w:bCs/>
        </w:rPr>
        <w:t xml:space="preserve">lease note: </w:t>
      </w:r>
      <w:r w:rsidR="005F13CB" w:rsidRPr="00FC2282">
        <w:rPr>
          <w:b/>
          <w:bCs/>
        </w:rPr>
        <w:t xml:space="preserve">This section </w:t>
      </w:r>
      <w:r w:rsidRPr="00FC2282">
        <w:rPr>
          <w:b/>
          <w:bCs/>
        </w:rPr>
        <w:t>uses</w:t>
      </w:r>
      <w:r w:rsidR="005F13CB" w:rsidRPr="00FC2282">
        <w:rPr>
          <w:b/>
          <w:bCs/>
        </w:rPr>
        <w:t xml:space="preserve"> a thematic analysis of the comments from participants. </w:t>
      </w:r>
      <w:r w:rsidR="00BF0B3E">
        <w:t>Comments</w:t>
      </w:r>
      <w:r w:rsidR="00FC2282">
        <w:t> </w:t>
      </w:r>
      <w:r>
        <w:t xml:space="preserve">from participants </w:t>
      </w:r>
      <w:r w:rsidR="00BF0B3E">
        <w:t>that relate</w:t>
      </w:r>
      <w:r>
        <w:t>d</w:t>
      </w:r>
      <w:r w:rsidR="00BF0B3E">
        <w:t xml:space="preserve"> to multiple themes have been </w:t>
      </w:r>
      <w:r>
        <w:t>split</w:t>
      </w:r>
      <w:r w:rsidR="00BF0B3E">
        <w:t xml:space="preserve"> to allow </w:t>
      </w:r>
      <w:r w:rsidR="00FC2282">
        <w:t>for</w:t>
      </w:r>
      <w:r w:rsidR="00BF0B3E">
        <w:t xml:space="preserve"> accurate theme counts</w:t>
      </w:r>
      <w:r>
        <w:t xml:space="preserve">. As such, the number of total comments </w:t>
      </w:r>
      <w:r w:rsidR="00094007">
        <w:t xml:space="preserve">may differ from the total number of </w:t>
      </w:r>
      <w:r w:rsidR="00A17DF1">
        <w:t>people who participated in the engagement activities.</w:t>
      </w:r>
      <w:r w:rsidR="00094007">
        <w:t xml:space="preserve"> </w:t>
      </w:r>
    </w:p>
    <w:p w14:paraId="066D3102" w14:textId="5BEB2F8E" w:rsidR="3AF53F70" w:rsidRDefault="00AF6005" w:rsidP="356A0859">
      <w:pPr>
        <w:pStyle w:val="Heading2"/>
      </w:pPr>
      <w:bookmarkStart w:id="40" w:name="_Toc148348657"/>
      <w:bookmarkStart w:id="41" w:name="_Toc151716726"/>
      <w:r>
        <w:t>About the draft concept plan</w:t>
      </w:r>
      <w:bookmarkEnd w:id="40"/>
      <w:bookmarkEnd w:id="41"/>
    </w:p>
    <w:p w14:paraId="7FC26E98" w14:textId="10C6E084" w:rsidR="00AE46CF" w:rsidRDefault="00AE46CF" w:rsidP="00AE46CF">
      <w:r>
        <w:t>The following themes</w:t>
      </w:r>
      <w:r w:rsidR="74E5A4EA">
        <w:t xml:space="preserve"> have been drawn out of the </w:t>
      </w:r>
      <w:r w:rsidR="4F417DAF">
        <w:t>consultation</w:t>
      </w:r>
      <w:r w:rsidR="74E5A4EA">
        <w:t xml:space="preserve"> feedback</w:t>
      </w:r>
      <w:r w:rsidR="791E9DA7">
        <w:t xml:space="preserve"> around </w:t>
      </w:r>
      <w:r w:rsidR="791E9DA7" w:rsidRPr="2B4EB4C0">
        <w:rPr>
          <w:b/>
          <w:bCs/>
        </w:rPr>
        <w:t>elements within the concept plan the community like/ dislike</w:t>
      </w:r>
      <w:r w:rsidR="00E30011">
        <w:t>.</w:t>
      </w:r>
      <w:r w:rsidR="0059065E">
        <w:t xml:space="preserve"> The key themes </w:t>
      </w:r>
      <w:r w:rsidR="009E2466">
        <w:t xml:space="preserve">and some comments </w:t>
      </w:r>
      <w:r w:rsidR="0059065E">
        <w:t xml:space="preserve">are explored below. </w:t>
      </w:r>
    </w:p>
    <w:p w14:paraId="7E67FC29" w14:textId="7F1E4A1E" w:rsidR="0091342F" w:rsidRPr="001678C1" w:rsidRDefault="00F4493E" w:rsidP="46076D1C">
      <w:pPr>
        <w:pStyle w:val="paragraph"/>
        <w:spacing w:before="0" w:beforeAutospacing="0" w:after="0" w:afterAutospacing="0"/>
        <w:textAlignment w:val="baseline"/>
        <w:rPr>
          <w:rStyle w:val="eop"/>
          <w:rFonts w:ascii="Arial" w:hAnsi="Arial" w:cs="Arial"/>
          <w:b/>
          <w:bCs/>
          <w:color w:val="000000"/>
          <w:sz w:val="28"/>
          <w:szCs w:val="28"/>
          <w:highlight w:val="magenta"/>
        </w:rPr>
      </w:pPr>
      <w:r w:rsidRPr="46076D1C">
        <w:rPr>
          <w:rFonts w:ascii="Avenir Next LT Pro" w:hAnsi="Avenir Next LT Pro"/>
          <w:b/>
          <w:bCs/>
          <w:lang w:eastAsia="zh-CN"/>
        </w:rPr>
        <w:t>Playground equipment</w:t>
      </w:r>
      <w:r w:rsidR="00F27D54" w:rsidRPr="46076D1C">
        <w:rPr>
          <w:rStyle w:val="normaltextrun"/>
          <w:rFonts w:ascii="Arial" w:hAnsi="Arial" w:cs="Arial"/>
          <w:b/>
          <w:bCs/>
          <w:color w:val="000000" w:themeColor="text1"/>
          <w:sz w:val="28"/>
          <w:szCs w:val="28"/>
        </w:rPr>
        <w:t>:</w:t>
      </w:r>
    </w:p>
    <w:p w14:paraId="003C304D" w14:textId="77777777" w:rsidR="00000739" w:rsidRDefault="00000739" w:rsidP="0091342F">
      <w:pPr>
        <w:pStyle w:val="paragraph"/>
        <w:spacing w:before="0" w:beforeAutospacing="0" w:after="0" w:afterAutospacing="0"/>
        <w:textAlignment w:val="baseline"/>
        <w:rPr>
          <w:rFonts w:ascii="Segoe UI" w:hAnsi="Segoe UI" w:cs="Segoe UI"/>
          <w:b/>
          <w:bCs/>
          <w:color w:val="000000"/>
          <w:sz w:val="18"/>
          <w:szCs w:val="18"/>
          <w:highlight w:val="magenta"/>
        </w:rPr>
      </w:pPr>
    </w:p>
    <w:p w14:paraId="5716AF1F" w14:textId="7A18C428" w:rsidR="00000739" w:rsidRDefault="00F27D54"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 xml:space="preserve">Play </w:t>
      </w:r>
      <w:proofErr w:type="gramStart"/>
      <w:r w:rsidRPr="434CE79E">
        <w:rPr>
          <w:rFonts w:ascii="Avenir Next LT Pro" w:hAnsi="Avenir Next LT Pro"/>
          <w:b/>
          <w:bCs/>
          <w:lang w:eastAsia="zh-CN"/>
        </w:rPr>
        <w:t>tower</w:t>
      </w:r>
      <w:proofErr w:type="gramEnd"/>
      <w:r w:rsidR="00152200" w:rsidRPr="434CE79E">
        <w:rPr>
          <w:rFonts w:ascii="Avenir Next LT Pro" w:hAnsi="Avenir Next LT Pro"/>
          <w:b/>
          <w:bCs/>
          <w:lang w:eastAsia="zh-CN"/>
        </w:rPr>
        <w:t xml:space="preserve"> </w:t>
      </w:r>
    </w:p>
    <w:p w14:paraId="7020A1D5" w14:textId="77777777" w:rsidR="00152200" w:rsidRDefault="00152200" w:rsidP="0091342F">
      <w:pPr>
        <w:pStyle w:val="paragraph"/>
        <w:spacing w:before="0" w:beforeAutospacing="0" w:after="0" w:afterAutospacing="0"/>
        <w:textAlignment w:val="baseline"/>
        <w:rPr>
          <w:rFonts w:ascii="Avenir Next LT Pro" w:hAnsi="Avenir Next LT Pro"/>
          <w:b/>
          <w:lang w:eastAsia="zh-CN"/>
        </w:rPr>
      </w:pPr>
    </w:p>
    <w:tbl>
      <w:tblPr>
        <w:tblStyle w:val="TableGrid"/>
        <w:tblW w:w="0" w:type="auto"/>
        <w:tblLayout w:type="fixed"/>
        <w:tblLook w:val="06A0" w:firstRow="1" w:lastRow="0" w:firstColumn="1" w:lastColumn="0" w:noHBand="1" w:noVBand="1"/>
      </w:tblPr>
      <w:tblGrid>
        <w:gridCol w:w="4815"/>
        <w:gridCol w:w="4815"/>
      </w:tblGrid>
      <w:tr w:rsidR="65C5897D" w14:paraId="1034CDE0" w14:textId="77777777" w:rsidTr="2B4EB4C0">
        <w:trPr>
          <w:trHeight w:val="300"/>
        </w:trPr>
        <w:tc>
          <w:tcPr>
            <w:tcW w:w="9630" w:type="dxa"/>
            <w:gridSpan w:val="2"/>
          </w:tcPr>
          <w:p w14:paraId="204C138D" w14:textId="24B282E1" w:rsidR="67997F95" w:rsidRDefault="251394E5" w:rsidP="65C5897D">
            <w:pPr>
              <w:tabs>
                <w:tab w:val="center" w:pos="4678"/>
              </w:tabs>
              <w:spacing w:before="0"/>
              <w:rPr>
                <w:rFonts w:ascii="Segoe UI" w:hAnsi="Segoe UI" w:cs="Segoe UI"/>
                <w:b/>
                <w:bCs/>
                <w:sz w:val="18"/>
                <w:szCs w:val="18"/>
                <w:highlight w:val="magenta"/>
              </w:rPr>
            </w:pPr>
            <w:r>
              <w:t xml:space="preserve">A strong theme that came out through the consultation process is that the community support the existing </w:t>
            </w:r>
            <w:r w:rsidR="79A5C273">
              <w:t xml:space="preserve">playground </w:t>
            </w:r>
            <w:r>
              <w:t>layout</w:t>
            </w:r>
            <w:r w:rsidR="078284DB">
              <w:t>,</w:t>
            </w:r>
            <w:r>
              <w:t xml:space="preserve"> with separated areas for younger and older children.</w:t>
            </w:r>
          </w:p>
          <w:p w14:paraId="29F29C3C" w14:textId="685DD375" w:rsidR="65C5897D" w:rsidRDefault="65C5897D" w:rsidP="65C5897D">
            <w:pPr>
              <w:pStyle w:val="paragraph"/>
              <w:rPr>
                <w:rFonts w:ascii="Arial" w:hAnsi="Arial" w:cs="Arial"/>
                <w:b/>
                <w:bCs/>
                <w:color w:val="000000" w:themeColor="text1"/>
                <w:sz w:val="22"/>
                <w:szCs w:val="22"/>
              </w:rPr>
            </w:pPr>
          </w:p>
        </w:tc>
      </w:tr>
      <w:tr w:rsidR="72C72132" w14:paraId="5CFC37C5" w14:textId="77777777" w:rsidTr="2B4EB4C0">
        <w:trPr>
          <w:trHeight w:val="300"/>
        </w:trPr>
        <w:tc>
          <w:tcPr>
            <w:tcW w:w="4815" w:type="dxa"/>
          </w:tcPr>
          <w:p w14:paraId="56B7E8C1" w14:textId="7822B45E" w:rsidR="2CDDDB88" w:rsidRDefault="0AAD0A8F" w:rsidP="2B4EB4C0">
            <w:pPr>
              <w:pStyle w:val="paragraph"/>
              <w:rPr>
                <w:rFonts w:ascii="Arial" w:hAnsi="Arial" w:cs="Arial"/>
                <w:b/>
                <w:bCs/>
                <w:color w:val="000000" w:themeColor="text1"/>
                <w:sz w:val="22"/>
                <w:szCs w:val="22"/>
              </w:rPr>
            </w:pPr>
            <w:r w:rsidRPr="2B4EB4C0">
              <w:rPr>
                <w:rFonts w:ascii="Arial" w:hAnsi="Arial" w:cs="Arial"/>
                <w:b/>
                <w:bCs/>
                <w:color w:val="000000" w:themeColor="text1"/>
                <w:sz w:val="22"/>
                <w:szCs w:val="22"/>
              </w:rPr>
              <w:t>Have Your Say</w:t>
            </w:r>
            <w:r w:rsidR="0D7F6A8F" w:rsidRPr="2B4EB4C0">
              <w:rPr>
                <w:rFonts w:ascii="Arial" w:hAnsi="Arial" w:cs="Arial"/>
                <w:b/>
                <w:bCs/>
                <w:color w:val="000000" w:themeColor="text1"/>
                <w:sz w:val="22"/>
                <w:szCs w:val="22"/>
              </w:rPr>
              <w:t xml:space="preserve"> </w:t>
            </w:r>
            <w:r w:rsidR="40722A3E" w:rsidRPr="2B4EB4C0">
              <w:rPr>
                <w:rFonts w:ascii="Arial" w:hAnsi="Arial" w:cs="Arial"/>
                <w:b/>
                <w:bCs/>
                <w:sz w:val="22"/>
                <w:szCs w:val="22"/>
              </w:rPr>
              <w:t>(</w:t>
            </w:r>
            <w:r w:rsidR="0D7F6A8F" w:rsidRPr="2B4EB4C0">
              <w:rPr>
                <w:rFonts w:ascii="Arial" w:hAnsi="Arial" w:cs="Arial"/>
                <w:b/>
                <w:bCs/>
                <w:sz w:val="22"/>
                <w:szCs w:val="22"/>
              </w:rPr>
              <w:t xml:space="preserve">3 </w:t>
            </w:r>
            <w:r w:rsidR="78ED53F7" w:rsidRPr="2B4EB4C0">
              <w:rPr>
                <w:rFonts w:ascii="Arial" w:hAnsi="Arial" w:cs="Arial"/>
                <w:b/>
                <w:bCs/>
                <w:sz w:val="22"/>
                <w:szCs w:val="22"/>
              </w:rPr>
              <w:t>comments</w:t>
            </w:r>
            <w:r w:rsidR="7C032477" w:rsidRPr="2B4EB4C0">
              <w:rPr>
                <w:rFonts w:ascii="Arial" w:hAnsi="Arial" w:cs="Arial"/>
                <w:b/>
                <w:bCs/>
                <w:sz w:val="22"/>
                <w:szCs w:val="22"/>
              </w:rPr>
              <w:t>)</w:t>
            </w:r>
            <w:r w:rsidR="14715C9B" w:rsidRPr="2B4EB4C0">
              <w:rPr>
                <w:rFonts w:ascii="Arial" w:hAnsi="Arial" w:cs="Arial"/>
                <w:b/>
                <w:bCs/>
                <w:sz w:val="22"/>
                <w:szCs w:val="22"/>
              </w:rPr>
              <w:t xml:space="preserve"> </w:t>
            </w:r>
          </w:p>
        </w:tc>
        <w:tc>
          <w:tcPr>
            <w:tcW w:w="4815" w:type="dxa"/>
          </w:tcPr>
          <w:p w14:paraId="127801E4" w14:textId="5222CD8F" w:rsidR="2CDDDB88" w:rsidRDefault="22C1BC16" w:rsidP="72C72132">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401251B5" w:rsidRPr="434CE79E">
              <w:rPr>
                <w:rFonts w:ascii="Arial" w:hAnsi="Arial" w:cs="Arial"/>
                <w:b/>
                <w:bCs/>
                <w:color w:val="000000" w:themeColor="text1"/>
                <w:sz w:val="22"/>
                <w:szCs w:val="22"/>
              </w:rPr>
              <w:t xml:space="preserve"> (2 comments)</w:t>
            </w:r>
          </w:p>
        </w:tc>
      </w:tr>
      <w:tr w:rsidR="72C72132" w14:paraId="645E0B21" w14:textId="77777777" w:rsidTr="2B4EB4C0">
        <w:trPr>
          <w:trHeight w:val="300"/>
        </w:trPr>
        <w:tc>
          <w:tcPr>
            <w:tcW w:w="4815" w:type="dxa"/>
          </w:tcPr>
          <w:p w14:paraId="0AF89A97" w14:textId="77777777" w:rsidR="2CDDDB88" w:rsidRDefault="2CDDDB88" w:rsidP="72C72132">
            <w:pPr>
              <w:pStyle w:val="paragraph"/>
              <w:spacing w:before="0" w:after="0"/>
              <w:rPr>
                <w:rFonts w:ascii="Arial" w:hAnsi="Arial" w:cs="Arial"/>
                <w:i/>
                <w:iCs/>
                <w:color w:val="000000" w:themeColor="text1"/>
                <w:sz w:val="22"/>
                <w:szCs w:val="22"/>
              </w:rPr>
            </w:pPr>
            <w:r w:rsidRPr="72C72132">
              <w:rPr>
                <w:rFonts w:ascii="Arial" w:hAnsi="Arial" w:cs="Arial"/>
                <w:i/>
                <w:iCs/>
                <w:color w:val="000000" w:themeColor="text1"/>
                <w:sz w:val="22"/>
                <w:szCs w:val="22"/>
              </w:rPr>
              <w:t>“Currently I love the two playgrounds - one for older children and one for toddlers in two different areas.”</w:t>
            </w:r>
          </w:p>
          <w:p w14:paraId="6E03AAFD" w14:textId="77777777" w:rsidR="2CDDDB88" w:rsidRDefault="2CDDDB88" w:rsidP="72C72132">
            <w:pPr>
              <w:pStyle w:val="paragraph"/>
              <w:spacing w:before="0" w:after="0"/>
              <w:rPr>
                <w:rFonts w:ascii="Arial" w:hAnsi="Arial" w:cs="Arial"/>
                <w:i/>
                <w:iCs/>
                <w:color w:val="000000" w:themeColor="text1"/>
                <w:sz w:val="22"/>
                <w:szCs w:val="22"/>
              </w:rPr>
            </w:pPr>
            <w:r w:rsidRPr="72C72132">
              <w:rPr>
                <w:rFonts w:ascii="Arial" w:hAnsi="Arial" w:cs="Arial"/>
                <w:i/>
                <w:iCs/>
                <w:color w:val="000000" w:themeColor="text1"/>
                <w:sz w:val="22"/>
                <w:szCs w:val="22"/>
              </w:rPr>
              <w:t>“</w:t>
            </w:r>
            <w:proofErr w:type="gramStart"/>
            <w:r w:rsidRPr="72C72132">
              <w:rPr>
                <w:rFonts w:ascii="Arial" w:hAnsi="Arial" w:cs="Arial"/>
                <w:i/>
                <w:iCs/>
                <w:color w:val="000000" w:themeColor="text1"/>
                <w:sz w:val="22"/>
                <w:szCs w:val="22"/>
              </w:rPr>
              <w:t>Also</w:t>
            </w:r>
            <w:proofErr w:type="gramEnd"/>
            <w:r w:rsidRPr="72C72132">
              <w:rPr>
                <w:rFonts w:ascii="Arial" w:hAnsi="Arial" w:cs="Arial"/>
                <w:i/>
                <w:iCs/>
                <w:color w:val="000000" w:themeColor="text1"/>
                <w:sz w:val="22"/>
                <w:szCs w:val="22"/>
              </w:rPr>
              <w:t xml:space="preserve"> specific play areas for younger children is nice in the current set up.”</w:t>
            </w:r>
          </w:p>
          <w:p w14:paraId="554F700C" w14:textId="77777777" w:rsidR="2CDDDB88" w:rsidRDefault="2CDDDB88" w:rsidP="72C72132">
            <w:pPr>
              <w:pStyle w:val="paragraph"/>
              <w:spacing w:before="0" w:after="0"/>
              <w:rPr>
                <w:rFonts w:ascii="Arial" w:hAnsi="Arial" w:cs="Arial"/>
                <w:i/>
                <w:iCs/>
                <w:color w:val="000000" w:themeColor="text1"/>
                <w:sz w:val="22"/>
                <w:szCs w:val="22"/>
              </w:rPr>
            </w:pPr>
            <w:r w:rsidRPr="72C72132">
              <w:rPr>
                <w:rFonts w:ascii="Arial" w:hAnsi="Arial" w:cs="Arial"/>
                <w:i/>
                <w:iCs/>
                <w:color w:val="000000" w:themeColor="text1"/>
                <w:sz w:val="22"/>
                <w:szCs w:val="22"/>
              </w:rPr>
              <w:t xml:space="preserve">“It would also be good to consider an area that is more appropriate for toddler play with proper </w:t>
            </w:r>
            <w:proofErr w:type="gramStart"/>
            <w:r w:rsidRPr="72C72132">
              <w:rPr>
                <w:rFonts w:ascii="Arial" w:hAnsi="Arial" w:cs="Arial"/>
                <w:i/>
                <w:iCs/>
                <w:color w:val="000000" w:themeColor="text1"/>
                <w:sz w:val="22"/>
                <w:szCs w:val="22"/>
              </w:rPr>
              <w:t>age appropriate</w:t>
            </w:r>
            <w:proofErr w:type="gramEnd"/>
            <w:r w:rsidRPr="72C72132">
              <w:rPr>
                <w:rFonts w:ascii="Arial" w:hAnsi="Arial" w:cs="Arial"/>
                <w:i/>
                <w:iCs/>
                <w:color w:val="000000" w:themeColor="text1"/>
                <w:sz w:val="22"/>
                <w:szCs w:val="22"/>
              </w:rPr>
              <w:t xml:space="preserve"> equipment…”</w:t>
            </w:r>
          </w:p>
          <w:p w14:paraId="181F024C" w14:textId="388A418A" w:rsidR="72C72132" w:rsidRDefault="72C72132" w:rsidP="72C72132">
            <w:pPr>
              <w:pStyle w:val="paragraph"/>
              <w:rPr>
                <w:rFonts w:ascii="Segoe UI" w:hAnsi="Segoe UI" w:cs="Segoe UI"/>
                <w:b/>
                <w:bCs/>
                <w:color w:val="000000" w:themeColor="text1"/>
                <w:sz w:val="18"/>
                <w:szCs w:val="18"/>
                <w:highlight w:val="magenta"/>
              </w:rPr>
            </w:pPr>
          </w:p>
        </w:tc>
        <w:tc>
          <w:tcPr>
            <w:tcW w:w="4815" w:type="dxa"/>
          </w:tcPr>
          <w:p w14:paraId="6CEBB1F2" w14:textId="77777777" w:rsidR="2CDDDB88" w:rsidRDefault="2CDDDB88" w:rsidP="72C72132">
            <w:pPr>
              <w:pStyle w:val="paragraph"/>
              <w:spacing w:before="0" w:after="0"/>
              <w:rPr>
                <w:rFonts w:ascii="Arial" w:hAnsi="Arial" w:cs="Arial"/>
                <w:i/>
                <w:iCs/>
                <w:color w:val="000000" w:themeColor="text1"/>
                <w:sz w:val="22"/>
                <w:szCs w:val="22"/>
              </w:rPr>
            </w:pPr>
            <w:r w:rsidRPr="72C72132">
              <w:rPr>
                <w:rFonts w:ascii="Arial" w:hAnsi="Arial" w:cs="Arial"/>
                <w:i/>
                <w:iCs/>
                <w:color w:val="000000" w:themeColor="text1"/>
                <w:sz w:val="22"/>
                <w:szCs w:val="22"/>
              </w:rPr>
              <w:t>“Really need a toddler play area - the current toddler area is used frequently.”</w:t>
            </w:r>
          </w:p>
          <w:p w14:paraId="281AE98A" w14:textId="77777777" w:rsidR="2CDDDB88" w:rsidRDefault="2CDDDB88" w:rsidP="72C72132">
            <w:pPr>
              <w:pStyle w:val="paragraph"/>
              <w:spacing w:before="0" w:after="0"/>
              <w:rPr>
                <w:rFonts w:ascii="Arial" w:hAnsi="Arial" w:cs="Arial"/>
                <w:i/>
                <w:iCs/>
                <w:color w:val="000000" w:themeColor="text1"/>
                <w:sz w:val="22"/>
                <w:szCs w:val="22"/>
              </w:rPr>
            </w:pPr>
            <w:r w:rsidRPr="65C5897D">
              <w:rPr>
                <w:rFonts w:ascii="Arial" w:hAnsi="Arial" w:cs="Arial"/>
                <w:i/>
                <w:iCs/>
                <w:color w:val="000000" w:themeColor="text1"/>
                <w:sz w:val="22"/>
                <w:szCs w:val="22"/>
              </w:rPr>
              <w:t>“Separate adult and child play - small kids get trampled.”</w:t>
            </w:r>
          </w:p>
          <w:p w14:paraId="0C132D1B" w14:textId="40616780" w:rsidR="72C72132" w:rsidRDefault="72C72132" w:rsidP="72C72132">
            <w:pPr>
              <w:pStyle w:val="paragraph"/>
              <w:rPr>
                <w:rFonts w:ascii="Segoe UI" w:hAnsi="Segoe UI" w:cs="Segoe UI"/>
                <w:b/>
                <w:bCs/>
                <w:color w:val="000000" w:themeColor="text1"/>
                <w:sz w:val="18"/>
                <w:szCs w:val="18"/>
                <w:highlight w:val="magenta"/>
              </w:rPr>
            </w:pPr>
          </w:p>
        </w:tc>
      </w:tr>
      <w:tr w:rsidR="65C5897D" w14:paraId="0F8F19FB" w14:textId="77777777" w:rsidTr="2B4EB4C0">
        <w:trPr>
          <w:trHeight w:val="300"/>
        </w:trPr>
        <w:tc>
          <w:tcPr>
            <w:tcW w:w="9630" w:type="dxa"/>
            <w:gridSpan w:val="2"/>
          </w:tcPr>
          <w:p w14:paraId="65DC6474" w14:textId="20C80CAC" w:rsidR="0F1C6C0B" w:rsidRDefault="0F1C6C0B" w:rsidP="65C5897D">
            <w:pPr>
              <w:pStyle w:val="paragraph"/>
              <w:spacing w:before="0" w:after="0"/>
              <w:rPr>
                <w:rFonts w:ascii="Arial" w:hAnsi="Arial" w:cs="Arial"/>
                <w:color w:val="000000" w:themeColor="text1"/>
                <w:sz w:val="22"/>
                <w:szCs w:val="22"/>
              </w:rPr>
            </w:pPr>
            <w:r w:rsidRPr="65C5897D">
              <w:rPr>
                <w:rFonts w:ascii="Arial" w:hAnsi="Arial" w:cs="Arial"/>
                <w:color w:val="000000" w:themeColor="text1"/>
                <w:sz w:val="22"/>
                <w:szCs w:val="22"/>
              </w:rPr>
              <w:t>Some common features highly suggested to be included in the younger playground included:</w:t>
            </w:r>
          </w:p>
          <w:p w14:paraId="19557A40" w14:textId="35F0FD4D" w:rsidR="0F1C6C0B" w:rsidRDefault="0F1C6C0B" w:rsidP="65C5897D">
            <w:pPr>
              <w:pStyle w:val="paragraph"/>
              <w:numPr>
                <w:ilvl w:val="0"/>
                <w:numId w:val="43"/>
              </w:numPr>
              <w:spacing w:before="0" w:beforeAutospacing="0" w:after="0"/>
              <w:rPr>
                <w:rFonts w:ascii="Arial" w:hAnsi="Arial" w:cs="Arial"/>
                <w:color w:val="000000" w:themeColor="text1"/>
                <w:sz w:val="22"/>
                <w:szCs w:val="22"/>
              </w:rPr>
            </w:pPr>
            <w:r w:rsidRPr="65C5897D">
              <w:rPr>
                <w:rFonts w:ascii="Arial" w:hAnsi="Arial" w:cs="Arial"/>
                <w:color w:val="000000" w:themeColor="text1"/>
                <w:sz w:val="22"/>
                <w:szCs w:val="22"/>
              </w:rPr>
              <w:t xml:space="preserve">Shop front </w:t>
            </w:r>
            <w:proofErr w:type="gramStart"/>
            <w:r w:rsidRPr="65C5897D">
              <w:rPr>
                <w:rFonts w:ascii="Arial" w:hAnsi="Arial" w:cs="Arial"/>
                <w:color w:val="000000" w:themeColor="text1"/>
                <w:sz w:val="22"/>
                <w:szCs w:val="22"/>
              </w:rPr>
              <w:t>area</w:t>
            </w:r>
            <w:proofErr w:type="gramEnd"/>
          </w:p>
          <w:p w14:paraId="15982FE8" w14:textId="77777777" w:rsidR="0F1C6C0B" w:rsidRDefault="0F1C6C0B" w:rsidP="65C5897D">
            <w:pPr>
              <w:pStyle w:val="paragraph"/>
              <w:numPr>
                <w:ilvl w:val="0"/>
                <w:numId w:val="43"/>
              </w:numPr>
              <w:spacing w:before="0" w:beforeAutospacing="0" w:after="0"/>
              <w:rPr>
                <w:rFonts w:ascii="Arial" w:hAnsi="Arial" w:cs="Arial"/>
                <w:color w:val="000000" w:themeColor="text1"/>
                <w:sz w:val="22"/>
                <w:szCs w:val="22"/>
              </w:rPr>
            </w:pPr>
            <w:r w:rsidRPr="65C5897D">
              <w:rPr>
                <w:rFonts w:ascii="Arial" w:hAnsi="Arial" w:cs="Arial"/>
                <w:color w:val="000000" w:themeColor="text1"/>
                <w:sz w:val="22"/>
                <w:szCs w:val="22"/>
              </w:rPr>
              <w:t>Spring rockers</w:t>
            </w:r>
          </w:p>
          <w:p w14:paraId="6531BF1F" w14:textId="5D946316" w:rsidR="0F1C6C0B" w:rsidRDefault="0F1C6C0B" w:rsidP="65C5897D">
            <w:pPr>
              <w:pStyle w:val="paragraph"/>
              <w:numPr>
                <w:ilvl w:val="0"/>
                <w:numId w:val="43"/>
              </w:numPr>
              <w:spacing w:before="0" w:beforeAutospacing="0" w:after="0"/>
              <w:rPr>
                <w:rFonts w:ascii="Arial" w:hAnsi="Arial" w:cs="Arial"/>
                <w:color w:val="000000" w:themeColor="text1"/>
                <w:sz w:val="22"/>
                <w:szCs w:val="22"/>
              </w:rPr>
            </w:pPr>
            <w:r w:rsidRPr="65C5897D">
              <w:rPr>
                <w:rFonts w:ascii="Arial" w:hAnsi="Arial" w:cs="Arial"/>
                <w:color w:val="000000" w:themeColor="text1"/>
                <w:sz w:val="22"/>
                <w:szCs w:val="22"/>
              </w:rPr>
              <w:t>Slides</w:t>
            </w:r>
          </w:p>
          <w:p w14:paraId="19ACA846" w14:textId="21F02B70" w:rsidR="65C5897D" w:rsidRDefault="65C5897D" w:rsidP="65C5897D">
            <w:pPr>
              <w:pStyle w:val="paragraph"/>
              <w:rPr>
                <w:rFonts w:ascii="Arial" w:hAnsi="Arial" w:cs="Arial"/>
                <w:i/>
                <w:iCs/>
                <w:color w:val="000000" w:themeColor="text1"/>
                <w:sz w:val="22"/>
                <w:szCs w:val="22"/>
              </w:rPr>
            </w:pPr>
          </w:p>
        </w:tc>
      </w:tr>
      <w:tr w:rsidR="65C5897D" w14:paraId="413B36C9" w14:textId="77777777" w:rsidTr="2B4EB4C0">
        <w:trPr>
          <w:trHeight w:val="375"/>
        </w:trPr>
        <w:tc>
          <w:tcPr>
            <w:tcW w:w="4815" w:type="dxa"/>
          </w:tcPr>
          <w:p w14:paraId="7E919A3D" w14:textId="38D94AA2" w:rsidR="65C5897D" w:rsidRDefault="690F8C37" w:rsidP="65C5897D">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Have Your Say</w:t>
            </w:r>
            <w:r w:rsidR="61E1F18A" w:rsidRPr="434CE79E">
              <w:rPr>
                <w:rFonts w:ascii="Arial" w:hAnsi="Arial" w:cs="Arial"/>
                <w:b/>
                <w:bCs/>
                <w:color w:val="000000" w:themeColor="text1"/>
                <w:sz w:val="22"/>
                <w:szCs w:val="22"/>
              </w:rPr>
              <w:t xml:space="preserve"> (</w:t>
            </w:r>
            <w:r w:rsidR="18379A07" w:rsidRPr="434CE79E">
              <w:rPr>
                <w:rFonts w:ascii="Arial" w:hAnsi="Arial" w:cs="Arial"/>
                <w:b/>
                <w:bCs/>
                <w:color w:val="000000" w:themeColor="text1"/>
                <w:sz w:val="22"/>
                <w:szCs w:val="22"/>
              </w:rPr>
              <w:t>5</w:t>
            </w:r>
            <w:r w:rsidR="61E1F18A" w:rsidRPr="434CE79E">
              <w:rPr>
                <w:rFonts w:ascii="Arial" w:hAnsi="Arial" w:cs="Arial"/>
                <w:b/>
                <w:bCs/>
                <w:color w:val="000000" w:themeColor="text1"/>
                <w:sz w:val="22"/>
                <w:szCs w:val="22"/>
              </w:rPr>
              <w:t xml:space="preserve"> comments)</w:t>
            </w:r>
          </w:p>
        </w:tc>
        <w:tc>
          <w:tcPr>
            <w:tcW w:w="4815" w:type="dxa"/>
          </w:tcPr>
          <w:p w14:paraId="40BC656E" w14:textId="5E3FD67C" w:rsidR="65C5897D" w:rsidRDefault="690F8C37" w:rsidP="65C5897D">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09BD199F" w:rsidRPr="434CE79E">
              <w:rPr>
                <w:rFonts w:ascii="Arial" w:hAnsi="Arial" w:cs="Arial"/>
                <w:b/>
                <w:bCs/>
                <w:color w:val="000000" w:themeColor="text1"/>
                <w:sz w:val="22"/>
                <w:szCs w:val="22"/>
              </w:rPr>
              <w:t xml:space="preserve"> (4 comments)</w:t>
            </w:r>
          </w:p>
        </w:tc>
      </w:tr>
      <w:tr w:rsidR="65C5897D" w14:paraId="1CB3EAE6" w14:textId="77777777" w:rsidTr="2B4EB4C0">
        <w:trPr>
          <w:trHeight w:val="1425"/>
        </w:trPr>
        <w:tc>
          <w:tcPr>
            <w:tcW w:w="4815" w:type="dxa"/>
          </w:tcPr>
          <w:p w14:paraId="59D1D66A" w14:textId="7BE6A95C" w:rsidR="65C5897D" w:rsidRDefault="65C5897D" w:rsidP="70BD1F12">
            <w:pPr>
              <w:pStyle w:val="paragraph"/>
              <w:spacing w:before="0" w:after="0"/>
              <w:rPr>
                <w:rFonts w:ascii="Arial" w:hAnsi="Arial" w:cs="Arial"/>
                <w:i/>
                <w:iCs/>
                <w:color w:val="000000" w:themeColor="text1"/>
                <w:sz w:val="22"/>
                <w:szCs w:val="22"/>
              </w:rPr>
            </w:pPr>
            <w:proofErr w:type="gramStart"/>
            <w:r w:rsidRPr="70BD1F12">
              <w:rPr>
                <w:rFonts w:ascii="Arial" w:hAnsi="Arial" w:cs="Arial"/>
                <w:i/>
                <w:iCs/>
                <w:color w:val="000000" w:themeColor="text1"/>
                <w:sz w:val="22"/>
                <w:szCs w:val="22"/>
              </w:rPr>
              <w:lastRenderedPageBreak/>
              <w:t>“</w:t>
            </w:r>
            <w:r w:rsidR="3F29B945" w:rsidRPr="70BD1F12">
              <w:rPr>
                <w:rFonts w:ascii="Arial" w:hAnsi="Arial" w:cs="Arial"/>
                <w:i/>
                <w:iCs/>
                <w:color w:val="000000" w:themeColor="text1"/>
                <w:sz w:val="22"/>
                <w:szCs w:val="22"/>
              </w:rPr>
              <w:t xml:space="preserve"> Could</w:t>
            </w:r>
            <w:proofErr w:type="gramEnd"/>
            <w:r w:rsidR="3F29B945" w:rsidRPr="70BD1F12">
              <w:rPr>
                <w:rFonts w:ascii="Arial" w:hAnsi="Arial" w:cs="Arial"/>
                <w:i/>
                <w:iCs/>
                <w:color w:val="000000" w:themeColor="text1"/>
                <w:sz w:val="22"/>
                <w:szCs w:val="22"/>
              </w:rPr>
              <w:t xml:space="preserve"> you please ensure you still have slides and a shop area for younger children”</w:t>
            </w:r>
          </w:p>
          <w:p w14:paraId="3522DA9B" w14:textId="7BE6A95C" w:rsidR="65C5897D" w:rsidRDefault="5075E8D4" w:rsidP="70BD1F12">
            <w:pPr>
              <w:pStyle w:val="paragraph"/>
              <w:spacing w:before="0" w:after="0"/>
              <w:rPr>
                <w:rFonts w:ascii="Arial" w:hAnsi="Arial" w:cs="Arial"/>
                <w:i/>
                <w:iCs/>
                <w:color w:val="000000" w:themeColor="text1"/>
                <w:sz w:val="22"/>
                <w:szCs w:val="22"/>
              </w:rPr>
            </w:pPr>
            <w:proofErr w:type="gramStart"/>
            <w:r w:rsidRPr="434CE79E">
              <w:rPr>
                <w:rFonts w:ascii="Arial" w:hAnsi="Arial" w:cs="Arial"/>
                <w:i/>
                <w:iCs/>
                <w:color w:val="000000" w:themeColor="text1"/>
                <w:sz w:val="22"/>
                <w:szCs w:val="22"/>
              </w:rPr>
              <w:t>“ Please</w:t>
            </w:r>
            <w:proofErr w:type="gramEnd"/>
            <w:r w:rsidRPr="434CE79E">
              <w:rPr>
                <w:rFonts w:ascii="Arial" w:hAnsi="Arial" w:cs="Arial"/>
                <w:i/>
                <w:iCs/>
                <w:color w:val="000000" w:themeColor="text1"/>
                <w:sz w:val="22"/>
                <w:szCs w:val="22"/>
              </w:rPr>
              <w:t xml:space="preserve"> also have some spring rockers as the younger children like these.”</w:t>
            </w:r>
          </w:p>
          <w:p w14:paraId="20178237" w14:textId="28D34236" w:rsidR="65C5897D" w:rsidRDefault="7021BDDC" w:rsidP="434CE79E">
            <w:pPr>
              <w:rPr>
                <w:i/>
                <w:iCs/>
              </w:rPr>
            </w:pPr>
            <w:r w:rsidRPr="434CE79E">
              <w:rPr>
                <w:i/>
                <w:iCs/>
              </w:rPr>
              <w:t>“Swings can get a little repetitive if that is the only equipment available for babies aged 8 months to 2.5 years”</w:t>
            </w:r>
          </w:p>
        </w:tc>
        <w:tc>
          <w:tcPr>
            <w:tcW w:w="4815" w:type="dxa"/>
          </w:tcPr>
          <w:p w14:paraId="77089125" w14:textId="29D3FC15" w:rsidR="65C5897D" w:rsidRDefault="65C5897D" w:rsidP="70BD1F12">
            <w:pPr>
              <w:pStyle w:val="paragraph"/>
              <w:spacing w:before="0" w:after="0"/>
              <w:rPr>
                <w:rFonts w:ascii="Arial" w:hAnsi="Arial" w:cs="Arial"/>
                <w:i/>
                <w:iCs/>
                <w:color w:val="000000" w:themeColor="text1"/>
                <w:sz w:val="22"/>
                <w:szCs w:val="22"/>
              </w:rPr>
            </w:pPr>
            <w:proofErr w:type="gramStart"/>
            <w:r w:rsidRPr="70BD1F12">
              <w:rPr>
                <w:rFonts w:ascii="Arial" w:hAnsi="Arial" w:cs="Arial"/>
                <w:i/>
                <w:iCs/>
                <w:color w:val="000000" w:themeColor="text1"/>
                <w:sz w:val="22"/>
                <w:szCs w:val="22"/>
              </w:rPr>
              <w:t>“</w:t>
            </w:r>
            <w:r w:rsidR="3F29B945" w:rsidRPr="70BD1F12">
              <w:rPr>
                <w:rFonts w:ascii="Arial" w:hAnsi="Arial" w:cs="Arial"/>
                <w:i/>
                <w:iCs/>
                <w:color w:val="000000" w:themeColor="text1"/>
                <w:sz w:val="22"/>
                <w:szCs w:val="22"/>
              </w:rPr>
              <w:t xml:space="preserve"> Like</w:t>
            </w:r>
            <w:proofErr w:type="gramEnd"/>
            <w:r w:rsidR="3F29B945" w:rsidRPr="70BD1F12">
              <w:rPr>
                <w:rFonts w:ascii="Arial" w:hAnsi="Arial" w:cs="Arial"/>
                <w:i/>
                <w:iCs/>
                <w:color w:val="000000" w:themeColor="text1"/>
                <w:sz w:val="22"/>
                <w:szCs w:val="22"/>
              </w:rPr>
              <w:t xml:space="preserve"> the shop front and spring rockers. Small slide (variety of small slides)”</w:t>
            </w:r>
          </w:p>
          <w:p w14:paraId="35644E2D" w14:textId="29D3FC15" w:rsidR="65C5897D" w:rsidRDefault="3F29B945" w:rsidP="70BD1F12">
            <w:pPr>
              <w:pStyle w:val="paragraph"/>
              <w:spacing w:before="0" w:after="0"/>
              <w:rPr>
                <w:rFonts w:ascii="Arial" w:hAnsi="Arial" w:cs="Arial"/>
                <w:i/>
                <w:iCs/>
                <w:color w:val="000000" w:themeColor="text1"/>
                <w:sz w:val="22"/>
                <w:szCs w:val="22"/>
              </w:rPr>
            </w:pPr>
            <w:proofErr w:type="gramStart"/>
            <w:r w:rsidRPr="70BD1F12">
              <w:rPr>
                <w:rFonts w:ascii="Arial" w:hAnsi="Arial" w:cs="Arial"/>
                <w:i/>
                <w:iCs/>
                <w:color w:val="000000" w:themeColor="text1"/>
                <w:sz w:val="22"/>
                <w:szCs w:val="22"/>
              </w:rPr>
              <w:t>“ spring</w:t>
            </w:r>
            <w:proofErr w:type="gramEnd"/>
            <w:r w:rsidRPr="70BD1F12">
              <w:rPr>
                <w:rFonts w:ascii="Arial" w:hAnsi="Arial" w:cs="Arial"/>
                <w:i/>
                <w:iCs/>
                <w:color w:val="000000" w:themeColor="text1"/>
                <w:sz w:val="22"/>
                <w:szCs w:val="22"/>
              </w:rPr>
              <w:t xml:space="preserve"> rockers are great.”</w:t>
            </w:r>
          </w:p>
          <w:p w14:paraId="14915A91" w14:textId="29D3FC15" w:rsidR="65C5897D" w:rsidRDefault="3F29B945" w:rsidP="70BD1F12">
            <w:pPr>
              <w:pStyle w:val="paragraph"/>
              <w:spacing w:before="0" w:after="0"/>
              <w:rPr>
                <w:rFonts w:ascii="Arial" w:hAnsi="Arial" w:cs="Arial"/>
                <w:i/>
                <w:iCs/>
                <w:color w:val="000000" w:themeColor="text1"/>
                <w:sz w:val="22"/>
                <w:szCs w:val="22"/>
              </w:rPr>
            </w:pPr>
            <w:proofErr w:type="gramStart"/>
            <w:r w:rsidRPr="70BD1F12">
              <w:rPr>
                <w:rFonts w:ascii="Arial" w:hAnsi="Arial" w:cs="Arial"/>
                <w:i/>
                <w:iCs/>
                <w:color w:val="000000" w:themeColor="text1"/>
                <w:sz w:val="22"/>
                <w:szCs w:val="22"/>
              </w:rPr>
              <w:t>“ More</w:t>
            </w:r>
            <w:proofErr w:type="gramEnd"/>
            <w:r w:rsidRPr="70BD1F12">
              <w:rPr>
                <w:rFonts w:ascii="Arial" w:hAnsi="Arial" w:cs="Arial"/>
                <w:i/>
                <w:iCs/>
                <w:color w:val="000000" w:themeColor="text1"/>
                <w:sz w:val="22"/>
                <w:szCs w:val="22"/>
              </w:rPr>
              <w:t xml:space="preserve"> elements for the younger ones.”</w:t>
            </w:r>
          </w:p>
          <w:p w14:paraId="59E21037" w14:textId="29D3FC15" w:rsidR="65C5897D" w:rsidRDefault="3F29B945" w:rsidP="70BD1F12">
            <w:pPr>
              <w:pStyle w:val="paragraph"/>
              <w:spacing w:before="0" w:beforeAutospacing="0" w:after="0" w:afterAutospacing="0"/>
              <w:rPr>
                <w:rFonts w:ascii="Arial" w:hAnsi="Arial" w:cs="Arial"/>
                <w:i/>
                <w:iCs/>
                <w:color w:val="000000" w:themeColor="text1"/>
                <w:sz w:val="22"/>
                <w:szCs w:val="22"/>
                <w:highlight w:val="magenta"/>
              </w:rPr>
            </w:pPr>
            <w:r w:rsidRPr="70BD1F12">
              <w:rPr>
                <w:rFonts w:ascii="Arial" w:hAnsi="Arial" w:cs="Arial"/>
                <w:i/>
                <w:iCs/>
                <w:color w:val="000000" w:themeColor="text1"/>
                <w:sz w:val="22"/>
                <w:szCs w:val="22"/>
              </w:rPr>
              <w:t>“Keep shop front, slides”</w:t>
            </w:r>
          </w:p>
        </w:tc>
      </w:tr>
    </w:tbl>
    <w:p w14:paraId="5E048AEA" w14:textId="633E941F" w:rsidR="72C72132" w:rsidRDefault="72C72132" w:rsidP="65C5897D">
      <w:pPr>
        <w:tabs>
          <w:tab w:val="center" w:pos="4678"/>
        </w:tabs>
        <w:spacing w:before="0"/>
      </w:pPr>
    </w:p>
    <w:p w14:paraId="56844BD8" w14:textId="69DA824D" w:rsidR="00000739" w:rsidRPr="00FC4CF7" w:rsidRDefault="00FC4CF7"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Slides</w:t>
      </w:r>
    </w:p>
    <w:p w14:paraId="06C7B94D" w14:textId="3A978618" w:rsidR="0091342F" w:rsidRPr="001678C1" w:rsidRDefault="0091342F" w:rsidP="434CE79E">
      <w:pPr>
        <w:pStyle w:val="paragraph"/>
        <w:spacing w:before="0" w:beforeAutospacing="0" w:after="0" w:afterAutospacing="0"/>
        <w:textAlignment w:val="baseline"/>
        <w:rPr>
          <w:rFonts w:ascii="Segoe UI" w:hAnsi="Segoe UI" w:cs="Segoe UI"/>
          <w:b/>
          <w:bCs/>
          <w:color w:val="000000" w:themeColor="text1"/>
          <w:sz w:val="18"/>
          <w:szCs w:val="18"/>
          <w:highlight w:val="magenta"/>
        </w:rPr>
      </w:pPr>
    </w:p>
    <w:tbl>
      <w:tblPr>
        <w:tblStyle w:val="TableGrid"/>
        <w:tblW w:w="0" w:type="auto"/>
        <w:tblLook w:val="06A0" w:firstRow="1" w:lastRow="0" w:firstColumn="1" w:lastColumn="0" w:noHBand="1" w:noVBand="1"/>
      </w:tblPr>
      <w:tblGrid>
        <w:gridCol w:w="4814"/>
        <w:gridCol w:w="4814"/>
      </w:tblGrid>
      <w:tr w:rsidR="434CE79E" w14:paraId="4882E6DE" w14:textId="77777777" w:rsidTr="2B4EB4C0">
        <w:trPr>
          <w:trHeight w:val="300"/>
        </w:trPr>
        <w:tc>
          <w:tcPr>
            <w:tcW w:w="9630" w:type="dxa"/>
            <w:gridSpan w:val="2"/>
          </w:tcPr>
          <w:p w14:paraId="76A561E7" w14:textId="743DE997" w:rsidR="0690EAFA" w:rsidRDefault="0690EAFA" w:rsidP="434CE79E">
            <w:pPr>
              <w:tabs>
                <w:tab w:val="center" w:pos="4678"/>
              </w:tabs>
              <w:spacing w:before="0"/>
            </w:pPr>
            <w:r>
              <w:t>Majority of requests suggest the design needed more slides that are catered to different age groups and abilities</w:t>
            </w:r>
          </w:p>
        </w:tc>
      </w:tr>
      <w:tr w:rsidR="434CE79E" w14:paraId="613D7EC9" w14:textId="77777777" w:rsidTr="2B4EB4C0">
        <w:trPr>
          <w:trHeight w:val="300"/>
        </w:trPr>
        <w:tc>
          <w:tcPr>
            <w:tcW w:w="4815" w:type="dxa"/>
          </w:tcPr>
          <w:p w14:paraId="1E08C987" w14:textId="0D352103" w:rsidR="434CE79E" w:rsidRDefault="088DD4EC" w:rsidP="434CE79E">
            <w:pPr>
              <w:pStyle w:val="paragraph"/>
              <w:rPr>
                <w:rFonts w:ascii="Arial" w:hAnsi="Arial" w:cs="Arial"/>
                <w:b/>
                <w:bCs/>
                <w:color w:val="000000" w:themeColor="text1"/>
                <w:sz w:val="22"/>
                <w:szCs w:val="22"/>
              </w:rPr>
            </w:pPr>
            <w:r w:rsidRPr="2B4EB4C0">
              <w:rPr>
                <w:rFonts w:ascii="Arial" w:hAnsi="Arial" w:cs="Arial"/>
                <w:b/>
                <w:bCs/>
                <w:color w:val="000000" w:themeColor="text1"/>
                <w:sz w:val="22"/>
                <w:szCs w:val="22"/>
              </w:rPr>
              <w:t>Have Your Say (</w:t>
            </w:r>
            <w:r w:rsidR="327742B8" w:rsidRPr="2B4EB4C0">
              <w:rPr>
                <w:rFonts w:ascii="Arial" w:hAnsi="Arial" w:cs="Arial"/>
                <w:b/>
                <w:bCs/>
                <w:color w:val="000000" w:themeColor="text1"/>
                <w:sz w:val="22"/>
                <w:szCs w:val="22"/>
              </w:rPr>
              <w:t>4</w:t>
            </w:r>
            <w:r w:rsidRPr="2B4EB4C0">
              <w:rPr>
                <w:rFonts w:ascii="Arial" w:hAnsi="Arial" w:cs="Arial"/>
                <w:b/>
                <w:bCs/>
                <w:color w:val="000000" w:themeColor="text1"/>
                <w:sz w:val="22"/>
                <w:szCs w:val="22"/>
              </w:rPr>
              <w:t xml:space="preserve"> comments)</w:t>
            </w:r>
          </w:p>
        </w:tc>
        <w:tc>
          <w:tcPr>
            <w:tcW w:w="4815" w:type="dxa"/>
          </w:tcPr>
          <w:p w14:paraId="4A09A3A4" w14:textId="5222CD8F"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 (2 comments)</w:t>
            </w:r>
          </w:p>
        </w:tc>
      </w:tr>
      <w:tr w:rsidR="434CE79E" w14:paraId="249C79CF" w14:textId="77777777" w:rsidTr="2B4EB4C0">
        <w:trPr>
          <w:trHeight w:val="300"/>
        </w:trPr>
        <w:tc>
          <w:tcPr>
            <w:tcW w:w="4815" w:type="dxa"/>
          </w:tcPr>
          <w:p w14:paraId="6DD870D5" w14:textId="77777777" w:rsidR="6AB9D1FA" w:rsidRDefault="6AB9D1FA"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 xml:space="preserve">“Could you please ensure you still have slides and a shop area for younger </w:t>
            </w:r>
            <w:proofErr w:type="gramStart"/>
            <w:r w:rsidRPr="434CE79E">
              <w:rPr>
                <w:rFonts w:ascii="Arial" w:hAnsi="Arial" w:cs="Arial"/>
                <w:i/>
                <w:iCs/>
                <w:color w:val="000000" w:themeColor="text1"/>
                <w:sz w:val="22"/>
                <w:szCs w:val="22"/>
              </w:rPr>
              <w:t>children”</w:t>
            </w:r>
            <w:proofErr w:type="gramEnd"/>
          </w:p>
          <w:p w14:paraId="5A1F5601" w14:textId="77777777" w:rsidR="6AB9D1FA" w:rsidRDefault="6AB9D1FA"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 xml:space="preserve">“More towers, </w:t>
            </w:r>
            <w:proofErr w:type="gramStart"/>
            <w:r w:rsidRPr="434CE79E">
              <w:rPr>
                <w:rFonts w:ascii="Arial" w:hAnsi="Arial" w:cs="Arial"/>
                <w:i/>
                <w:iCs/>
                <w:color w:val="000000" w:themeColor="text1"/>
                <w:sz w:val="22"/>
                <w:szCs w:val="22"/>
              </w:rPr>
              <w:t>slides..</w:t>
            </w:r>
            <w:proofErr w:type="gramEnd"/>
            <w:r w:rsidRPr="434CE79E">
              <w:rPr>
                <w:rFonts w:ascii="Arial" w:hAnsi="Arial" w:cs="Arial"/>
                <w:i/>
                <w:iCs/>
                <w:color w:val="000000" w:themeColor="text1"/>
                <w:sz w:val="22"/>
                <w:szCs w:val="22"/>
              </w:rPr>
              <w:t xml:space="preserve"> would be </w:t>
            </w:r>
            <w:proofErr w:type="gramStart"/>
            <w:r w:rsidRPr="434CE79E">
              <w:rPr>
                <w:rFonts w:ascii="Arial" w:hAnsi="Arial" w:cs="Arial"/>
                <w:i/>
                <w:iCs/>
                <w:color w:val="000000" w:themeColor="text1"/>
                <w:sz w:val="22"/>
                <w:szCs w:val="22"/>
              </w:rPr>
              <w:t>great”</w:t>
            </w:r>
            <w:proofErr w:type="gramEnd"/>
          </w:p>
          <w:p w14:paraId="51ED2A72" w14:textId="01E42125" w:rsidR="6AB9D1FA" w:rsidRDefault="6AB9D1FA"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 xml:space="preserve">“This design only seems to have one slide </w:t>
            </w:r>
            <w:proofErr w:type="spellStart"/>
            <w:proofErr w:type="gramStart"/>
            <w:r w:rsidRPr="434CE79E">
              <w:rPr>
                <w:rFonts w:ascii="Arial" w:hAnsi="Arial" w:cs="Arial"/>
                <w:i/>
                <w:iCs/>
                <w:color w:val="000000" w:themeColor="text1"/>
                <w:sz w:val="22"/>
                <w:szCs w:val="22"/>
              </w:rPr>
              <w:t>where as</w:t>
            </w:r>
            <w:proofErr w:type="spellEnd"/>
            <w:proofErr w:type="gramEnd"/>
            <w:r w:rsidRPr="434CE79E">
              <w:rPr>
                <w:rFonts w:ascii="Arial" w:hAnsi="Arial" w:cs="Arial"/>
                <w:i/>
                <w:iCs/>
                <w:color w:val="000000" w:themeColor="text1"/>
                <w:sz w:val="22"/>
                <w:szCs w:val="22"/>
              </w:rPr>
              <w:t xml:space="preserve"> the existing design has 4 for all levels of children. Please include more slides.”</w:t>
            </w:r>
          </w:p>
          <w:p w14:paraId="39CAC77F" w14:textId="388A418A" w:rsidR="434CE79E" w:rsidRDefault="434CE79E" w:rsidP="434CE79E">
            <w:pPr>
              <w:pStyle w:val="paragraph"/>
              <w:rPr>
                <w:rFonts w:ascii="Segoe UI" w:hAnsi="Segoe UI" w:cs="Segoe UI"/>
                <w:b/>
                <w:bCs/>
                <w:color w:val="000000" w:themeColor="text1"/>
                <w:sz w:val="18"/>
                <w:szCs w:val="18"/>
                <w:highlight w:val="magenta"/>
              </w:rPr>
            </w:pPr>
          </w:p>
        </w:tc>
        <w:tc>
          <w:tcPr>
            <w:tcW w:w="4815" w:type="dxa"/>
          </w:tcPr>
          <w:p w14:paraId="3FE6568E" w14:textId="34C804FA" w:rsidR="6AB9D1FA" w:rsidRDefault="6AB9D1FA" w:rsidP="434CE79E">
            <w:pPr>
              <w:pStyle w:val="paragraph"/>
              <w:rPr>
                <w:rFonts w:ascii="Arial" w:hAnsi="Arial" w:cs="Arial"/>
                <w:i/>
                <w:iCs/>
                <w:color w:val="000000" w:themeColor="text1"/>
                <w:sz w:val="22"/>
                <w:szCs w:val="22"/>
              </w:rPr>
            </w:pPr>
            <w:r w:rsidRPr="434CE79E">
              <w:rPr>
                <w:rFonts w:ascii="Arial" w:hAnsi="Arial" w:cs="Arial"/>
                <w:i/>
                <w:iCs/>
                <w:color w:val="000000" w:themeColor="text1"/>
                <w:sz w:val="22"/>
                <w:szCs w:val="22"/>
              </w:rPr>
              <w:t xml:space="preserve">“Include small slide, variety of small </w:t>
            </w:r>
            <w:proofErr w:type="gramStart"/>
            <w:r w:rsidRPr="434CE79E">
              <w:rPr>
                <w:rFonts w:ascii="Arial" w:hAnsi="Arial" w:cs="Arial"/>
                <w:i/>
                <w:iCs/>
                <w:color w:val="000000" w:themeColor="text1"/>
                <w:sz w:val="22"/>
                <w:szCs w:val="22"/>
              </w:rPr>
              <w:t>slides”</w:t>
            </w:r>
            <w:proofErr w:type="gramEnd"/>
          </w:p>
          <w:p w14:paraId="2B6827E4" w14:textId="165CF46F" w:rsidR="6AB9D1FA" w:rsidRDefault="6AB9D1FA" w:rsidP="434CE79E">
            <w:pPr>
              <w:pStyle w:val="paragraph"/>
              <w:rPr>
                <w:rFonts w:ascii="Arial" w:hAnsi="Arial" w:cs="Arial"/>
                <w:i/>
                <w:iCs/>
                <w:color w:val="000000" w:themeColor="text1"/>
                <w:sz w:val="22"/>
                <w:szCs w:val="22"/>
              </w:rPr>
            </w:pPr>
            <w:r w:rsidRPr="434CE79E">
              <w:rPr>
                <w:rFonts w:ascii="Arial" w:hAnsi="Arial" w:cs="Arial"/>
                <w:i/>
                <w:iCs/>
                <w:color w:val="000000" w:themeColor="text1"/>
                <w:sz w:val="22"/>
                <w:szCs w:val="22"/>
              </w:rPr>
              <w:t>“Keep shop front, slides.”</w:t>
            </w:r>
          </w:p>
        </w:tc>
      </w:tr>
    </w:tbl>
    <w:p w14:paraId="286F71D6" w14:textId="3765AE5F" w:rsidR="434CE79E" w:rsidRDefault="434CE79E" w:rsidP="434CE79E">
      <w:pPr>
        <w:pStyle w:val="paragraph"/>
        <w:spacing w:before="0" w:beforeAutospacing="0" w:after="0" w:afterAutospacing="0"/>
        <w:rPr>
          <w:rFonts w:ascii="Segoe UI" w:hAnsi="Segoe UI" w:cs="Segoe UI"/>
          <w:i/>
          <w:iCs/>
          <w:color w:val="003F43"/>
          <w:sz w:val="18"/>
          <w:szCs w:val="18"/>
          <w:highlight w:val="magenta"/>
        </w:rPr>
      </w:pPr>
    </w:p>
    <w:p w14:paraId="227C3D91" w14:textId="5567967A" w:rsidR="0059065E" w:rsidRPr="0059065E" w:rsidRDefault="00AD385C" w:rsidP="434CE79E">
      <w:pPr>
        <w:pStyle w:val="paragraph"/>
        <w:numPr>
          <w:ilvl w:val="0"/>
          <w:numId w:val="44"/>
        </w:numPr>
        <w:spacing w:before="0" w:beforeAutospacing="0" w:after="0" w:afterAutospacing="0"/>
        <w:rPr>
          <w:rFonts w:ascii="Avenir Next LT Pro" w:hAnsi="Avenir Next LT Pro"/>
          <w:b/>
          <w:bCs/>
          <w:lang w:eastAsia="zh-CN"/>
        </w:rPr>
      </w:pPr>
      <w:r w:rsidRPr="434CE79E">
        <w:rPr>
          <w:rFonts w:ascii="Avenir Next LT Pro" w:hAnsi="Avenir Next LT Pro"/>
          <w:b/>
          <w:bCs/>
          <w:lang w:eastAsia="zh-CN"/>
        </w:rPr>
        <w:t xml:space="preserve">Swings </w:t>
      </w:r>
    </w:p>
    <w:p w14:paraId="1D1B6DD4" w14:textId="75944F44" w:rsidR="0059065E" w:rsidRPr="0059065E" w:rsidRDefault="0059065E" w:rsidP="434CE79E">
      <w:pPr>
        <w:pStyle w:val="paragraph"/>
        <w:spacing w:before="0" w:beforeAutospacing="0" w:after="0" w:afterAutospacing="0"/>
        <w:rPr>
          <w:rFonts w:ascii="Avenir Next LT Pro" w:hAnsi="Avenir Next LT Pro"/>
          <w:b/>
          <w:bCs/>
          <w:lang w:eastAsia="zh-CN"/>
        </w:rPr>
      </w:pPr>
    </w:p>
    <w:tbl>
      <w:tblPr>
        <w:tblStyle w:val="TableGrid"/>
        <w:tblW w:w="0" w:type="auto"/>
        <w:tblLook w:val="06A0" w:firstRow="1" w:lastRow="0" w:firstColumn="1" w:lastColumn="0" w:noHBand="1" w:noVBand="1"/>
      </w:tblPr>
      <w:tblGrid>
        <w:gridCol w:w="4814"/>
        <w:gridCol w:w="4814"/>
      </w:tblGrid>
      <w:tr w:rsidR="434CE79E" w14:paraId="4EBBF900" w14:textId="77777777" w:rsidTr="2B4EB4C0">
        <w:trPr>
          <w:trHeight w:val="300"/>
        </w:trPr>
        <w:tc>
          <w:tcPr>
            <w:tcW w:w="9630" w:type="dxa"/>
            <w:gridSpan w:val="2"/>
          </w:tcPr>
          <w:p w14:paraId="6E46B99E" w14:textId="7A7DFC66" w:rsidR="1DABB358" w:rsidRDefault="0E762B35">
            <w:r>
              <w:t>A strong theme that came through is the communit</w:t>
            </w:r>
            <w:r w:rsidR="5657C24E">
              <w:t xml:space="preserve">ies love for the swings </w:t>
            </w:r>
            <w:r w:rsidR="3FDF1AF4">
              <w:t>within</w:t>
            </w:r>
            <w:r w:rsidR="5657C24E">
              <w:t xml:space="preserve"> the park.</w:t>
            </w:r>
          </w:p>
        </w:tc>
      </w:tr>
      <w:tr w:rsidR="434CE79E" w14:paraId="5A62D13F" w14:textId="77777777" w:rsidTr="2B4EB4C0">
        <w:trPr>
          <w:trHeight w:val="300"/>
        </w:trPr>
        <w:tc>
          <w:tcPr>
            <w:tcW w:w="4815" w:type="dxa"/>
          </w:tcPr>
          <w:p w14:paraId="34AC0818" w14:textId="1BD8F2B3" w:rsidR="434CE79E" w:rsidRDefault="088DD4EC" w:rsidP="434CE79E">
            <w:pPr>
              <w:pStyle w:val="paragraph"/>
              <w:rPr>
                <w:rFonts w:ascii="Arial" w:hAnsi="Arial" w:cs="Arial"/>
                <w:b/>
                <w:bCs/>
                <w:color w:val="000000" w:themeColor="text1"/>
                <w:sz w:val="22"/>
                <w:szCs w:val="22"/>
              </w:rPr>
            </w:pPr>
            <w:r w:rsidRPr="2B4EB4C0">
              <w:rPr>
                <w:rFonts w:ascii="Arial" w:hAnsi="Arial" w:cs="Arial"/>
                <w:b/>
                <w:bCs/>
                <w:color w:val="000000" w:themeColor="text1"/>
                <w:sz w:val="22"/>
                <w:szCs w:val="22"/>
              </w:rPr>
              <w:t>Have Your Say (</w:t>
            </w:r>
            <w:r w:rsidR="3E470478" w:rsidRPr="2B4EB4C0">
              <w:rPr>
                <w:rFonts w:ascii="Arial" w:hAnsi="Arial" w:cs="Arial"/>
                <w:b/>
                <w:bCs/>
                <w:color w:val="000000" w:themeColor="text1"/>
                <w:sz w:val="22"/>
                <w:szCs w:val="22"/>
              </w:rPr>
              <w:t>5</w:t>
            </w:r>
            <w:r w:rsidRPr="2B4EB4C0">
              <w:rPr>
                <w:rFonts w:ascii="Arial" w:hAnsi="Arial" w:cs="Arial"/>
                <w:b/>
                <w:bCs/>
                <w:color w:val="000000" w:themeColor="text1"/>
                <w:sz w:val="22"/>
                <w:szCs w:val="22"/>
              </w:rPr>
              <w:t xml:space="preserve"> comments)</w:t>
            </w:r>
          </w:p>
        </w:tc>
        <w:tc>
          <w:tcPr>
            <w:tcW w:w="4815" w:type="dxa"/>
          </w:tcPr>
          <w:p w14:paraId="320189E5" w14:textId="5222CD8F"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 (2 comments)</w:t>
            </w:r>
          </w:p>
        </w:tc>
      </w:tr>
      <w:tr w:rsidR="434CE79E" w14:paraId="2AE5D271" w14:textId="77777777" w:rsidTr="2B4EB4C0">
        <w:trPr>
          <w:trHeight w:val="300"/>
        </w:trPr>
        <w:tc>
          <w:tcPr>
            <w:tcW w:w="4815" w:type="dxa"/>
          </w:tcPr>
          <w:p w14:paraId="09302028" w14:textId="77777777" w:rsidR="4895D56E" w:rsidRDefault="4895D56E" w:rsidP="434CE79E">
            <w:pPr>
              <w:rPr>
                <w:i/>
                <w:iCs/>
              </w:rPr>
            </w:pPr>
            <w:r w:rsidRPr="434CE79E">
              <w:rPr>
                <w:i/>
                <w:iCs/>
              </w:rPr>
              <w:t xml:space="preserve">“I think that the new basket swing is a good idea if you make it big enough, but I don't think the original swings should be replaced with the joey swing. The swings in the playground are my favourite part and it would be heartbreaking to see them </w:t>
            </w:r>
            <w:proofErr w:type="gramStart"/>
            <w:r w:rsidRPr="434CE79E">
              <w:rPr>
                <w:i/>
                <w:iCs/>
              </w:rPr>
              <w:t>go”</w:t>
            </w:r>
            <w:proofErr w:type="gramEnd"/>
          </w:p>
          <w:p w14:paraId="5C3977D4" w14:textId="77777777" w:rsidR="4895D56E" w:rsidRDefault="4895D56E" w:rsidP="434CE79E">
            <w:pPr>
              <w:rPr>
                <w:i/>
                <w:iCs/>
              </w:rPr>
            </w:pPr>
            <w:r w:rsidRPr="434CE79E">
              <w:rPr>
                <w:i/>
                <w:iCs/>
              </w:rPr>
              <w:t xml:space="preserve">“Please have the same </w:t>
            </w:r>
            <w:proofErr w:type="gramStart"/>
            <w:r w:rsidRPr="434CE79E">
              <w:rPr>
                <w:i/>
                <w:iCs/>
              </w:rPr>
              <w:t>amount</w:t>
            </w:r>
            <w:proofErr w:type="gramEnd"/>
            <w:r w:rsidRPr="434CE79E">
              <w:rPr>
                <w:i/>
                <w:iCs/>
              </w:rPr>
              <w:t xml:space="preserve"> of swings as there currently is. Having two Joey swings side by side and two regular swings side by side mean kids of similar age can swing together and parents can chat while pushing them on the swing. </w:t>
            </w:r>
          </w:p>
          <w:p w14:paraId="547E0ECA" w14:textId="74C74CB4" w:rsidR="4895D56E" w:rsidRDefault="4895D56E" w:rsidP="434CE79E">
            <w:pPr>
              <w:rPr>
                <w:i/>
                <w:iCs/>
              </w:rPr>
            </w:pPr>
            <w:r w:rsidRPr="434CE79E">
              <w:rPr>
                <w:i/>
                <w:iCs/>
              </w:rPr>
              <w:lastRenderedPageBreak/>
              <w:t xml:space="preserve">“Everyone loves the swing so please keep 2 x Joey swings and 2 x </w:t>
            </w:r>
            <w:proofErr w:type="gramStart"/>
            <w:r w:rsidRPr="434CE79E">
              <w:rPr>
                <w:i/>
                <w:iCs/>
              </w:rPr>
              <w:t>swings”</w:t>
            </w:r>
            <w:proofErr w:type="gramEnd"/>
          </w:p>
          <w:p w14:paraId="2410E05F" w14:textId="5A3301C4" w:rsidR="4895D56E" w:rsidRDefault="4895D56E" w:rsidP="434CE79E">
            <w:pPr>
              <w:rPr>
                <w:i/>
                <w:iCs/>
              </w:rPr>
            </w:pPr>
            <w:r w:rsidRPr="434CE79E">
              <w:rPr>
                <w:i/>
                <w:iCs/>
              </w:rPr>
              <w:t>“Please keep 4 swings - two for older children and two for toddlers and babies.”</w:t>
            </w:r>
          </w:p>
        </w:tc>
        <w:tc>
          <w:tcPr>
            <w:tcW w:w="4815" w:type="dxa"/>
          </w:tcPr>
          <w:p w14:paraId="60F9DA62" w14:textId="65BC392B" w:rsidR="443BA501" w:rsidRDefault="443BA501" w:rsidP="434CE79E">
            <w:pPr>
              <w:pStyle w:val="paragraph"/>
              <w:rPr>
                <w:rFonts w:ascii="Arial" w:hAnsi="Arial" w:cs="Arial"/>
                <w:i/>
                <w:iCs/>
                <w:color w:val="000000" w:themeColor="text1"/>
                <w:sz w:val="22"/>
                <w:szCs w:val="22"/>
              </w:rPr>
            </w:pPr>
            <w:r w:rsidRPr="434CE79E">
              <w:rPr>
                <w:rFonts w:ascii="Arial" w:hAnsi="Arial" w:cs="Arial"/>
                <w:i/>
                <w:iCs/>
                <w:color w:val="000000" w:themeColor="text1"/>
                <w:sz w:val="22"/>
                <w:szCs w:val="22"/>
              </w:rPr>
              <w:lastRenderedPageBreak/>
              <w:t>“Include a toddler basket seat - like England.”</w:t>
            </w:r>
          </w:p>
          <w:p w14:paraId="518C0C3E" w14:textId="5629682D" w:rsidR="443BA501" w:rsidRDefault="443BA501" w:rsidP="434CE79E">
            <w:pPr>
              <w:pStyle w:val="paragraph"/>
              <w:rPr>
                <w:rFonts w:ascii="Arial" w:hAnsi="Arial" w:cs="Arial"/>
                <w:i/>
                <w:iCs/>
                <w:color w:val="000000" w:themeColor="text1"/>
                <w:sz w:val="22"/>
                <w:szCs w:val="22"/>
              </w:rPr>
            </w:pPr>
            <w:r w:rsidRPr="434CE79E">
              <w:rPr>
                <w:rFonts w:ascii="Arial" w:hAnsi="Arial" w:cs="Arial"/>
                <w:i/>
                <w:iCs/>
                <w:color w:val="000000" w:themeColor="text1"/>
                <w:sz w:val="22"/>
                <w:szCs w:val="22"/>
              </w:rPr>
              <w:t>“Trampoline, sandpit, hammock, spring rockers, swing - all great”</w:t>
            </w:r>
          </w:p>
        </w:tc>
      </w:tr>
    </w:tbl>
    <w:p w14:paraId="64565791" w14:textId="2B6E61DD" w:rsidR="0059065E" w:rsidRPr="0059065E" w:rsidRDefault="0059065E" w:rsidP="434CE79E"/>
    <w:p w14:paraId="610AE04E" w14:textId="63149257" w:rsidR="007F257C" w:rsidRDefault="007F257C"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 xml:space="preserve">Sandpit </w:t>
      </w:r>
    </w:p>
    <w:p w14:paraId="4780AAB6" w14:textId="2B5DEFDF" w:rsidR="434CE79E" w:rsidRDefault="434CE79E" w:rsidP="434CE79E">
      <w:pPr>
        <w:pStyle w:val="paragraph"/>
        <w:spacing w:before="0" w:beforeAutospacing="0" w:after="0" w:afterAutospacing="0"/>
        <w:rPr>
          <w:rFonts w:ascii="Avenir Next LT Pro" w:hAnsi="Avenir Next LT Pro"/>
          <w:b/>
          <w:bCs/>
          <w:lang w:eastAsia="zh-CN"/>
        </w:rPr>
      </w:pPr>
    </w:p>
    <w:tbl>
      <w:tblPr>
        <w:tblStyle w:val="TableGrid"/>
        <w:tblW w:w="0" w:type="auto"/>
        <w:tblLook w:val="06A0" w:firstRow="1" w:lastRow="0" w:firstColumn="1" w:lastColumn="0" w:noHBand="1" w:noVBand="1"/>
      </w:tblPr>
      <w:tblGrid>
        <w:gridCol w:w="4814"/>
        <w:gridCol w:w="4814"/>
      </w:tblGrid>
      <w:tr w:rsidR="434CE79E" w14:paraId="0A8716EE" w14:textId="77777777" w:rsidTr="2B4EB4C0">
        <w:trPr>
          <w:trHeight w:val="300"/>
        </w:trPr>
        <w:tc>
          <w:tcPr>
            <w:tcW w:w="9630" w:type="dxa"/>
            <w:gridSpan w:val="2"/>
          </w:tcPr>
          <w:p w14:paraId="4506EEC5" w14:textId="41EC84D4" w:rsidR="5777A4DC" w:rsidRDefault="5777A4DC">
            <w:r>
              <w:t>Very limited support was presented from the community regarding the sandpit.</w:t>
            </w:r>
          </w:p>
          <w:p w14:paraId="0505A950" w14:textId="685DD375" w:rsidR="434CE79E" w:rsidRDefault="434CE79E" w:rsidP="434CE79E">
            <w:pPr>
              <w:pStyle w:val="paragraph"/>
              <w:rPr>
                <w:rFonts w:ascii="Arial" w:hAnsi="Arial" w:cs="Arial"/>
                <w:b/>
                <w:bCs/>
                <w:color w:val="000000" w:themeColor="text1"/>
                <w:sz w:val="22"/>
                <w:szCs w:val="22"/>
              </w:rPr>
            </w:pPr>
          </w:p>
        </w:tc>
      </w:tr>
      <w:tr w:rsidR="434CE79E" w14:paraId="7B4FA8B6" w14:textId="77777777" w:rsidTr="2B4EB4C0">
        <w:trPr>
          <w:trHeight w:val="300"/>
        </w:trPr>
        <w:tc>
          <w:tcPr>
            <w:tcW w:w="4815" w:type="dxa"/>
          </w:tcPr>
          <w:p w14:paraId="1507AA92" w14:textId="43E31B79"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Have Your Say</w:t>
            </w:r>
            <w:r w:rsidR="19EC9BBE" w:rsidRPr="434CE79E">
              <w:rPr>
                <w:rFonts w:ascii="Arial" w:hAnsi="Arial" w:cs="Arial"/>
                <w:b/>
                <w:bCs/>
                <w:color w:val="000000" w:themeColor="text1"/>
                <w:sz w:val="22"/>
                <w:szCs w:val="22"/>
              </w:rPr>
              <w:t xml:space="preserve"> (4 comments)</w:t>
            </w:r>
          </w:p>
        </w:tc>
        <w:tc>
          <w:tcPr>
            <w:tcW w:w="4815" w:type="dxa"/>
          </w:tcPr>
          <w:p w14:paraId="23D1D6F3" w14:textId="78FF4DAF"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5838979F" w:rsidRPr="434CE79E">
              <w:rPr>
                <w:rFonts w:ascii="Arial" w:hAnsi="Arial" w:cs="Arial"/>
                <w:b/>
                <w:bCs/>
                <w:color w:val="000000" w:themeColor="text1"/>
                <w:sz w:val="22"/>
                <w:szCs w:val="22"/>
              </w:rPr>
              <w:t xml:space="preserve"> (3 comments)</w:t>
            </w:r>
          </w:p>
        </w:tc>
      </w:tr>
      <w:tr w:rsidR="434CE79E" w14:paraId="09381F4C" w14:textId="77777777" w:rsidTr="2B4EB4C0">
        <w:trPr>
          <w:trHeight w:val="300"/>
        </w:trPr>
        <w:tc>
          <w:tcPr>
            <w:tcW w:w="4815" w:type="dxa"/>
          </w:tcPr>
          <w:p w14:paraId="68CFA019" w14:textId="77777777" w:rsidR="4EEEE178" w:rsidRDefault="4EEEE178"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w:t>
            </w:r>
            <w:proofErr w:type="gramStart"/>
            <w:r w:rsidRPr="434CE79E">
              <w:rPr>
                <w:rFonts w:ascii="Arial" w:hAnsi="Arial" w:cs="Arial"/>
                <w:i/>
                <w:iCs/>
                <w:color w:val="000000" w:themeColor="text1"/>
                <w:sz w:val="22"/>
                <w:szCs w:val="22"/>
              </w:rPr>
              <w:t>sandpits</w:t>
            </w:r>
            <w:proofErr w:type="gramEnd"/>
            <w:r w:rsidRPr="434CE79E">
              <w:rPr>
                <w:rFonts w:ascii="Arial" w:hAnsi="Arial" w:cs="Arial"/>
                <w:i/>
                <w:iCs/>
                <w:color w:val="000000" w:themeColor="text1"/>
                <w:sz w:val="22"/>
                <w:szCs w:val="22"/>
              </w:rPr>
              <w:t xml:space="preserve"> can make clothes dirty and can be a bit unsanitary.”</w:t>
            </w:r>
          </w:p>
          <w:p w14:paraId="28F88CE7" w14:textId="77777777" w:rsidR="4EEEE178" w:rsidRDefault="4EEEE178"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“There are sandpits in nearby parks so additional seems repeated.”</w:t>
            </w:r>
          </w:p>
          <w:p w14:paraId="4240DB6E" w14:textId="77777777" w:rsidR="4EEEE178" w:rsidRDefault="4EEEE178" w:rsidP="434CE79E">
            <w:pPr>
              <w:pStyle w:val="paragraph"/>
              <w:spacing w:before="0" w:after="0"/>
              <w:rPr>
                <w:rFonts w:ascii="Arial" w:hAnsi="Arial" w:cs="Arial"/>
                <w:i/>
                <w:iCs/>
                <w:color w:val="000000" w:themeColor="text1"/>
                <w:sz w:val="22"/>
                <w:szCs w:val="22"/>
              </w:rPr>
            </w:pPr>
            <w:proofErr w:type="gramStart"/>
            <w:r w:rsidRPr="434CE79E">
              <w:rPr>
                <w:rFonts w:ascii="Arial" w:hAnsi="Arial" w:cs="Arial"/>
                <w:i/>
                <w:iCs/>
                <w:color w:val="000000" w:themeColor="text1"/>
                <w:sz w:val="22"/>
                <w:szCs w:val="22"/>
              </w:rPr>
              <w:t>“ Elements</w:t>
            </w:r>
            <w:proofErr w:type="gramEnd"/>
            <w:r w:rsidRPr="434CE79E">
              <w:rPr>
                <w:rFonts w:ascii="Arial" w:hAnsi="Arial" w:cs="Arial"/>
                <w:i/>
                <w:iCs/>
                <w:color w:val="000000" w:themeColor="text1"/>
                <w:sz w:val="22"/>
                <w:szCs w:val="22"/>
              </w:rPr>
              <w:t xml:space="preserve"> like sandpit diggers break quickly and are never fixed”</w:t>
            </w:r>
          </w:p>
          <w:p w14:paraId="266759F1" w14:textId="77777777" w:rsidR="4EEEE178" w:rsidRDefault="4EEEE178" w:rsidP="434CE79E">
            <w:pPr>
              <w:pStyle w:val="paragraph"/>
              <w:spacing w:before="0" w:after="0"/>
              <w:rPr>
                <w:rFonts w:ascii="Arial" w:hAnsi="Arial" w:cs="Arial"/>
                <w:i/>
                <w:iCs/>
                <w:color w:val="000000" w:themeColor="text1"/>
                <w:sz w:val="22"/>
                <w:szCs w:val="22"/>
              </w:rPr>
            </w:pPr>
            <w:proofErr w:type="gramStart"/>
            <w:r w:rsidRPr="434CE79E">
              <w:rPr>
                <w:rFonts w:ascii="Arial" w:hAnsi="Arial" w:cs="Arial"/>
                <w:i/>
                <w:iCs/>
                <w:color w:val="000000" w:themeColor="text1"/>
                <w:sz w:val="22"/>
                <w:szCs w:val="22"/>
              </w:rPr>
              <w:t>“ I</w:t>
            </w:r>
            <w:proofErr w:type="gramEnd"/>
            <w:r w:rsidRPr="434CE79E">
              <w:rPr>
                <w:rFonts w:ascii="Arial" w:hAnsi="Arial" w:cs="Arial"/>
                <w:i/>
                <w:iCs/>
                <w:color w:val="000000" w:themeColor="text1"/>
                <w:sz w:val="22"/>
                <w:szCs w:val="22"/>
              </w:rPr>
              <w:t xml:space="preserve"> didn’t like the sand digging pit - it always ends up dirty/watery and disgusting.”</w:t>
            </w:r>
          </w:p>
          <w:p w14:paraId="4C586F16" w14:textId="77777777" w:rsidR="4EEEE178" w:rsidRDefault="4EEEE178" w:rsidP="434CE79E">
            <w:pPr>
              <w:pStyle w:val="paragraph"/>
              <w:spacing w:before="0" w:after="0"/>
              <w:rPr>
                <w:rFonts w:ascii="Arial" w:hAnsi="Arial" w:cs="Arial"/>
                <w:i/>
                <w:iCs/>
                <w:color w:val="000000" w:themeColor="text1"/>
                <w:sz w:val="22"/>
                <w:szCs w:val="22"/>
              </w:rPr>
            </w:pPr>
            <w:proofErr w:type="gramStart"/>
            <w:r w:rsidRPr="434CE79E">
              <w:rPr>
                <w:rFonts w:ascii="Arial" w:hAnsi="Arial" w:cs="Arial"/>
                <w:i/>
                <w:iCs/>
                <w:color w:val="000000" w:themeColor="text1"/>
                <w:sz w:val="22"/>
                <w:szCs w:val="22"/>
              </w:rPr>
              <w:t>“ As</w:t>
            </w:r>
            <w:proofErr w:type="gramEnd"/>
            <w:r w:rsidRPr="434CE79E">
              <w:rPr>
                <w:rFonts w:ascii="Arial" w:hAnsi="Arial" w:cs="Arial"/>
                <w:i/>
                <w:iCs/>
                <w:color w:val="000000" w:themeColor="text1"/>
                <w:sz w:val="22"/>
                <w:szCs w:val="22"/>
              </w:rPr>
              <w:t xml:space="preserve"> for the nature play elements and the sandpit, I think they're a bit unnecessary”</w:t>
            </w:r>
          </w:p>
          <w:p w14:paraId="5647D243" w14:textId="1324A347" w:rsidR="434CE79E" w:rsidRDefault="434CE79E" w:rsidP="434CE79E">
            <w:pPr>
              <w:pStyle w:val="paragraph"/>
              <w:rPr>
                <w:rFonts w:ascii="Segoe UI" w:hAnsi="Segoe UI" w:cs="Segoe UI"/>
                <w:b/>
                <w:bCs/>
                <w:color w:val="000000" w:themeColor="text1"/>
                <w:sz w:val="18"/>
                <w:szCs w:val="18"/>
                <w:highlight w:val="magenta"/>
              </w:rPr>
            </w:pPr>
          </w:p>
        </w:tc>
        <w:tc>
          <w:tcPr>
            <w:tcW w:w="4815" w:type="dxa"/>
          </w:tcPr>
          <w:p w14:paraId="708ECB2F" w14:textId="77777777" w:rsidR="4EEEE178" w:rsidRDefault="4EEEE178"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 xml:space="preserve">“Don't need a sandpit - they can go to the </w:t>
            </w:r>
            <w:proofErr w:type="gramStart"/>
            <w:r w:rsidRPr="434CE79E">
              <w:rPr>
                <w:rFonts w:ascii="Arial" w:hAnsi="Arial" w:cs="Arial"/>
                <w:i/>
                <w:iCs/>
                <w:color w:val="000000" w:themeColor="text1"/>
                <w:sz w:val="22"/>
                <w:szCs w:val="22"/>
              </w:rPr>
              <w:t>beach”</w:t>
            </w:r>
            <w:proofErr w:type="gramEnd"/>
          </w:p>
          <w:p w14:paraId="31A0BCBB" w14:textId="77777777" w:rsidR="4EEEE178" w:rsidRDefault="4EEEE178"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“Cats are an issue with sand pit - cover it.”</w:t>
            </w:r>
          </w:p>
          <w:p w14:paraId="5178EE49" w14:textId="579164AE" w:rsidR="4EEEE178" w:rsidRDefault="4EEEE178" w:rsidP="434CE79E">
            <w:pPr>
              <w:pStyle w:val="paragraph"/>
              <w:spacing w:before="0" w:after="0"/>
              <w:rPr>
                <w:rFonts w:ascii="Arial" w:hAnsi="Arial" w:cs="Arial"/>
                <w:i/>
                <w:iCs/>
                <w:color w:val="000000" w:themeColor="text1"/>
                <w:sz w:val="22"/>
                <w:szCs w:val="22"/>
              </w:rPr>
            </w:pPr>
            <w:r w:rsidRPr="434CE79E">
              <w:rPr>
                <w:rFonts w:ascii="Arial" w:hAnsi="Arial" w:cs="Arial"/>
                <w:i/>
                <w:iCs/>
                <w:color w:val="000000" w:themeColor="text1"/>
                <w:sz w:val="22"/>
                <w:szCs w:val="22"/>
              </w:rPr>
              <w:t>“No to the sand pit, it is dirty.”</w:t>
            </w:r>
          </w:p>
          <w:p w14:paraId="1B568E70" w14:textId="467D9C0D" w:rsidR="434CE79E" w:rsidRDefault="434CE79E" w:rsidP="434CE79E">
            <w:pPr>
              <w:pStyle w:val="paragraph"/>
              <w:rPr>
                <w:rFonts w:ascii="Segoe UI" w:hAnsi="Segoe UI" w:cs="Segoe UI"/>
                <w:b/>
                <w:bCs/>
                <w:color w:val="000000" w:themeColor="text1"/>
                <w:sz w:val="18"/>
                <w:szCs w:val="18"/>
                <w:highlight w:val="magenta"/>
              </w:rPr>
            </w:pPr>
          </w:p>
        </w:tc>
      </w:tr>
    </w:tbl>
    <w:p w14:paraId="42369AF3" w14:textId="39C3B376" w:rsidR="434CE79E" w:rsidRDefault="434CE79E" w:rsidP="434CE79E">
      <w:pPr>
        <w:pStyle w:val="paragraph"/>
        <w:spacing w:before="0" w:beforeAutospacing="0" w:after="0" w:afterAutospacing="0"/>
        <w:rPr>
          <w:rFonts w:ascii="Avenir Next LT Pro" w:hAnsi="Avenir Next LT Pro"/>
          <w:b/>
          <w:bCs/>
          <w:lang w:eastAsia="zh-CN"/>
        </w:rPr>
      </w:pPr>
    </w:p>
    <w:p w14:paraId="07C9D4B5" w14:textId="6FF8C96D" w:rsidR="007751DE" w:rsidRDefault="0066412A"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Nature play</w:t>
      </w:r>
      <w:r w:rsidR="007751DE" w:rsidRPr="434CE79E">
        <w:rPr>
          <w:rFonts w:ascii="Avenir Next LT Pro" w:hAnsi="Avenir Next LT Pro"/>
          <w:b/>
          <w:bCs/>
          <w:lang w:eastAsia="zh-CN"/>
        </w:rPr>
        <w:t xml:space="preserve"> </w:t>
      </w:r>
    </w:p>
    <w:p w14:paraId="0CBB7C6E" w14:textId="41AC5F57" w:rsidR="00DF6F2D" w:rsidRDefault="00DF6F2D" w:rsidP="434CE79E">
      <w:pPr>
        <w:pStyle w:val="paragraph"/>
        <w:spacing w:before="0" w:beforeAutospacing="0" w:after="0" w:afterAutospacing="0" w:line="259" w:lineRule="auto"/>
        <w:rPr>
          <w:rFonts w:ascii="Avenir Next LT Pro" w:hAnsi="Avenir Next LT Pro"/>
          <w:b/>
          <w:bCs/>
          <w:lang w:eastAsia="zh-CN"/>
        </w:rPr>
      </w:pPr>
    </w:p>
    <w:tbl>
      <w:tblPr>
        <w:tblStyle w:val="TableGrid"/>
        <w:tblW w:w="0" w:type="auto"/>
        <w:tblLook w:val="06A0" w:firstRow="1" w:lastRow="0" w:firstColumn="1" w:lastColumn="0" w:noHBand="1" w:noVBand="1"/>
      </w:tblPr>
      <w:tblGrid>
        <w:gridCol w:w="4814"/>
        <w:gridCol w:w="4814"/>
      </w:tblGrid>
      <w:tr w:rsidR="434CE79E" w14:paraId="5F2C2D84" w14:textId="77777777" w:rsidTr="2B4EB4C0">
        <w:trPr>
          <w:trHeight w:val="300"/>
        </w:trPr>
        <w:tc>
          <w:tcPr>
            <w:tcW w:w="9630" w:type="dxa"/>
            <w:gridSpan w:val="2"/>
          </w:tcPr>
          <w:p w14:paraId="71A03267" w14:textId="5C1843EC" w:rsidR="15ABA28A" w:rsidRDefault="15ABA28A" w:rsidP="434CE79E">
            <w:pPr>
              <w:tabs>
                <w:tab w:val="clear" w:pos="6300"/>
              </w:tabs>
              <w:spacing w:before="0" w:after="160" w:line="259" w:lineRule="auto"/>
            </w:pPr>
            <w:r>
              <w:t>There was equal support for and against nature play within the park</w:t>
            </w:r>
          </w:p>
        </w:tc>
      </w:tr>
      <w:tr w:rsidR="434CE79E" w14:paraId="0458057F" w14:textId="77777777" w:rsidTr="2B4EB4C0">
        <w:trPr>
          <w:trHeight w:val="300"/>
        </w:trPr>
        <w:tc>
          <w:tcPr>
            <w:tcW w:w="4815" w:type="dxa"/>
          </w:tcPr>
          <w:p w14:paraId="0D4F3EB2" w14:textId="79C4378F"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Have Your Say</w:t>
            </w:r>
            <w:r w:rsidR="765F50D3" w:rsidRPr="434CE79E">
              <w:rPr>
                <w:rFonts w:ascii="Arial" w:hAnsi="Arial" w:cs="Arial"/>
                <w:b/>
                <w:bCs/>
                <w:color w:val="000000" w:themeColor="text1"/>
                <w:sz w:val="22"/>
                <w:szCs w:val="22"/>
              </w:rPr>
              <w:t xml:space="preserve"> (3 comments)</w:t>
            </w:r>
          </w:p>
        </w:tc>
        <w:tc>
          <w:tcPr>
            <w:tcW w:w="4815" w:type="dxa"/>
          </w:tcPr>
          <w:p w14:paraId="3079A9FA" w14:textId="38D90DB2"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2D997911" w:rsidRPr="434CE79E">
              <w:rPr>
                <w:rFonts w:ascii="Arial" w:hAnsi="Arial" w:cs="Arial"/>
                <w:b/>
                <w:bCs/>
                <w:color w:val="000000" w:themeColor="text1"/>
                <w:sz w:val="22"/>
                <w:szCs w:val="22"/>
              </w:rPr>
              <w:t xml:space="preserve"> (1 comment)</w:t>
            </w:r>
          </w:p>
        </w:tc>
      </w:tr>
      <w:tr w:rsidR="434CE79E" w14:paraId="50C956DC" w14:textId="77777777" w:rsidTr="2B4EB4C0">
        <w:trPr>
          <w:trHeight w:val="300"/>
        </w:trPr>
        <w:tc>
          <w:tcPr>
            <w:tcW w:w="4815" w:type="dxa"/>
          </w:tcPr>
          <w:p w14:paraId="2997DAEA" w14:textId="77777777" w:rsidR="38C91C59" w:rsidRDefault="38C91C59" w:rsidP="434CE79E">
            <w:pPr>
              <w:tabs>
                <w:tab w:val="clear" w:pos="6300"/>
              </w:tabs>
              <w:spacing w:before="0" w:after="160" w:line="259" w:lineRule="auto"/>
              <w:rPr>
                <w:i/>
                <w:iCs/>
              </w:rPr>
            </w:pPr>
            <w:proofErr w:type="gramStart"/>
            <w:r w:rsidRPr="434CE79E">
              <w:rPr>
                <w:i/>
                <w:iCs/>
              </w:rPr>
              <w:t>“ Nature</w:t>
            </w:r>
            <w:proofErr w:type="gramEnd"/>
            <w:r w:rsidRPr="434CE79E">
              <w:rPr>
                <w:i/>
                <w:iCs/>
              </w:rPr>
              <w:t xml:space="preserve"> play should be optimised.”</w:t>
            </w:r>
          </w:p>
          <w:p w14:paraId="27B1FB89" w14:textId="77777777" w:rsidR="38C91C59" w:rsidRDefault="38C91C59" w:rsidP="434CE79E">
            <w:pPr>
              <w:tabs>
                <w:tab w:val="clear" w:pos="6300"/>
              </w:tabs>
              <w:spacing w:before="0" w:after="160" w:line="259" w:lineRule="auto"/>
              <w:rPr>
                <w:i/>
                <w:iCs/>
              </w:rPr>
            </w:pPr>
            <w:proofErr w:type="gramStart"/>
            <w:r w:rsidRPr="434CE79E">
              <w:rPr>
                <w:i/>
                <w:iCs/>
              </w:rPr>
              <w:t>“ As</w:t>
            </w:r>
            <w:proofErr w:type="gramEnd"/>
            <w:r w:rsidRPr="434CE79E">
              <w:rPr>
                <w:i/>
                <w:iCs/>
              </w:rPr>
              <w:t xml:space="preserve"> for the nature play elements and the sandpit, I think they're a bit unnecessary”</w:t>
            </w:r>
          </w:p>
          <w:p w14:paraId="6CEC6CB8" w14:textId="5EC6211F" w:rsidR="38C91C59" w:rsidRDefault="38C91C59" w:rsidP="434CE79E">
            <w:pPr>
              <w:tabs>
                <w:tab w:val="clear" w:pos="6300"/>
              </w:tabs>
              <w:spacing w:before="0" w:after="160" w:line="259" w:lineRule="auto"/>
              <w:rPr>
                <w:i/>
                <w:iCs/>
              </w:rPr>
            </w:pPr>
            <w:proofErr w:type="gramStart"/>
            <w:r w:rsidRPr="434CE79E">
              <w:rPr>
                <w:i/>
                <w:iCs/>
              </w:rPr>
              <w:t>“ Water</w:t>
            </w:r>
            <w:proofErr w:type="gramEnd"/>
            <w:r w:rsidRPr="434CE79E">
              <w:rPr>
                <w:i/>
                <w:iCs/>
              </w:rPr>
              <w:t xml:space="preserve"> or other nature play is preferable.”</w:t>
            </w:r>
          </w:p>
        </w:tc>
        <w:tc>
          <w:tcPr>
            <w:tcW w:w="4815" w:type="dxa"/>
          </w:tcPr>
          <w:p w14:paraId="5B84A6D7" w14:textId="77777777" w:rsidR="38C91C59" w:rsidRDefault="38C91C59" w:rsidP="434CE79E">
            <w:pPr>
              <w:tabs>
                <w:tab w:val="clear" w:pos="6300"/>
              </w:tabs>
              <w:spacing w:before="0" w:after="160" w:line="259" w:lineRule="auto"/>
              <w:rPr>
                <w:i/>
                <w:iCs/>
              </w:rPr>
            </w:pPr>
            <w:r w:rsidRPr="434CE79E">
              <w:rPr>
                <w:i/>
                <w:iCs/>
              </w:rPr>
              <w:t xml:space="preserve">“I like the nature </w:t>
            </w:r>
            <w:proofErr w:type="gramStart"/>
            <w:r w:rsidRPr="434CE79E">
              <w:rPr>
                <w:i/>
                <w:iCs/>
              </w:rPr>
              <w:t>play”</w:t>
            </w:r>
            <w:proofErr w:type="gramEnd"/>
          </w:p>
          <w:p w14:paraId="7B6836DF" w14:textId="07C349B4" w:rsidR="434CE79E" w:rsidRDefault="434CE79E" w:rsidP="434CE79E">
            <w:pPr>
              <w:pStyle w:val="paragraph"/>
              <w:rPr>
                <w:rFonts w:ascii="Segoe UI" w:hAnsi="Segoe UI" w:cs="Segoe UI"/>
                <w:b/>
                <w:bCs/>
                <w:color w:val="000000" w:themeColor="text1"/>
                <w:sz w:val="18"/>
                <w:szCs w:val="18"/>
                <w:highlight w:val="magenta"/>
              </w:rPr>
            </w:pPr>
          </w:p>
        </w:tc>
      </w:tr>
    </w:tbl>
    <w:p w14:paraId="3620EAAA" w14:textId="6C1344B5" w:rsidR="2B4EB4C0" w:rsidRDefault="2B4EB4C0" w:rsidP="2B4EB4C0">
      <w:pPr>
        <w:pStyle w:val="paragraph"/>
        <w:spacing w:before="0" w:beforeAutospacing="0" w:after="0" w:afterAutospacing="0" w:line="259" w:lineRule="auto"/>
        <w:rPr>
          <w:rFonts w:ascii="Avenir Next LT Pro" w:hAnsi="Avenir Next LT Pro"/>
          <w:b/>
          <w:bCs/>
          <w:lang w:eastAsia="zh-CN"/>
        </w:rPr>
      </w:pPr>
    </w:p>
    <w:p w14:paraId="4CC75EBF" w14:textId="1811DB05" w:rsidR="008771BB" w:rsidRDefault="00DF6F2D" w:rsidP="434CE79E">
      <w:pPr>
        <w:pStyle w:val="paragraph"/>
        <w:spacing w:before="0" w:beforeAutospacing="0" w:after="0" w:afterAutospacing="0" w:line="259" w:lineRule="auto"/>
        <w:rPr>
          <w:rFonts w:ascii="Avenir Next LT Pro" w:hAnsi="Avenir Next LT Pro"/>
          <w:b/>
          <w:bCs/>
          <w:lang w:eastAsia="zh-CN"/>
        </w:rPr>
      </w:pPr>
      <w:r w:rsidRPr="434CE79E">
        <w:rPr>
          <w:rFonts w:ascii="Avenir Next LT Pro" w:hAnsi="Avenir Next LT Pro"/>
          <w:b/>
          <w:bCs/>
          <w:lang w:eastAsia="zh-CN"/>
        </w:rPr>
        <w:t>Playground colour</w:t>
      </w:r>
      <w:r w:rsidRPr="434CE79E">
        <w:rPr>
          <w:rStyle w:val="normaltextrun"/>
          <w:rFonts w:ascii="Arial" w:hAnsi="Arial" w:cs="Arial"/>
          <w:b/>
          <w:bCs/>
          <w:color w:val="000000" w:themeColor="text1"/>
          <w:sz w:val="28"/>
          <w:szCs w:val="28"/>
        </w:rPr>
        <w:t>:</w:t>
      </w:r>
    </w:p>
    <w:p w14:paraId="744E0B3B" w14:textId="33585D66" w:rsidR="008771BB" w:rsidRDefault="008771BB" w:rsidP="434CE79E">
      <w:pPr>
        <w:pStyle w:val="paragraph"/>
        <w:spacing w:before="0" w:beforeAutospacing="0" w:after="0" w:afterAutospacing="0" w:line="259" w:lineRule="auto"/>
        <w:rPr>
          <w:rFonts w:ascii="Avenir Next LT Pro" w:hAnsi="Avenir Next LT Pro"/>
          <w:b/>
          <w:bCs/>
          <w:lang w:eastAsia="zh-CN"/>
        </w:rPr>
      </w:pPr>
    </w:p>
    <w:tbl>
      <w:tblPr>
        <w:tblStyle w:val="TableGrid"/>
        <w:tblW w:w="0" w:type="auto"/>
        <w:tblLook w:val="06A0" w:firstRow="1" w:lastRow="0" w:firstColumn="1" w:lastColumn="0" w:noHBand="1" w:noVBand="1"/>
      </w:tblPr>
      <w:tblGrid>
        <w:gridCol w:w="4814"/>
        <w:gridCol w:w="4814"/>
      </w:tblGrid>
      <w:tr w:rsidR="434CE79E" w14:paraId="60DC715D" w14:textId="77777777" w:rsidTr="434CE79E">
        <w:trPr>
          <w:trHeight w:val="300"/>
        </w:trPr>
        <w:tc>
          <w:tcPr>
            <w:tcW w:w="9630" w:type="dxa"/>
            <w:gridSpan w:val="2"/>
          </w:tcPr>
          <w:p w14:paraId="489D6644" w14:textId="7F9E56B7" w:rsidR="226584B4" w:rsidRDefault="226584B4" w:rsidP="434CE79E">
            <w:pPr>
              <w:tabs>
                <w:tab w:val="clear" w:pos="6300"/>
              </w:tabs>
              <w:spacing w:before="0" w:after="160" w:line="259" w:lineRule="auto"/>
            </w:pPr>
            <w:r>
              <w:t>All responses leaned towards a Heritage sympathetic playground material – the preference being natural tones rather than bright colours</w:t>
            </w:r>
          </w:p>
        </w:tc>
      </w:tr>
      <w:tr w:rsidR="434CE79E" w14:paraId="2E1F320F" w14:textId="77777777" w:rsidTr="434CE79E">
        <w:trPr>
          <w:trHeight w:val="300"/>
        </w:trPr>
        <w:tc>
          <w:tcPr>
            <w:tcW w:w="4815" w:type="dxa"/>
          </w:tcPr>
          <w:p w14:paraId="055A9101" w14:textId="1B7865CE"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lastRenderedPageBreak/>
              <w:t>Have Your Say</w:t>
            </w:r>
            <w:r w:rsidR="7B3D8E85" w:rsidRPr="434CE79E">
              <w:rPr>
                <w:rFonts w:ascii="Arial" w:hAnsi="Arial" w:cs="Arial"/>
                <w:b/>
                <w:bCs/>
                <w:color w:val="000000" w:themeColor="text1"/>
                <w:sz w:val="22"/>
                <w:szCs w:val="22"/>
              </w:rPr>
              <w:t xml:space="preserve"> (2 comments)</w:t>
            </w:r>
          </w:p>
        </w:tc>
        <w:tc>
          <w:tcPr>
            <w:tcW w:w="4815" w:type="dxa"/>
          </w:tcPr>
          <w:p w14:paraId="10BF2B38" w14:textId="2A0A723F"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45BCA5B3" w:rsidRPr="434CE79E">
              <w:rPr>
                <w:rFonts w:ascii="Arial" w:hAnsi="Arial" w:cs="Arial"/>
                <w:b/>
                <w:bCs/>
                <w:color w:val="000000" w:themeColor="text1"/>
                <w:sz w:val="22"/>
                <w:szCs w:val="22"/>
              </w:rPr>
              <w:t xml:space="preserve"> (1 comment)</w:t>
            </w:r>
          </w:p>
        </w:tc>
      </w:tr>
      <w:tr w:rsidR="434CE79E" w14:paraId="21457AD3" w14:textId="77777777" w:rsidTr="434CE79E">
        <w:trPr>
          <w:trHeight w:val="300"/>
        </w:trPr>
        <w:tc>
          <w:tcPr>
            <w:tcW w:w="4815" w:type="dxa"/>
          </w:tcPr>
          <w:p w14:paraId="3A310880" w14:textId="77777777" w:rsidR="298A3B18" w:rsidRDefault="298A3B18" w:rsidP="434CE79E">
            <w:pPr>
              <w:tabs>
                <w:tab w:val="clear" w:pos="6300"/>
              </w:tabs>
              <w:spacing w:before="0" w:after="160" w:line="259" w:lineRule="auto"/>
              <w:rPr>
                <w:i/>
                <w:iCs/>
              </w:rPr>
            </w:pPr>
            <w:proofErr w:type="gramStart"/>
            <w:r w:rsidRPr="434CE79E">
              <w:rPr>
                <w:i/>
                <w:iCs/>
              </w:rPr>
              <w:t>“ A</w:t>
            </w:r>
            <w:proofErr w:type="gramEnd"/>
            <w:r w:rsidRPr="434CE79E">
              <w:rPr>
                <w:i/>
                <w:iCs/>
              </w:rPr>
              <w:t xml:space="preserve"> wooden playground like at the end of Armstrong street in middle park, no plastic eye sore.”</w:t>
            </w:r>
          </w:p>
          <w:p w14:paraId="424BCB9C" w14:textId="0B67DA49" w:rsidR="298A3B18" w:rsidRDefault="298A3B18" w:rsidP="434CE79E">
            <w:pPr>
              <w:tabs>
                <w:tab w:val="clear" w:pos="6300"/>
              </w:tabs>
              <w:spacing w:before="0" w:after="160" w:line="259" w:lineRule="auto"/>
              <w:rPr>
                <w:i/>
                <w:iCs/>
              </w:rPr>
            </w:pPr>
            <w:proofErr w:type="gramStart"/>
            <w:r w:rsidRPr="434CE79E">
              <w:rPr>
                <w:i/>
                <w:iCs/>
              </w:rPr>
              <w:t>“ Ideally</w:t>
            </w:r>
            <w:proofErr w:type="gramEnd"/>
            <w:r w:rsidRPr="434CE79E">
              <w:rPr>
                <w:i/>
                <w:iCs/>
              </w:rPr>
              <w:t xml:space="preserve"> the new playground will have a warmer feel using natural materials and equipment that lends itself to multipurpose creative play”</w:t>
            </w:r>
          </w:p>
        </w:tc>
        <w:tc>
          <w:tcPr>
            <w:tcW w:w="4815" w:type="dxa"/>
          </w:tcPr>
          <w:p w14:paraId="6178BDAB" w14:textId="77777777" w:rsidR="298A3B18" w:rsidRDefault="298A3B18" w:rsidP="434CE79E">
            <w:pPr>
              <w:tabs>
                <w:tab w:val="clear" w:pos="6300"/>
              </w:tabs>
              <w:spacing w:before="0" w:after="160" w:line="259" w:lineRule="auto"/>
              <w:rPr>
                <w:i/>
                <w:iCs/>
              </w:rPr>
            </w:pPr>
            <w:r w:rsidRPr="434CE79E">
              <w:rPr>
                <w:i/>
                <w:iCs/>
              </w:rPr>
              <w:t xml:space="preserve">“Not bright - in keeping with </w:t>
            </w:r>
            <w:proofErr w:type="gramStart"/>
            <w:r w:rsidRPr="434CE79E">
              <w:rPr>
                <w:i/>
                <w:iCs/>
              </w:rPr>
              <w:t>heritage”</w:t>
            </w:r>
            <w:proofErr w:type="gramEnd"/>
          </w:p>
          <w:p w14:paraId="3F51B798" w14:textId="30C022EA" w:rsidR="434CE79E" w:rsidRDefault="434CE79E" w:rsidP="434CE79E">
            <w:pPr>
              <w:pStyle w:val="paragraph"/>
              <w:rPr>
                <w:rFonts w:ascii="Segoe UI" w:hAnsi="Segoe UI" w:cs="Segoe UI"/>
                <w:b/>
                <w:bCs/>
                <w:color w:val="000000" w:themeColor="text1"/>
                <w:sz w:val="18"/>
                <w:szCs w:val="18"/>
                <w:highlight w:val="magenta"/>
              </w:rPr>
            </w:pPr>
          </w:p>
        </w:tc>
      </w:tr>
    </w:tbl>
    <w:p w14:paraId="4CA13DF6" w14:textId="410090DC" w:rsidR="008771BB" w:rsidRDefault="008771BB" w:rsidP="434CE79E">
      <w:pPr>
        <w:tabs>
          <w:tab w:val="clear" w:pos="6300"/>
        </w:tabs>
        <w:suppressAutoHyphens w:val="0"/>
        <w:spacing w:before="0" w:after="160" w:line="259" w:lineRule="auto"/>
        <w:rPr>
          <w:i/>
          <w:iCs/>
        </w:rPr>
      </w:pPr>
    </w:p>
    <w:p w14:paraId="1A43CA1F" w14:textId="5CE40A11" w:rsidR="00E649AC" w:rsidRDefault="005560DE" w:rsidP="434CE79E">
      <w:pPr>
        <w:pStyle w:val="paragraph"/>
        <w:spacing w:before="0" w:beforeAutospacing="0" w:after="0" w:afterAutospacing="0" w:line="259" w:lineRule="auto"/>
        <w:rPr>
          <w:rStyle w:val="eop"/>
          <w:rFonts w:ascii="Arial" w:hAnsi="Arial" w:cs="Arial"/>
          <w:b/>
          <w:bCs/>
          <w:color w:val="000000" w:themeColor="text1"/>
          <w:sz w:val="28"/>
          <w:szCs w:val="28"/>
          <w:highlight w:val="magenta"/>
        </w:rPr>
      </w:pPr>
      <w:proofErr w:type="gramStart"/>
      <w:r w:rsidRPr="434CE79E">
        <w:rPr>
          <w:rFonts w:ascii="Avenir Next LT Pro" w:hAnsi="Avenir Next LT Pro"/>
          <w:b/>
          <w:bCs/>
          <w:lang w:eastAsia="zh-CN"/>
        </w:rPr>
        <w:t>Other park</w:t>
      </w:r>
      <w:proofErr w:type="gramEnd"/>
      <w:r w:rsidRPr="434CE79E">
        <w:rPr>
          <w:rFonts w:ascii="Avenir Next LT Pro" w:hAnsi="Avenir Next LT Pro"/>
          <w:b/>
          <w:bCs/>
          <w:lang w:eastAsia="zh-CN"/>
        </w:rPr>
        <w:t xml:space="preserve"> elements</w:t>
      </w:r>
      <w:r w:rsidRPr="434CE79E">
        <w:rPr>
          <w:rStyle w:val="normaltextrun"/>
          <w:rFonts w:ascii="Arial" w:hAnsi="Arial" w:cs="Arial"/>
          <w:b/>
          <w:bCs/>
          <w:color w:val="000000" w:themeColor="text1"/>
          <w:sz w:val="28"/>
          <w:szCs w:val="28"/>
        </w:rPr>
        <w:t>:</w:t>
      </w:r>
    </w:p>
    <w:p w14:paraId="1292F8C8" w14:textId="40CD6073" w:rsidR="434CE79E" w:rsidRDefault="434CE79E" w:rsidP="434CE79E">
      <w:pPr>
        <w:pStyle w:val="paragraph"/>
        <w:spacing w:before="0" w:beforeAutospacing="0" w:after="0" w:afterAutospacing="0"/>
        <w:rPr>
          <w:rStyle w:val="normaltextrun"/>
          <w:rFonts w:ascii="Arial" w:hAnsi="Arial" w:cs="Arial"/>
          <w:b/>
          <w:bCs/>
          <w:color w:val="000000" w:themeColor="text1"/>
          <w:sz w:val="28"/>
          <w:szCs w:val="28"/>
        </w:rPr>
      </w:pPr>
    </w:p>
    <w:p w14:paraId="35ADC9A6" w14:textId="1301F69F" w:rsidR="00E649AC" w:rsidRDefault="00E649AC"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 xml:space="preserve">Seating </w:t>
      </w:r>
    </w:p>
    <w:p w14:paraId="2625C5A1" w14:textId="6D1E56D0" w:rsidR="00412709" w:rsidRDefault="00412709" w:rsidP="434CE79E">
      <w:pPr>
        <w:pStyle w:val="paragraph"/>
        <w:spacing w:before="0" w:beforeAutospacing="0" w:after="0" w:afterAutospacing="0" w:line="259" w:lineRule="auto"/>
        <w:rPr>
          <w:rFonts w:ascii="Avenir Next LT Pro" w:hAnsi="Avenir Next LT Pro"/>
          <w:b/>
          <w:bCs/>
          <w:lang w:eastAsia="zh-CN"/>
        </w:rPr>
      </w:pPr>
    </w:p>
    <w:tbl>
      <w:tblPr>
        <w:tblStyle w:val="TableGrid"/>
        <w:tblW w:w="0" w:type="auto"/>
        <w:tblLook w:val="06A0" w:firstRow="1" w:lastRow="0" w:firstColumn="1" w:lastColumn="0" w:noHBand="1" w:noVBand="1"/>
      </w:tblPr>
      <w:tblGrid>
        <w:gridCol w:w="9585"/>
      </w:tblGrid>
      <w:tr w:rsidR="434CE79E" w14:paraId="1FDDBC7D" w14:textId="77777777" w:rsidTr="434CE79E">
        <w:trPr>
          <w:trHeight w:val="300"/>
        </w:trPr>
        <w:tc>
          <w:tcPr>
            <w:tcW w:w="9585" w:type="dxa"/>
          </w:tcPr>
          <w:p w14:paraId="174DE8B8" w14:textId="65AA7879"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Have Your Say</w:t>
            </w:r>
            <w:r w:rsidR="65E600F8" w:rsidRPr="434CE79E">
              <w:rPr>
                <w:rFonts w:ascii="Arial" w:hAnsi="Arial" w:cs="Arial"/>
                <w:b/>
                <w:bCs/>
                <w:color w:val="000000" w:themeColor="text1"/>
                <w:sz w:val="22"/>
                <w:szCs w:val="22"/>
              </w:rPr>
              <w:t xml:space="preserve"> (2 comments)</w:t>
            </w:r>
          </w:p>
        </w:tc>
      </w:tr>
      <w:tr w:rsidR="434CE79E" w14:paraId="7A37CE1B" w14:textId="77777777" w:rsidTr="434CE79E">
        <w:trPr>
          <w:trHeight w:val="300"/>
        </w:trPr>
        <w:tc>
          <w:tcPr>
            <w:tcW w:w="9585" w:type="dxa"/>
          </w:tcPr>
          <w:p w14:paraId="6AFA40AE" w14:textId="77777777" w:rsidR="09C93DEB" w:rsidRDefault="09C93DEB" w:rsidP="434CE79E">
            <w:pPr>
              <w:tabs>
                <w:tab w:val="clear" w:pos="6300"/>
              </w:tabs>
              <w:spacing w:before="0" w:after="160" w:line="259" w:lineRule="auto"/>
              <w:rPr>
                <w:rFonts w:eastAsia="MS Mincho"/>
                <w:i/>
                <w:iCs/>
                <w:lang w:val="en-GB"/>
              </w:rPr>
            </w:pPr>
            <w:proofErr w:type="gramStart"/>
            <w:r w:rsidRPr="434CE79E">
              <w:rPr>
                <w:rFonts w:eastAsia="MS Mincho"/>
                <w:i/>
                <w:iCs/>
                <w:lang w:val="en-GB"/>
              </w:rPr>
              <w:t>“ More</w:t>
            </w:r>
            <w:proofErr w:type="gramEnd"/>
            <w:r w:rsidRPr="434CE79E">
              <w:rPr>
                <w:rFonts w:eastAsia="MS Mincho"/>
                <w:i/>
                <w:iCs/>
                <w:lang w:val="en-GB"/>
              </w:rPr>
              <w:t xml:space="preserve"> seating options and places to wheel and park prams close to equipment.”</w:t>
            </w:r>
          </w:p>
          <w:p w14:paraId="4D08E2EA" w14:textId="000D6E2A" w:rsidR="09C93DEB" w:rsidRDefault="09C93DEB" w:rsidP="434CE79E">
            <w:pPr>
              <w:tabs>
                <w:tab w:val="clear" w:pos="6300"/>
              </w:tabs>
              <w:spacing w:before="0" w:after="160" w:line="259" w:lineRule="auto"/>
              <w:rPr>
                <w:rFonts w:eastAsia="MS Mincho"/>
                <w:i/>
                <w:iCs/>
                <w:lang w:val="en-GB"/>
              </w:rPr>
            </w:pPr>
            <w:proofErr w:type="gramStart"/>
            <w:r w:rsidRPr="434CE79E">
              <w:rPr>
                <w:rFonts w:eastAsia="MS Mincho"/>
                <w:i/>
                <w:iCs/>
                <w:lang w:val="en-GB"/>
              </w:rPr>
              <w:t>“ I</w:t>
            </w:r>
            <w:proofErr w:type="gramEnd"/>
            <w:r w:rsidRPr="434CE79E">
              <w:rPr>
                <w:rFonts w:eastAsia="MS Mincho"/>
                <w:i/>
                <w:iCs/>
                <w:lang w:val="en-GB"/>
              </w:rPr>
              <w:t xml:space="preserve"> can see some bench-type seats, but I'm hoping you will include seats with backs suitable for breastfeeding mothers.”</w:t>
            </w:r>
          </w:p>
        </w:tc>
      </w:tr>
    </w:tbl>
    <w:p w14:paraId="4358D311" w14:textId="5113F7E5" w:rsidR="00412709" w:rsidRDefault="00412709" w:rsidP="434CE79E">
      <w:pPr>
        <w:tabs>
          <w:tab w:val="clear" w:pos="6300"/>
        </w:tabs>
        <w:suppressAutoHyphens w:val="0"/>
        <w:spacing w:before="0" w:after="160" w:line="259" w:lineRule="auto"/>
        <w:rPr>
          <w:i/>
          <w:iCs/>
        </w:rPr>
      </w:pPr>
    </w:p>
    <w:p w14:paraId="456CE30D" w14:textId="56555CA6" w:rsidR="00412709" w:rsidRDefault="00412709"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S</w:t>
      </w:r>
      <w:r w:rsidR="007C319A" w:rsidRPr="434CE79E">
        <w:rPr>
          <w:rFonts w:ascii="Avenir Next LT Pro" w:hAnsi="Avenir Next LT Pro"/>
          <w:b/>
          <w:bCs/>
          <w:lang w:eastAsia="zh-CN"/>
        </w:rPr>
        <w:t>helter</w:t>
      </w:r>
      <w:r w:rsidRPr="434CE79E">
        <w:rPr>
          <w:rFonts w:ascii="Avenir Next LT Pro" w:hAnsi="Avenir Next LT Pro"/>
          <w:b/>
          <w:bCs/>
          <w:lang w:eastAsia="zh-CN"/>
        </w:rPr>
        <w:t xml:space="preserve"> </w:t>
      </w:r>
    </w:p>
    <w:p w14:paraId="481950FD" w14:textId="0CA8DC22" w:rsidR="007C319A" w:rsidRDefault="007C319A" w:rsidP="434CE79E">
      <w:pPr>
        <w:pStyle w:val="paragraph"/>
        <w:spacing w:before="0" w:beforeAutospacing="0" w:after="0" w:afterAutospacing="0" w:line="259" w:lineRule="auto"/>
        <w:rPr>
          <w:rFonts w:ascii="Avenir Next LT Pro" w:hAnsi="Avenir Next LT Pro"/>
          <w:b/>
          <w:bCs/>
          <w:lang w:eastAsia="zh-CN"/>
        </w:rPr>
      </w:pPr>
    </w:p>
    <w:tbl>
      <w:tblPr>
        <w:tblStyle w:val="TableGrid"/>
        <w:tblW w:w="0" w:type="auto"/>
        <w:tblLook w:val="06A0" w:firstRow="1" w:lastRow="0" w:firstColumn="1" w:lastColumn="0" w:noHBand="1" w:noVBand="1"/>
      </w:tblPr>
      <w:tblGrid>
        <w:gridCol w:w="4814"/>
        <w:gridCol w:w="4814"/>
      </w:tblGrid>
      <w:tr w:rsidR="434CE79E" w14:paraId="5F24F53F" w14:textId="77777777" w:rsidTr="434CE79E">
        <w:trPr>
          <w:trHeight w:val="300"/>
        </w:trPr>
        <w:tc>
          <w:tcPr>
            <w:tcW w:w="4815" w:type="dxa"/>
          </w:tcPr>
          <w:p w14:paraId="4A6D963A" w14:textId="269394D6"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Have Your Say</w:t>
            </w:r>
            <w:r w:rsidR="3CECA261" w:rsidRPr="434CE79E">
              <w:rPr>
                <w:rFonts w:ascii="Arial" w:hAnsi="Arial" w:cs="Arial"/>
                <w:b/>
                <w:bCs/>
                <w:color w:val="000000" w:themeColor="text1"/>
                <w:sz w:val="22"/>
                <w:szCs w:val="22"/>
              </w:rPr>
              <w:t xml:space="preserve"> (2 comments)</w:t>
            </w:r>
          </w:p>
        </w:tc>
        <w:tc>
          <w:tcPr>
            <w:tcW w:w="4815" w:type="dxa"/>
          </w:tcPr>
          <w:p w14:paraId="5676596E" w14:textId="3E90E25B"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50FD3C15" w:rsidRPr="434CE79E">
              <w:rPr>
                <w:rFonts w:ascii="Arial" w:hAnsi="Arial" w:cs="Arial"/>
                <w:b/>
                <w:bCs/>
                <w:color w:val="000000" w:themeColor="text1"/>
                <w:sz w:val="22"/>
                <w:szCs w:val="22"/>
              </w:rPr>
              <w:t xml:space="preserve"> (2 comments)</w:t>
            </w:r>
          </w:p>
        </w:tc>
      </w:tr>
      <w:tr w:rsidR="434CE79E" w14:paraId="5AAA5F03" w14:textId="77777777" w:rsidTr="434CE79E">
        <w:trPr>
          <w:trHeight w:val="300"/>
        </w:trPr>
        <w:tc>
          <w:tcPr>
            <w:tcW w:w="4815" w:type="dxa"/>
          </w:tcPr>
          <w:p w14:paraId="4DD3A594" w14:textId="77777777" w:rsidR="4E50875E" w:rsidRDefault="4E50875E" w:rsidP="434CE79E">
            <w:pPr>
              <w:tabs>
                <w:tab w:val="clear" w:pos="6300"/>
              </w:tabs>
              <w:spacing w:before="0" w:after="160" w:line="259" w:lineRule="auto"/>
              <w:rPr>
                <w:i/>
                <w:iCs/>
              </w:rPr>
            </w:pPr>
            <w:r w:rsidRPr="434CE79E">
              <w:rPr>
                <w:i/>
                <w:iCs/>
              </w:rPr>
              <w:t xml:space="preserve">“.. like to have shelter from sun and </w:t>
            </w:r>
            <w:proofErr w:type="gramStart"/>
            <w:r w:rsidRPr="434CE79E">
              <w:rPr>
                <w:i/>
                <w:iCs/>
              </w:rPr>
              <w:t>wind”</w:t>
            </w:r>
            <w:proofErr w:type="gramEnd"/>
          </w:p>
          <w:p w14:paraId="59D37E1B" w14:textId="36FF8363" w:rsidR="4E50875E" w:rsidRDefault="4E50875E" w:rsidP="434CE79E">
            <w:pPr>
              <w:tabs>
                <w:tab w:val="clear" w:pos="6300"/>
              </w:tabs>
              <w:spacing w:before="0" w:after="160" w:line="259" w:lineRule="auto"/>
              <w:rPr>
                <w:i/>
                <w:iCs/>
              </w:rPr>
            </w:pPr>
            <w:proofErr w:type="gramStart"/>
            <w:r w:rsidRPr="434CE79E">
              <w:rPr>
                <w:i/>
                <w:iCs/>
              </w:rPr>
              <w:t>“ A</w:t>
            </w:r>
            <w:proofErr w:type="gramEnd"/>
            <w:r w:rsidRPr="434CE79E">
              <w:rPr>
                <w:i/>
                <w:iCs/>
              </w:rPr>
              <w:t xml:space="preserve"> small shelter in heritage sympathy with the one across from the bowling green has always been the missing link.”</w:t>
            </w:r>
          </w:p>
        </w:tc>
        <w:tc>
          <w:tcPr>
            <w:tcW w:w="4815" w:type="dxa"/>
          </w:tcPr>
          <w:p w14:paraId="25F2A674" w14:textId="77777777" w:rsidR="4E50875E" w:rsidRDefault="4E50875E" w:rsidP="434CE79E">
            <w:pPr>
              <w:tabs>
                <w:tab w:val="clear" w:pos="6300"/>
              </w:tabs>
              <w:spacing w:before="0" w:after="160" w:line="259" w:lineRule="auto"/>
              <w:rPr>
                <w:i/>
                <w:iCs/>
              </w:rPr>
            </w:pPr>
            <w:r w:rsidRPr="434CE79E">
              <w:rPr>
                <w:i/>
                <w:iCs/>
              </w:rPr>
              <w:t>“Shelter space for parties.”</w:t>
            </w:r>
          </w:p>
          <w:p w14:paraId="6EAC9D17" w14:textId="77777777" w:rsidR="4E50875E" w:rsidRDefault="4E50875E" w:rsidP="434CE79E">
            <w:pPr>
              <w:tabs>
                <w:tab w:val="clear" w:pos="6300"/>
              </w:tabs>
              <w:spacing w:before="0" w:after="160" w:line="259" w:lineRule="auto"/>
              <w:rPr>
                <w:i/>
                <w:iCs/>
              </w:rPr>
            </w:pPr>
            <w:r w:rsidRPr="434CE79E">
              <w:rPr>
                <w:i/>
                <w:iCs/>
              </w:rPr>
              <w:t>“Would like some shelter.”</w:t>
            </w:r>
          </w:p>
          <w:p w14:paraId="006E91D9" w14:textId="769C7030" w:rsidR="434CE79E" w:rsidRDefault="434CE79E" w:rsidP="434CE79E">
            <w:pPr>
              <w:pStyle w:val="paragraph"/>
              <w:rPr>
                <w:rFonts w:ascii="Segoe UI" w:hAnsi="Segoe UI" w:cs="Segoe UI"/>
                <w:b/>
                <w:bCs/>
                <w:color w:val="000000" w:themeColor="text1"/>
                <w:sz w:val="18"/>
                <w:szCs w:val="18"/>
                <w:highlight w:val="magenta"/>
              </w:rPr>
            </w:pPr>
          </w:p>
        </w:tc>
      </w:tr>
    </w:tbl>
    <w:p w14:paraId="0C48E376" w14:textId="0EF4E1DC" w:rsidR="007C319A" w:rsidRDefault="007C319A" w:rsidP="434CE79E">
      <w:pPr>
        <w:tabs>
          <w:tab w:val="clear" w:pos="6300"/>
        </w:tabs>
        <w:suppressAutoHyphens w:val="0"/>
        <w:spacing w:before="0" w:after="160" w:line="259" w:lineRule="auto"/>
        <w:rPr>
          <w:i/>
          <w:iCs/>
        </w:rPr>
      </w:pPr>
    </w:p>
    <w:p w14:paraId="1DEE668A" w14:textId="621AE2C0" w:rsidR="000C0A63" w:rsidRDefault="009840DF" w:rsidP="434CE79E">
      <w:pPr>
        <w:pStyle w:val="paragraph"/>
        <w:numPr>
          <w:ilvl w:val="0"/>
          <w:numId w:val="44"/>
        </w:numPr>
        <w:spacing w:before="0" w:beforeAutospacing="0" w:after="0" w:afterAutospacing="0"/>
        <w:textAlignment w:val="baseline"/>
        <w:rPr>
          <w:rFonts w:ascii="Avenir Next LT Pro" w:hAnsi="Avenir Next LT Pro"/>
          <w:b/>
          <w:bCs/>
          <w:lang w:eastAsia="zh-CN"/>
        </w:rPr>
      </w:pPr>
      <w:r w:rsidRPr="434CE79E">
        <w:rPr>
          <w:rFonts w:ascii="Avenir Next LT Pro" w:hAnsi="Avenir Next LT Pro"/>
          <w:b/>
          <w:bCs/>
          <w:lang w:eastAsia="zh-CN"/>
        </w:rPr>
        <w:t>Path network, lawn area and picnic tables</w:t>
      </w:r>
    </w:p>
    <w:p w14:paraId="1121C581" w14:textId="44250485" w:rsidR="434CE79E" w:rsidRDefault="434CE79E" w:rsidP="434CE79E">
      <w:pPr>
        <w:pStyle w:val="paragraph"/>
        <w:spacing w:before="0" w:beforeAutospacing="0" w:after="0" w:afterAutospacing="0"/>
        <w:rPr>
          <w:rFonts w:ascii="Avenir Next LT Pro" w:hAnsi="Avenir Next LT Pro"/>
          <w:b/>
          <w:bCs/>
          <w:lang w:eastAsia="zh-CN"/>
        </w:rPr>
      </w:pPr>
    </w:p>
    <w:tbl>
      <w:tblPr>
        <w:tblStyle w:val="TableGrid"/>
        <w:tblW w:w="0" w:type="auto"/>
        <w:tblLook w:val="06A0" w:firstRow="1" w:lastRow="0" w:firstColumn="1" w:lastColumn="0" w:noHBand="1" w:noVBand="1"/>
      </w:tblPr>
      <w:tblGrid>
        <w:gridCol w:w="4814"/>
        <w:gridCol w:w="4814"/>
      </w:tblGrid>
      <w:tr w:rsidR="434CE79E" w14:paraId="7E4998CA" w14:textId="77777777" w:rsidTr="434CE79E">
        <w:trPr>
          <w:trHeight w:val="300"/>
        </w:trPr>
        <w:tc>
          <w:tcPr>
            <w:tcW w:w="9630" w:type="dxa"/>
            <w:gridSpan w:val="2"/>
          </w:tcPr>
          <w:p w14:paraId="76692062" w14:textId="7C69E3D7" w:rsidR="698A792D" w:rsidRDefault="698A792D" w:rsidP="434CE79E">
            <w:pPr>
              <w:tabs>
                <w:tab w:val="clear" w:pos="6300"/>
              </w:tabs>
              <w:spacing w:before="0" w:after="160" w:line="259" w:lineRule="auto"/>
            </w:pPr>
            <w:r>
              <w:t xml:space="preserve">Accessibility is important to consider but minimise the dividing up of the park and </w:t>
            </w:r>
            <w:proofErr w:type="gramStart"/>
            <w:r>
              <w:t>much loved</w:t>
            </w:r>
            <w:proofErr w:type="gramEnd"/>
            <w:r>
              <w:t xml:space="preserve"> lawn area</w:t>
            </w:r>
          </w:p>
        </w:tc>
      </w:tr>
      <w:tr w:rsidR="434CE79E" w14:paraId="5FB9085D" w14:textId="77777777" w:rsidTr="434CE79E">
        <w:trPr>
          <w:trHeight w:val="300"/>
        </w:trPr>
        <w:tc>
          <w:tcPr>
            <w:tcW w:w="4815" w:type="dxa"/>
          </w:tcPr>
          <w:p w14:paraId="246527C7" w14:textId="78CBA8D5"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Have Your Say</w:t>
            </w:r>
            <w:r w:rsidR="16A40EE0" w:rsidRPr="434CE79E">
              <w:rPr>
                <w:rFonts w:ascii="Arial" w:hAnsi="Arial" w:cs="Arial"/>
                <w:b/>
                <w:bCs/>
                <w:color w:val="000000" w:themeColor="text1"/>
                <w:sz w:val="22"/>
                <w:szCs w:val="22"/>
              </w:rPr>
              <w:t xml:space="preserve"> (4 comments)</w:t>
            </w:r>
          </w:p>
        </w:tc>
        <w:tc>
          <w:tcPr>
            <w:tcW w:w="4815" w:type="dxa"/>
          </w:tcPr>
          <w:p w14:paraId="6BF4ACD5" w14:textId="428B3BC9" w:rsidR="434CE79E" w:rsidRDefault="434CE79E" w:rsidP="434CE79E">
            <w:pPr>
              <w:pStyle w:val="paragraph"/>
              <w:rPr>
                <w:rFonts w:ascii="Arial" w:hAnsi="Arial" w:cs="Arial"/>
                <w:b/>
                <w:bCs/>
                <w:color w:val="000000" w:themeColor="text1"/>
                <w:sz w:val="22"/>
                <w:szCs w:val="22"/>
              </w:rPr>
            </w:pPr>
            <w:r w:rsidRPr="434CE79E">
              <w:rPr>
                <w:rFonts w:ascii="Arial" w:hAnsi="Arial" w:cs="Arial"/>
                <w:b/>
                <w:bCs/>
                <w:color w:val="000000" w:themeColor="text1"/>
                <w:sz w:val="22"/>
                <w:szCs w:val="22"/>
              </w:rPr>
              <w:t>Pop up</w:t>
            </w:r>
            <w:r w:rsidR="63289AFD" w:rsidRPr="434CE79E">
              <w:rPr>
                <w:rFonts w:ascii="Arial" w:hAnsi="Arial" w:cs="Arial"/>
                <w:b/>
                <w:bCs/>
                <w:color w:val="000000" w:themeColor="text1"/>
                <w:sz w:val="22"/>
                <w:szCs w:val="22"/>
              </w:rPr>
              <w:t xml:space="preserve"> (2 comments)</w:t>
            </w:r>
          </w:p>
        </w:tc>
      </w:tr>
      <w:tr w:rsidR="434CE79E" w14:paraId="7999B90C" w14:textId="77777777" w:rsidTr="434CE79E">
        <w:trPr>
          <w:trHeight w:val="300"/>
        </w:trPr>
        <w:tc>
          <w:tcPr>
            <w:tcW w:w="4815" w:type="dxa"/>
          </w:tcPr>
          <w:p w14:paraId="4FDD567B" w14:textId="77777777" w:rsidR="3727E06E" w:rsidRDefault="3727E06E" w:rsidP="434CE79E">
            <w:pPr>
              <w:tabs>
                <w:tab w:val="clear" w:pos="6300"/>
              </w:tabs>
              <w:spacing w:before="0" w:after="160" w:line="259" w:lineRule="auto"/>
              <w:rPr>
                <w:i/>
                <w:iCs/>
              </w:rPr>
            </w:pPr>
            <w:proofErr w:type="gramStart"/>
            <w:r w:rsidRPr="434CE79E">
              <w:rPr>
                <w:i/>
                <w:iCs/>
              </w:rPr>
              <w:t>“ Don't</w:t>
            </w:r>
            <w:proofErr w:type="gramEnd"/>
            <w:r w:rsidRPr="434CE79E">
              <w:rPr>
                <w:i/>
                <w:iCs/>
              </w:rPr>
              <w:t xml:space="preserve"> take away the grassed areas as they are great to sit on. The new plan has too many structured areas and paths.”</w:t>
            </w:r>
          </w:p>
          <w:p w14:paraId="3ED45BF7" w14:textId="77777777" w:rsidR="3727E06E" w:rsidRDefault="3727E06E" w:rsidP="434CE79E">
            <w:pPr>
              <w:tabs>
                <w:tab w:val="clear" w:pos="6300"/>
              </w:tabs>
              <w:spacing w:before="0" w:after="160" w:line="259" w:lineRule="auto"/>
              <w:rPr>
                <w:i/>
                <w:iCs/>
              </w:rPr>
            </w:pPr>
            <w:proofErr w:type="gramStart"/>
            <w:r w:rsidRPr="434CE79E">
              <w:rPr>
                <w:i/>
                <w:iCs/>
              </w:rPr>
              <w:t>“ What</w:t>
            </w:r>
            <w:proofErr w:type="gramEnd"/>
            <w:r w:rsidRPr="434CE79E">
              <w:rPr>
                <w:i/>
                <w:iCs/>
              </w:rPr>
              <w:t xml:space="preserve"> I do appreciate it offers is accessibility to a broader spread of children..”</w:t>
            </w:r>
          </w:p>
          <w:p w14:paraId="61BA3A55" w14:textId="77777777" w:rsidR="3727E06E" w:rsidRDefault="3727E06E" w:rsidP="434CE79E">
            <w:pPr>
              <w:tabs>
                <w:tab w:val="clear" w:pos="6300"/>
              </w:tabs>
              <w:spacing w:before="0" w:after="160" w:line="259" w:lineRule="auto"/>
              <w:rPr>
                <w:i/>
                <w:iCs/>
              </w:rPr>
            </w:pPr>
            <w:proofErr w:type="gramStart"/>
            <w:r w:rsidRPr="434CE79E">
              <w:rPr>
                <w:i/>
                <w:iCs/>
              </w:rPr>
              <w:lastRenderedPageBreak/>
              <w:t>“ The</w:t>
            </w:r>
            <w:proofErr w:type="gramEnd"/>
            <w:r w:rsidRPr="434CE79E">
              <w:rPr>
                <w:i/>
                <w:iCs/>
              </w:rPr>
              <w:t xml:space="preserve"> lawn area should be maximised so that families can sit for picnics and to watch children playing.”</w:t>
            </w:r>
          </w:p>
          <w:p w14:paraId="75D0743B" w14:textId="77777777" w:rsidR="3727E06E" w:rsidRDefault="3727E06E" w:rsidP="434CE79E">
            <w:pPr>
              <w:tabs>
                <w:tab w:val="clear" w:pos="6300"/>
              </w:tabs>
              <w:spacing w:before="0" w:after="160" w:line="259" w:lineRule="auto"/>
              <w:rPr>
                <w:i/>
                <w:iCs/>
              </w:rPr>
            </w:pPr>
            <w:proofErr w:type="gramStart"/>
            <w:r w:rsidRPr="434CE79E">
              <w:rPr>
                <w:i/>
                <w:iCs/>
              </w:rPr>
              <w:t>“ Don't</w:t>
            </w:r>
            <w:proofErr w:type="gramEnd"/>
            <w:r w:rsidRPr="434CE79E">
              <w:rPr>
                <w:i/>
                <w:iCs/>
              </w:rPr>
              <w:t xml:space="preserve"> take away the grassed areas as they are great to sit on.”</w:t>
            </w:r>
          </w:p>
          <w:p w14:paraId="043206D9" w14:textId="77777777" w:rsidR="3727E06E" w:rsidRDefault="3727E06E" w:rsidP="434CE79E">
            <w:pPr>
              <w:tabs>
                <w:tab w:val="clear" w:pos="6300"/>
              </w:tabs>
              <w:spacing w:before="0" w:after="160" w:line="259" w:lineRule="auto"/>
              <w:rPr>
                <w:i/>
                <w:iCs/>
              </w:rPr>
            </w:pPr>
            <w:proofErr w:type="gramStart"/>
            <w:r w:rsidRPr="434CE79E">
              <w:rPr>
                <w:i/>
                <w:iCs/>
              </w:rPr>
              <w:t>“ I</w:t>
            </w:r>
            <w:proofErr w:type="gramEnd"/>
            <w:r w:rsidRPr="434CE79E">
              <w:rPr>
                <w:i/>
                <w:iCs/>
              </w:rPr>
              <w:t xml:space="preserve"> don't think picnic tables are needed as most people bring their own for gathering in the playground”</w:t>
            </w:r>
          </w:p>
          <w:p w14:paraId="7719830C" w14:textId="2498303F" w:rsidR="3727E06E" w:rsidRDefault="3727E06E" w:rsidP="434CE79E">
            <w:pPr>
              <w:tabs>
                <w:tab w:val="clear" w:pos="6300"/>
              </w:tabs>
              <w:spacing w:before="0" w:after="160" w:line="259" w:lineRule="auto"/>
              <w:rPr>
                <w:i/>
                <w:iCs/>
              </w:rPr>
            </w:pPr>
            <w:proofErr w:type="gramStart"/>
            <w:r w:rsidRPr="434CE79E">
              <w:rPr>
                <w:i/>
                <w:iCs/>
              </w:rPr>
              <w:t>“ The</w:t>
            </w:r>
            <w:proofErr w:type="gramEnd"/>
            <w:r w:rsidRPr="434CE79E">
              <w:rPr>
                <w:i/>
                <w:iCs/>
              </w:rPr>
              <w:t xml:space="preserve"> trampolines and picnic area are a bit excessive, and I don't think they're needed.”</w:t>
            </w:r>
          </w:p>
        </w:tc>
        <w:tc>
          <w:tcPr>
            <w:tcW w:w="4815" w:type="dxa"/>
          </w:tcPr>
          <w:p w14:paraId="686013BF" w14:textId="77777777" w:rsidR="3727E06E" w:rsidRDefault="3727E06E" w:rsidP="434CE79E">
            <w:pPr>
              <w:tabs>
                <w:tab w:val="clear" w:pos="6300"/>
              </w:tabs>
              <w:spacing w:before="0" w:after="160" w:line="259" w:lineRule="auto"/>
              <w:rPr>
                <w:i/>
                <w:iCs/>
              </w:rPr>
            </w:pPr>
            <w:r w:rsidRPr="434CE79E">
              <w:rPr>
                <w:i/>
                <w:iCs/>
              </w:rPr>
              <w:lastRenderedPageBreak/>
              <w:t xml:space="preserve">“Not happy with it. It's important to have a large open space to kick a ball, play </w:t>
            </w:r>
            <w:proofErr w:type="gramStart"/>
            <w:r w:rsidRPr="434CE79E">
              <w:rPr>
                <w:i/>
                <w:iCs/>
              </w:rPr>
              <w:t>sport”</w:t>
            </w:r>
            <w:proofErr w:type="gramEnd"/>
          </w:p>
          <w:p w14:paraId="78EDE106" w14:textId="0A2825DB" w:rsidR="3727E06E" w:rsidRDefault="3727E06E" w:rsidP="434CE79E">
            <w:pPr>
              <w:tabs>
                <w:tab w:val="clear" w:pos="6300"/>
              </w:tabs>
              <w:spacing w:before="0" w:after="160" w:line="259" w:lineRule="auto"/>
              <w:rPr>
                <w:i/>
                <w:iCs/>
              </w:rPr>
            </w:pPr>
            <w:r w:rsidRPr="434CE79E">
              <w:rPr>
                <w:i/>
                <w:iCs/>
              </w:rPr>
              <w:t xml:space="preserve">“Love grass, Open space for </w:t>
            </w:r>
            <w:proofErr w:type="gramStart"/>
            <w:r w:rsidRPr="434CE79E">
              <w:rPr>
                <w:i/>
                <w:iCs/>
              </w:rPr>
              <w:t>trees”</w:t>
            </w:r>
            <w:proofErr w:type="gramEnd"/>
          </w:p>
          <w:p w14:paraId="6A82ED32" w14:textId="4B44AE96" w:rsidR="434CE79E" w:rsidRDefault="434CE79E" w:rsidP="434CE79E">
            <w:pPr>
              <w:pStyle w:val="paragraph"/>
              <w:rPr>
                <w:rFonts w:ascii="Segoe UI" w:hAnsi="Segoe UI" w:cs="Segoe UI"/>
                <w:b/>
                <w:bCs/>
                <w:color w:val="000000" w:themeColor="text1"/>
                <w:sz w:val="18"/>
                <w:szCs w:val="18"/>
                <w:highlight w:val="magenta"/>
              </w:rPr>
            </w:pPr>
          </w:p>
        </w:tc>
      </w:tr>
    </w:tbl>
    <w:p w14:paraId="40EA8902" w14:textId="77777777" w:rsidR="00384703" w:rsidRDefault="00384703" w:rsidP="008C5C95">
      <w:pPr>
        <w:tabs>
          <w:tab w:val="clear" w:pos="-3060"/>
          <w:tab w:val="clear" w:pos="-2340"/>
          <w:tab w:val="clear" w:pos="6300"/>
        </w:tabs>
        <w:suppressAutoHyphens w:val="0"/>
        <w:spacing w:before="0" w:after="160" w:line="259" w:lineRule="auto"/>
        <w:rPr>
          <w:i/>
          <w:iCs/>
        </w:rPr>
      </w:pPr>
    </w:p>
    <w:p w14:paraId="05741DF2" w14:textId="53CB2988" w:rsidR="00384703" w:rsidRPr="001678C1" w:rsidRDefault="00384703" w:rsidP="434CE79E">
      <w:pPr>
        <w:pStyle w:val="paragraph"/>
        <w:spacing w:before="0" w:beforeAutospacing="0" w:after="0" w:afterAutospacing="0"/>
        <w:textAlignment w:val="baseline"/>
        <w:rPr>
          <w:rFonts w:ascii="Avenir Next LT Pro" w:hAnsi="Avenir Next LT Pro"/>
          <w:b/>
          <w:bCs/>
          <w:lang w:eastAsia="zh-CN"/>
        </w:rPr>
      </w:pPr>
      <w:r w:rsidRPr="2B4EB4C0">
        <w:rPr>
          <w:rFonts w:ascii="Avenir Next LT Pro" w:hAnsi="Avenir Next LT Pro"/>
          <w:b/>
          <w:bCs/>
          <w:lang w:eastAsia="zh-CN"/>
        </w:rPr>
        <w:t>Overall</w:t>
      </w:r>
      <w:r w:rsidR="00653789" w:rsidRPr="2B4EB4C0">
        <w:rPr>
          <w:rFonts w:ascii="Avenir Next LT Pro" w:hAnsi="Avenir Next LT Pro"/>
          <w:b/>
          <w:bCs/>
          <w:lang w:eastAsia="zh-CN"/>
        </w:rPr>
        <w:t xml:space="preserve"> satisfaction</w:t>
      </w:r>
      <w:r w:rsidR="2AE38F81" w:rsidRPr="2B4EB4C0">
        <w:rPr>
          <w:rFonts w:ascii="Avenir Next LT Pro" w:hAnsi="Avenir Next LT Pro"/>
          <w:b/>
          <w:bCs/>
          <w:lang w:eastAsia="zh-CN"/>
        </w:rPr>
        <w:t xml:space="preserve"> with the new Concept plan</w:t>
      </w:r>
      <w:r w:rsidRPr="2B4EB4C0">
        <w:rPr>
          <w:rStyle w:val="normaltextrun"/>
          <w:rFonts w:ascii="Arial" w:hAnsi="Arial" w:cs="Arial"/>
          <w:b/>
          <w:bCs/>
          <w:color w:val="000000" w:themeColor="text1"/>
          <w:sz w:val="28"/>
          <w:szCs w:val="28"/>
        </w:rPr>
        <w:t xml:space="preserve">: </w:t>
      </w:r>
    </w:p>
    <w:p w14:paraId="2CE1BDAC" w14:textId="77777777" w:rsidR="00384703" w:rsidRDefault="00384703" w:rsidP="2B4EB4C0">
      <w:pPr>
        <w:tabs>
          <w:tab w:val="clear" w:pos="6300"/>
        </w:tabs>
        <w:suppressAutoHyphens w:val="0"/>
        <w:spacing w:before="0" w:after="160" w:line="259" w:lineRule="auto"/>
        <w:rPr>
          <w:i/>
          <w:iCs/>
        </w:rPr>
      </w:pPr>
    </w:p>
    <w:tbl>
      <w:tblPr>
        <w:tblStyle w:val="TableGrid"/>
        <w:tblW w:w="0" w:type="auto"/>
        <w:tblLook w:val="06A0" w:firstRow="1" w:lastRow="0" w:firstColumn="1" w:lastColumn="0" w:noHBand="1" w:noVBand="1"/>
      </w:tblPr>
      <w:tblGrid>
        <w:gridCol w:w="4814"/>
        <w:gridCol w:w="4814"/>
      </w:tblGrid>
      <w:tr w:rsidR="2B4EB4C0" w14:paraId="147CF9FA" w14:textId="77777777" w:rsidTr="2B4EB4C0">
        <w:trPr>
          <w:trHeight w:val="300"/>
        </w:trPr>
        <w:tc>
          <w:tcPr>
            <w:tcW w:w="9630" w:type="dxa"/>
            <w:gridSpan w:val="2"/>
          </w:tcPr>
          <w:p w14:paraId="70169B9C" w14:textId="52B5C0FC" w:rsidR="6919AC08" w:rsidRDefault="6919AC08" w:rsidP="2B4EB4C0">
            <w:pPr>
              <w:tabs>
                <w:tab w:val="clear" w:pos="6300"/>
              </w:tabs>
              <w:spacing w:before="0" w:after="160" w:line="259" w:lineRule="auto"/>
            </w:pPr>
            <w:proofErr w:type="gramStart"/>
            <w:r>
              <w:t>Generally</w:t>
            </w:r>
            <w:proofErr w:type="gramEnd"/>
            <w:r>
              <w:t xml:space="preserve"> across both the HYS page and </w:t>
            </w:r>
            <w:r w:rsidR="1765EB67">
              <w:t>p</w:t>
            </w:r>
            <w:r>
              <w:t>op</w:t>
            </w:r>
            <w:r w:rsidR="7284D040">
              <w:t>-</w:t>
            </w:r>
            <w:r>
              <w:t xml:space="preserve">up conversation of those that provided feedback, the community responded favourably to the proposed design, with </w:t>
            </w:r>
            <w:r w:rsidR="02763B0C">
              <w:t>approximately</w:t>
            </w:r>
            <w:r>
              <w:t xml:space="preserve"> 90% of</w:t>
            </w:r>
            <w:r w:rsidR="02EA2606">
              <w:t xml:space="preserve"> the responses </w:t>
            </w:r>
            <w:r>
              <w:t>containing positive feedback</w:t>
            </w:r>
          </w:p>
        </w:tc>
      </w:tr>
      <w:tr w:rsidR="2B4EB4C0" w14:paraId="5D28EFF9" w14:textId="77777777" w:rsidTr="2B4EB4C0">
        <w:trPr>
          <w:trHeight w:val="300"/>
        </w:trPr>
        <w:tc>
          <w:tcPr>
            <w:tcW w:w="4815" w:type="dxa"/>
          </w:tcPr>
          <w:p w14:paraId="5BBE901C" w14:textId="3D87D7EA" w:rsidR="6919AC08" w:rsidRDefault="6919AC08" w:rsidP="2B4EB4C0">
            <w:pPr>
              <w:pStyle w:val="paragraph"/>
            </w:pPr>
            <w:r w:rsidRPr="2B4EB4C0">
              <w:rPr>
                <w:rFonts w:ascii="Arial" w:hAnsi="Arial" w:cs="Arial"/>
                <w:b/>
                <w:bCs/>
                <w:color w:val="000000" w:themeColor="text1"/>
                <w:sz w:val="22"/>
                <w:szCs w:val="22"/>
              </w:rPr>
              <w:t>Positive</w:t>
            </w:r>
          </w:p>
        </w:tc>
        <w:tc>
          <w:tcPr>
            <w:tcW w:w="4815" w:type="dxa"/>
          </w:tcPr>
          <w:p w14:paraId="43C5FF99" w14:textId="1995E75D" w:rsidR="6919AC08" w:rsidRDefault="6919AC08" w:rsidP="2B4EB4C0">
            <w:pPr>
              <w:pStyle w:val="paragraph"/>
              <w:rPr>
                <w:rFonts w:ascii="Arial" w:hAnsi="Arial" w:cs="Arial"/>
                <w:b/>
                <w:bCs/>
                <w:color w:val="000000" w:themeColor="text1"/>
                <w:sz w:val="22"/>
                <w:szCs w:val="22"/>
              </w:rPr>
            </w:pPr>
            <w:r w:rsidRPr="2B4EB4C0">
              <w:rPr>
                <w:rFonts w:ascii="Arial" w:hAnsi="Arial" w:cs="Arial"/>
                <w:b/>
                <w:bCs/>
                <w:color w:val="000000" w:themeColor="text1"/>
                <w:sz w:val="22"/>
                <w:szCs w:val="22"/>
              </w:rPr>
              <w:t>Negative</w:t>
            </w:r>
          </w:p>
        </w:tc>
      </w:tr>
      <w:tr w:rsidR="2B4EB4C0" w14:paraId="0BD2DB2F" w14:textId="77777777" w:rsidTr="2B4EB4C0">
        <w:trPr>
          <w:trHeight w:val="300"/>
        </w:trPr>
        <w:tc>
          <w:tcPr>
            <w:tcW w:w="4815" w:type="dxa"/>
          </w:tcPr>
          <w:p w14:paraId="112D65F8" w14:textId="77777777" w:rsidR="64FB7751" w:rsidRDefault="64FB7751" w:rsidP="2B4EB4C0">
            <w:pPr>
              <w:tabs>
                <w:tab w:val="clear" w:pos="6300"/>
              </w:tabs>
              <w:spacing w:before="0" w:after="160" w:line="259" w:lineRule="auto"/>
              <w:rPr>
                <w:i/>
                <w:iCs/>
              </w:rPr>
            </w:pPr>
            <w:proofErr w:type="gramStart"/>
            <w:r w:rsidRPr="2B4EB4C0">
              <w:rPr>
                <w:i/>
                <w:iCs/>
              </w:rPr>
              <w:t>“ We</w:t>
            </w:r>
            <w:proofErr w:type="gramEnd"/>
            <w:r w:rsidRPr="2B4EB4C0">
              <w:rPr>
                <w:i/>
                <w:iCs/>
              </w:rPr>
              <w:t xml:space="preserve"> are regular users of the playground. The proposed plan is a big improvement on what is currently there.”</w:t>
            </w:r>
          </w:p>
          <w:p w14:paraId="584B08CF" w14:textId="77777777" w:rsidR="64FB7751" w:rsidRDefault="64FB7751" w:rsidP="2B4EB4C0">
            <w:pPr>
              <w:tabs>
                <w:tab w:val="clear" w:pos="6300"/>
              </w:tabs>
              <w:spacing w:before="0" w:after="160" w:line="259" w:lineRule="auto"/>
              <w:rPr>
                <w:i/>
                <w:iCs/>
              </w:rPr>
            </w:pPr>
            <w:proofErr w:type="gramStart"/>
            <w:r w:rsidRPr="2B4EB4C0">
              <w:rPr>
                <w:i/>
                <w:iCs/>
              </w:rPr>
              <w:t>“ The</w:t>
            </w:r>
            <w:proofErr w:type="gramEnd"/>
            <w:r w:rsidRPr="2B4EB4C0">
              <w:rPr>
                <w:i/>
                <w:iCs/>
              </w:rPr>
              <w:t xml:space="preserve"> enhancements sound great as long as we don’t lose some of the basics”</w:t>
            </w:r>
          </w:p>
          <w:p w14:paraId="4C81C384" w14:textId="77777777" w:rsidR="64FB7751" w:rsidRDefault="64FB7751" w:rsidP="2B4EB4C0">
            <w:pPr>
              <w:tabs>
                <w:tab w:val="clear" w:pos="6300"/>
              </w:tabs>
              <w:spacing w:before="0" w:after="160" w:line="259" w:lineRule="auto"/>
              <w:rPr>
                <w:i/>
                <w:iCs/>
              </w:rPr>
            </w:pPr>
            <w:proofErr w:type="gramStart"/>
            <w:r w:rsidRPr="2B4EB4C0">
              <w:rPr>
                <w:i/>
                <w:iCs/>
              </w:rPr>
              <w:t>“ That</w:t>
            </w:r>
            <w:proofErr w:type="gramEnd"/>
            <w:r w:rsidRPr="2B4EB4C0">
              <w:rPr>
                <w:i/>
                <w:iCs/>
              </w:rPr>
              <w:t xml:space="preserve"> looks great”</w:t>
            </w:r>
          </w:p>
          <w:p w14:paraId="4F09CDDA" w14:textId="77777777" w:rsidR="64FB7751" w:rsidRDefault="64FB7751" w:rsidP="2B4EB4C0">
            <w:pPr>
              <w:tabs>
                <w:tab w:val="clear" w:pos="6300"/>
              </w:tabs>
              <w:spacing w:before="0" w:after="160" w:line="259" w:lineRule="auto"/>
              <w:rPr>
                <w:i/>
                <w:iCs/>
              </w:rPr>
            </w:pPr>
            <w:proofErr w:type="gramStart"/>
            <w:r w:rsidRPr="2B4EB4C0">
              <w:rPr>
                <w:i/>
                <w:iCs/>
              </w:rPr>
              <w:t>“ I</w:t>
            </w:r>
            <w:proofErr w:type="gramEnd"/>
            <w:r w:rsidRPr="2B4EB4C0">
              <w:rPr>
                <w:i/>
                <w:iCs/>
              </w:rPr>
              <w:t xml:space="preserve"> am happy that finally the final draft for the park is available. It is great that there is something for every age.”</w:t>
            </w:r>
          </w:p>
          <w:p w14:paraId="705D3894" w14:textId="77777777" w:rsidR="64FB7751" w:rsidRDefault="64FB7751" w:rsidP="2B4EB4C0">
            <w:pPr>
              <w:tabs>
                <w:tab w:val="clear" w:pos="6300"/>
              </w:tabs>
              <w:spacing w:before="0" w:after="160" w:line="259" w:lineRule="auto"/>
              <w:rPr>
                <w:i/>
                <w:iCs/>
              </w:rPr>
            </w:pPr>
            <w:proofErr w:type="gramStart"/>
            <w:r w:rsidRPr="2B4EB4C0">
              <w:rPr>
                <w:i/>
                <w:iCs/>
              </w:rPr>
              <w:t>“ We</w:t>
            </w:r>
            <w:proofErr w:type="gramEnd"/>
            <w:r w:rsidRPr="2B4EB4C0">
              <w:rPr>
                <w:i/>
                <w:iCs/>
              </w:rPr>
              <w:t xml:space="preserve"> are so pleased the park is being brought back to life it could be truly wonderful for the community.”</w:t>
            </w:r>
          </w:p>
          <w:p w14:paraId="35B49C00" w14:textId="77777777" w:rsidR="64FB7751" w:rsidRDefault="64FB7751" w:rsidP="2B4EB4C0">
            <w:pPr>
              <w:tabs>
                <w:tab w:val="clear" w:pos="6300"/>
              </w:tabs>
              <w:spacing w:before="0" w:after="160" w:line="259" w:lineRule="auto"/>
              <w:rPr>
                <w:i/>
                <w:iCs/>
              </w:rPr>
            </w:pPr>
            <w:proofErr w:type="gramStart"/>
            <w:r w:rsidRPr="2B4EB4C0">
              <w:rPr>
                <w:i/>
                <w:iCs/>
              </w:rPr>
              <w:t>“ Looks</w:t>
            </w:r>
            <w:proofErr w:type="gramEnd"/>
            <w:r w:rsidRPr="2B4EB4C0">
              <w:rPr>
                <w:i/>
                <w:iCs/>
              </w:rPr>
              <w:t xml:space="preserve"> great, good range of things to do for kids of different ages, and preserves the overall logic and existing trees.”</w:t>
            </w:r>
          </w:p>
          <w:p w14:paraId="1CE94355" w14:textId="77777777" w:rsidR="64FB7751" w:rsidRDefault="64FB7751" w:rsidP="2B4EB4C0">
            <w:pPr>
              <w:tabs>
                <w:tab w:val="clear" w:pos="6300"/>
              </w:tabs>
              <w:spacing w:before="0" w:after="160" w:line="259" w:lineRule="auto"/>
              <w:rPr>
                <w:i/>
                <w:iCs/>
              </w:rPr>
            </w:pPr>
            <w:proofErr w:type="gramStart"/>
            <w:r w:rsidRPr="2B4EB4C0">
              <w:rPr>
                <w:i/>
                <w:iCs/>
              </w:rPr>
              <w:t>“ Looks</w:t>
            </w:r>
            <w:proofErr w:type="gramEnd"/>
            <w:r w:rsidRPr="2B4EB4C0">
              <w:rPr>
                <w:i/>
                <w:iCs/>
              </w:rPr>
              <w:t xml:space="preserve"> great, so needed!!”</w:t>
            </w:r>
          </w:p>
          <w:p w14:paraId="5A784BA3" w14:textId="77777777" w:rsidR="64FB7751" w:rsidRDefault="64FB7751" w:rsidP="2B4EB4C0">
            <w:pPr>
              <w:tabs>
                <w:tab w:val="clear" w:pos="6300"/>
              </w:tabs>
              <w:spacing w:before="0" w:after="160" w:line="259" w:lineRule="auto"/>
              <w:rPr>
                <w:i/>
                <w:iCs/>
              </w:rPr>
            </w:pPr>
            <w:proofErr w:type="gramStart"/>
            <w:r w:rsidRPr="2B4EB4C0">
              <w:rPr>
                <w:i/>
                <w:iCs/>
              </w:rPr>
              <w:t>“ It</w:t>
            </w:r>
            <w:proofErr w:type="gramEnd"/>
            <w:r w:rsidRPr="2B4EB4C0">
              <w:rPr>
                <w:i/>
                <w:iCs/>
              </w:rPr>
              <w:t xml:space="preserve"> definitely needs upgrading”</w:t>
            </w:r>
          </w:p>
          <w:p w14:paraId="322F32BF" w14:textId="3ADD8BFE" w:rsidR="64FB7751" w:rsidRDefault="64FB7751" w:rsidP="2B4EB4C0">
            <w:pPr>
              <w:tabs>
                <w:tab w:val="clear" w:pos="6300"/>
              </w:tabs>
              <w:spacing w:before="0" w:after="160" w:line="259" w:lineRule="auto"/>
              <w:rPr>
                <w:i/>
                <w:iCs/>
              </w:rPr>
            </w:pPr>
            <w:proofErr w:type="gramStart"/>
            <w:r w:rsidRPr="2B4EB4C0">
              <w:rPr>
                <w:i/>
                <w:iCs/>
              </w:rPr>
              <w:t>“ Overall</w:t>
            </w:r>
            <w:proofErr w:type="gramEnd"/>
            <w:r w:rsidRPr="2B4EB4C0">
              <w:rPr>
                <w:i/>
                <w:iCs/>
              </w:rPr>
              <w:t xml:space="preserve"> the plan looks good.”</w:t>
            </w:r>
          </w:p>
        </w:tc>
        <w:tc>
          <w:tcPr>
            <w:tcW w:w="4815" w:type="dxa"/>
          </w:tcPr>
          <w:p w14:paraId="627A0DD1" w14:textId="6FDD370C" w:rsidR="64FB7751" w:rsidRDefault="64FB7751" w:rsidP="2B4EB4C0">
            <w:pPr>
              <w:tabs>
                <w:tab w:val="clear" w:pos="6300"/>
              </w:tabs>
              <w:spacing w:before="0" w:after="160" w:line="259" w:lineRule="auto"/>
              <w:rPr>
                <w:i/>
                <w:iCs/>
              </w:rPr>
            </w:pPr>
            <w:r w:rsidRPr="2B4EB4C0">
              <w:rPr>
                <w:i/>
                <w:iCs/>
              </w:rPr>
              <w:t>“This is a waste of money. Whenever I walk past this playground it is full of people who love it.”</w:t>
            </w:r>
          </w:p>
          <w:p w14:paraId="756007B5" w14:textId="77777777" w:rsidR="64FB7751" w:rsidRDefault="64FB7751" w:rsidP="2B4EB4C0">
            <w:pPr>
              <w:tabs>
                <w:tab w:val="clear" w:pos="6300"/>
              </w:tabs>
              <w:spacing w:before="0" w:after="160" w:line="259" w:lineRule="auto"/>
              <w:rPr>
                <w:i/>
                <w:iCs/>
              </w:rPr>
            </w:pPr>
            <w:r w:rsidRPr="2B4EB4C0">
              <w:rPr>
                <w:i/>
                <w:iCs/>
              </w:rPr>
              <w:t>“Not happy with it. It's important to have a large open space to kick a ball, play sport. We don't want anything changed in the park.”</w:t>
            </w:r>
          </w:p>
          <w:p w14:paraId="54E755D9" w14:textId="447034F3" w:rsidR="64FB7751" w:rsidRDefault="64FB7751" w:rsidP="2B4EB4C0">
            <w:pPr>
              <w:tabs>
                <w:tab w:val="clear" w:pos="6300"/>
              </w:tabs>
              <w:spacing w:before="0" w:after="160" w:line="259" w:lineRule="auto"/>
              <w:rPr>
                <w:i/>
                <w:iCs/>
              </w:rPr>
            </w:pPr>
            <w:r w:rsidRPr="2B4EB4C0">
              <w:rPr>
                <w:i/>
                <w:iCs/>
              </w:rPr>
              <w:t>“Why are you taking away perfectly good structures.”</w:t>
            </w:r>
          </w:p>
          <w:p w14:paraId="20B3255D" w14:textId="6FCD4679" w:rsidR="2B4EB4C0" w:rsidRDefault="2B4EB4C0" w:rsidP="2B4EB4C0">
            <w:pPr>
              <w:tabs>
                <w:tab w:val="clear" w:pos="6300"/>
              </w:tabs>
              <w:spacing w:before="0" w:after="160" w:line="259" w:lineRule="auto"/>
              <w:rPr>
                <w:i/>
                <w:iCs/>
              </w:rPr>
            </w:pPr>
          </w:p>
        </w:tc>
      </w:tr>
    </w:tbl>
    <w:p w14:paraId="78D5B409" w14:textId="3FAE48B8" w:rsidR="2B4EB4C0" w:rsidRDefault="2B4EB4C0" w:rsidP="2B4EB4C0">
      <w:pPr>
        <w:tabs>
          <w:tab w:val="clear" w:pos="6300"/>
        </w:tabs>
        <w:spacing w:before="0" w:after="160" w:line="259" w:lineRule="auto"/>
        <w:rPr>
          <w:i/>
          <w:iCs/>
        </w:rPr>
      </w:pPr>
    </w:p>
    <w:p w14:paraId="422DCA79" w14:textId="786C65FB" w:rsidR="00302553" w:rsidRPr="00721494" w:rsidRDefault="00F37D04" w:rsidP="2B4EB4C0">
      <w:pPr>
        <w:tabs>
          <w:tab w:val="clear" w:pos="6300"/>
        </w:tabs>
        <w:suppressAutoHyphens w:val="0"/>
        <w:spacing w:before="0" w:after="160" w:line="259" w:lineRule="auto"/>
        <w:rPr>
          <w:rFonts w:eastAsiaTheme="majorEastAsia"/>
          <w:b/>
          <w:bCs/>
          <w:i/>
          <w:iCs/>
          <w:sz w:val="24"/>
          <w:szCs w:val="24"/>
        </w:rPr>
      </w:pPr>
      <w:r w:rsidRPr="2B4EB4C0">
        <w:rPr>
          <w:i/>
          <w:iCs/>
        </w:rPr>
        <w:br w:type="page"/>
      </w:r>
    </w:p>
    <w:p w14:paraId="316D9C4B" w14:textId="77777777" w:rsidR="00363420" w:rsidRDefault="00363420" w:rsidP="00A312E7">
      <w:pPr>
        <w:pStyle w:val="Heading4"/>
        <w:sectPr w:rsidR="00363420" w:rsidSect="005E5280">
          <w:headerReference w:type="even" r:id="rId29"/>
          <w:headerReference w:type="default" r:id="rId30"/>
          <w:footerReference w:type="even" r:id="rId31"/>
          <w:footerReference w:type="default" r:id="rId32"/>
          <w:headerReference w:type="first" r:id="rId33"/>
          <w:type w:val="continuous"/>
          <w:pgSz w:w="11906" w:h="16838"/>
          <w:pgMar w:top="2552" w:right="1134" w:bottom="1134" w:left="1134" w:header="1304" w:footer="709" w:gutter="0"/>
          <w:cols w:space="708"/>
          <w:titlePg/>
          <w:docGrid w:linePitch="360"/>
        </w:sectPr>
      </w:pPr>
    </w:p>
    <w:p w14:paraId="1C0CF821" w14:textId="77777777" w:rsidR="00FC356D" w:rsidRDefault="00FC356D" w:rsidP="00501E29">
      <w:pPr>
        <w:pStyle w:val="Heading3"/>
        <w:sectPr w:rsidR="00FC356D" w:rsidSect="00363420">
          <w:headerReference w:type="first" r:id="rId34"/>
          <w:type w:val="continuous"/>
          <w:pgSz w:w="11906" w:h="16838"/>
          <w:pgMar w:top="2552" w:right="1134" w:bottom="1134" w:left="1134" w:header="1304" w:footer="709" w:gutter="0"/>
          <w:cols w:num="2" w:space="708"/>
          <w:docGrid w:linePitch="360"/>
        </w:sectPr>
      </w:pPr>
    </w:p>
    <w:p w14:paraId="3897CCFA" w14:textId="77777777" w:rsidR="00FC356D" w:rsidRDefault="00FC356D" w:rsidP="00501E29">
      <w:pPr>
        <w:pStyle w:val="Heading3"/>
        <w:sectPr w:rsidR="00FC356D" w:rsidSect="00FC356D">
          <w:type w:val="continuous"/>
          <w:pgSz w:w="11906" w:h="16838"/>
          <w:pgMar w:top="2552" w:right="1134" w:bottom="1134" w:left="1134" w:header="1304" w:footer="709" w:gutter="0"/>
          <w:cols w:space="708"/>
          <w:docGrid w:linePitch="360"/>
        </w:sectPr>
      </w:pPr>
    </w:p>
    <w:p w14:paraId="3191F809" w14:textId="155F6BA8" w:rsidR="006139BC" w:rsidRDefault="006139BC" w:rsidP="006139BC">
      <w:pPr>
        <w:pStyle w:val="Heading3"/>
      </w:pPr>
      <w:bookmarkStart w:id="42" w:name="_Toc148348660"/>
      <w:bookmarkStart w:id="43" w:name="_Toc151716727"/>
      <w:r>
        <w:t>Elements that were missing</w:t>
      </w:r>
      <w:bookmarkEnd w:id="42"/>
      <w:bookmarkEnd w:id="43"/>
      <w:r>
        <w:t xml:space="preserve"> </w:t>
      </w:r>
    </w:p>
    <w:p w14:paraId="47E54A82" w14:textId="4BFDC802" w:rsidR="006139BC" w:rsidRDefault="006139BC" w:rsidP="006139BC">
      <w:r>
        <w:t>The</w:t>
      </w:r>
      <w:r w:rsidR="7AC0D8CE">
        <w:t xml:space="preserve"> community made some suggestions as to elements they thought were </w:t>
      </w:r>
      <w:r w:rsidR="005E23DF" w:rsidRPr="2B4EB4C0">
        <w:rPr>
          <w:b/>
          <w:bCs/>
        </w:rPr>
        <w:t>missing from the</w:t>
      </w:r>
      <w:r w:rsidR="689579E6" w:rsidRPr="2B4EB4C0">
        <w:rPr>
          <w:b/>
          <w:bCs/>
        </w:rPr>
        <w:t xml:space="preserve"> </w:t>
      </w:r>
      <w:r w:rsidR="005E23DF" w:rsidRPr="2B4EB4C0">
        <w:rPr>
          <w:b/>
          <w:bCs/>
        </w:rPr>
        <w:t>draf</w:t>
      </w:r>
      <w:r w:rsidR="00C04C59" w:rsidRPr="2B4EB4C0">
        <w:rPr>
          <w:b/>
          <w:bCs/>
        </w:rPr>
        <w:t xml:space="preserve">t </w:t>
      </w:r>
      <w:r w:rsidR="6996ADCC" w:rsidRPr="2B4EB4C0">
        <w:rPr>
          <w:b/>
          <w:bCs/>
        </w:rPr>
        <w:t>concept</w:t>
      </w:r>
      <w:r w:rsidR="00C04C59" w:rsidRPr="2B4EB4C0">
        <w:rPr>
          <w:b/>
          <w:bCs/>
        </w:rPr>
        <w:t xml:space="preserve"> </w:t>
      </w:r>
      <w:proofErr w:type="gramStart"/>
      <w:r w:rsidR="00C04C59" w:rsidRPr="2B4EB4C0">
        <w:rPr>
          <w:b/>
          <w:bCs/>
        </w:rPr>
        <w:t>plan</w:t>
      </w:r>
      <w:r w:rsidR="005E23DF" w:rsidRPr="2B4EB4C0">
        <w:rPr>
          <w:b/>
          <w:bCs/>
        </w:rPr>
        <w:t>?</w:t>
      </w:r>
      <w:proofErr w:type="gramEnd"/>
      <w:r w:rsidRPr="2B4EB4C0">
        <w:rPr>
          <w:b/>
          <w:bCs/>
        </w:rPr>
        <w:t xml:space="preserve"> </w:t>
      </w:r>
      <w:r>
        <w:t>The key themes</w:t>
      </w:r>
      <w:r w:rsidR="2BB29912">
        <w:t xml:space="preserve"> </w:t>
      </w:r>
      <w:r>
        <w:t xml:space="preserve">are explored below. </w:t>
      </w:r>
    </w:p>
    <w:tbl>
      <w:tblPr>
        <w:tblStyle w:val="TableGrid"/>
        <w:tblW w:w="0" w:type="auto"/>
        <w:tblLook w:val="06A0" w:firstRow="1" w:lastRow="0" w:firstColumn="1" w:lastColumn="0" w:noHBand="1" w:noVBand="1"/>
      </w:tblPr>
      <w:tblGrid>
        <w:gridCol w:w="4814"/>
        <w:gridCol w:w="4814"/>
      </w:tblGrid>
      <w:tr w:rsidR="2B4EB4C0" w14:paraId="47B52E83" w14:textId="77777777" w:rsidTr="2B4EB4C0">
        <w:trPr>
          <w:trHeight w:val="300"/>
        </w:trPr>
        <w:tc>
          <w:tcPr>
            <w:tcW w:w="4815" w:type="dxa"/>
          </w:tcPr>
          <w:p w14:paraId="17AFE484" w14:textId="1BBD16CB" w:rsidR="2B4EB4C0" w:rsidRDefault="2B4EB4C0" w:rsidP="2B4EB4C0">
            <w:pPr>
              <w:pStyle w:val="paragraph"/>
              <w:rPr>
                <w:rFonts w:ascii="Arial" w:hAnsi="Arial" w:cs="Arial"/>
                <w:b/>
                <w:bCs/>
                <w:color w:val="000000" w:themeColor="text1"/>
                <w:sz w:val="22"/>
                <w:szCs w:val="22"/>
              </w:rPr>
            </w:pPr>
            <w:r w:rsidRPr="2B4EB4C0">
              <w:rPr>
                <w:rFonts w:ascii="Arial" w:hAnsi="Arial" w:cs="Arial"/>
                <w:b/>
                <w:bCs/>
                <w:color w:val="000000" w:themeColor="text1"/>
                <w:sz w:val="22"/>
                <w:szCs w:val="22"/>
              </w:rPr>
              <w:t xml:space="preserve">Have Your Say </w:t>
            </w:r>
          </w:p>
        </w:tc>
        <w:tc>
          <w:tcPr>
            <w:tcW w:w="4815" w:type="dxa"/>
          </w:tcPr>
          <w:p w14:paraId="7E753183" w14:textId="4D068B83" w:rsidR="2B4EB4C0" w:rsidRDefault="2B4EB4C0" w:rsidP="2B4EB4C0">
            <w:pPr>
              <w:pStyle w:val="paragraph"/>
              <w:rPr>
                <w:rFonts w:ascii="Arial" w:hAnsi="Arial" w:cs="Arial"/>
                <w:b/>
                <w:bCs/>
                <w:color w:val="000000" w:themeColor="text1"/>
                <w:sz w:val="22"/>
                <w:szCs w:val="22"/>
              </w:rPr>
            </w:pPr>
            <w:r w:rsidRPr="2B4EB4C0">
              <w:rPr>
                <w:rFonts w:ascii="Arial" w:hAnsi="Arial" w:cs="Arial"/>
                <w:b/>
                <w:bCs/>
                <w:color w:val="000000" w:themeColor="text1"/>
                <w:sz w:val="22"/>
                <w:szCs w:val="22"/>
              </w:rPr>
              <w:t>Pop up</w:t>
            </w:r>
          </w:p>
        </w:tc>
      </w:tr>
      <w:tr w:rsidR="2B4EB4C0" w14:paraId="5D51A3BD" w14:textId="77777777" w:rsidTr="2B4EB4C0">
        <w:trPr>
          <w:trHeight w:val="300"/>
        </w:trPr>
        <w:tc>
          <w:tcPr>
            <w:tcW w:w="4815" w:type="dxa"/>
          </w:tcPr>
          <w:p w14:paraId="30C0373D" w14:textId="77777777" w:rsidR="03DDA4D0" w:rsidRDefault="03DDA4D0" w:rsidP="2B4EB4C0">
            <w:pPr>
              <w:pStyle w:val="ListParagraph"/>
              <w:numPr>
                <w:ilvl w:val="0"/>
                <w:numId w:val="46"/>
              </w:numPr>
              <w:spacing w:beforeAutospacing="1" w:afterAutospacing="1" w:line="240" w:lineRule="auto"/>
            </w:pPr>
            <w:r>
              <w:t>Upgrading toilets</w:t>
            </w:r>
          </w:p>
          <w:p w14:paraId="2D136526" w14:textId="77777777" w:rsidR="03DDA4D0" w:rsidRDefault="03DDA4D0" w:rsidP="2B4EB4C0">
            <w:pPr>
              <w:pStyle w:val="ListParagraph"/>
              <w:numPr>
                <w:ilvl w:val="0"/>
                <w:numId w:val="46"/>
              </w:numPr>
              <w:spacing w:beforeAutospacing="1" w:afterAutospacing="1" w:line="240" w:lineRule="auto"/>
            </w:pPr>
            <w:r>
              <w:t>Incorporating adult fitness equipment</w:t>
            </w:r>
          </w:p>
          <w:p w14:paraId="235544C0" w14:textId="77777777" w:rsidR="03DDA4D0" w:rsidRDefault="03DDA4D0" w:rsidP="2B4EB4C0">
            <w:pPr>
              <w:pStyle w:val="ListParagraph"/>
              <w:numPr>
                <w:ilvl w:val="0"/>
                <w:numId w:val="46"/>
              </w:numPr>
              <w:spacing w:beforeAutospacing="1" w:afterAutospacing="1" w:line="240" w:lineRule="auto"/>
              <w:rPr>
                <w:color w:val="auto"/>
              </w:rPr>
            </w:pPr>
            <w:r w:rsidRPr="2B4EB4C0">
              <w:rPr>
                <w:color w:val="auto"/>
              </w:rPr>
              <w:t xml:space="preserve">Water based </w:t>
            </w:r>
            <w:proofErr w:type="gramStart"/>
            <w:r w:rsidRPr="2B4EB4C0">
              <w:rPr>
                <w:color w:val="auto"/>
              </w:rPr>
              <w:t>play</w:t>
            </w:r>
            <w:proofErr w:type="gramEnd"/>
          </w:p>
          <w:p w14:paraId="620F0FB5" w14:textId="77777777" w:rsidR="03DDA4D0" w:rsidRDefault="03DDA4D0" w:rsidP="2B4EB4C0">
            <w:pPr>
              <w:pStyle w:val="ListParagraph"/>
              <w:numPr>
                <w:ilvl w:val="0"/>
                <w:numId w:val="46"/>
              </w:numPr>
              <w:spacing w:beforeAutospacing="1" w:afterAutospacing="1" w:line="240" w:lineRule="auto"/>
              <w:rPr>
                <w:color w:val="auto"/>
              </w:rPr>
            </w:pPr>
            <w:r w:rsidRPr="2B4EB4C0">
              <w:rPr>
                <w:color w:val="auto"/>
              </w:rPr>
              <w:t>Scooter/ bike/ skateboard areas</w:t>
            </w:r>
          </w:p>
          <w:p w14:paraId="1AE06549" w14:textId="77777777" w:rsidR="03DDA4D0" w:rsidRDefault="03DDA4D0" w:rsidP="2B4EB4C0">
            <w:pPr>
              <w:pStyle w:val="ListParagraph"/>
              <w:numPr>
                <w:ilvl w:val="0"/>
                <w:numId w:val="46"/>
              </w:numPr>
              <w:spacing w:beforeAutospacing="1" w:afterAutospacing="1" w:line="240" w:lineRule="auto"/>
              <w:rPr>
                <w:color w:val="auto"/>
              </w:rPr>
            </w:pPr>
            <w:r w:rsidRPr="2B4EB4C0">
              <w:rPr>
                <w:color w:val="auto"/>
              </w:rPr>
              <w:t>Improvements to park entrances</w:t>
            </w:r>
          </w:p>
          <w:p w14:paraId="6D287AF6" w14:textId="3339C1E1" w:rsidR="03DDA4D0" w:rsidRDefault="03DDA4D0" w:rsidP="2B4EB4C0">
            <w:pPr>
              <w:pStyle w:val="ListParagraph"/>
              <w:numPr>
                <w:ilvl w:val="0"/>
                <w:numId w:val="46"/>
              </w:numPr>
              <w:spacing w:beforeAutospacing="1" w:afterAutospacing="1" w:line="240" w:lineRule="auto"/>
              <w:rPr>
                <w:color w:val="auto"/>
              </w:rPr>
            </w:pPr>
            <w:r w:rsidRPr="2B4EB4C0">
              <w:rPr>
                <w:color w:val="auto"/>
              </w:rPr>
              <w:t>Fencing the playground</w:t>
            </w:r>
          </w:p>
        </w:tc>
        <w:tc>
          <w:tcPr>
            <w:tcW w:w="4815" w:type="dxa"/>
          </w:tcPr>
          <w:p w14:paraId="715C7724" w14:textId="77777777" w:rsidR="03DDA4D0" w:rsidRDefault="03DDA4D0" w:rsidP="2B4EB4C0">
            <w:pPr>
              <w:pStyle w:val="ListParagraph"/>
              <w:numPr>
                <w:ilvl w:val="0"/>
                <w:numId w:val="46"/>
              </w:numPr>
              <w:spacing w:beforeAutospacing="1" w:afterAutospacing="1" w:line="240" w:lineRule="auto"/>
            </w:pPr>
            <w:r>
              <w:t>Pedestrian crossing</w:t>
            </w:r>
          </w:p>
          <w:p w14:paraId="2FF9AB79" w14:textId="77777777" w:rsidR="03DDA4D0" w:rsidRDefault="03DDA4D0" w:rsidP="2B4EB4C0">
            <w:pPr>
              <w:pStyle w:val="ListParagraph"/>
              <w:numPr>
                <w:ilvl w:val="0"/>
                <w:numId w:val="46"/>
              </w:numPr>
              <w:spacing w:beforeAutospacing="1" w:afterAutospacing="1" w:line="240" w:lineRule="auto"/>
            </w:pPr>
            <w:r>
              <w:t>Lighting</w:t>
            </w:r>
          </w:p>
          <w:p w14:paraId="38A4C536" w14:textId="77777777" w:rsidR="03DDA4D0" w:rsidRDefault="03DDA4D0" w:rsidP="2B4EB4C0">
            <w:pPr>
              <w:pStyle w:val="ListParagraph"/>
              <w:numPr>
                <w:ilvl w:val="0"/>
                <w:numId w:val="46"/>
              </w:numPr>
              <w:spacing w:beforeAutospacing="1" w:afterAutospacing="1" w:line="240" w:lineRule="auto"/>
            </w:pPr>
            <w:r>
              <w:t xml:space="preserve">Equipment/ shelter that produces </w:t>
            </w:r>
            <w:proofErr w:type="gramStart"/>
            <w:r>
              <w:t>energy</w:t>
            </w:r>
            <w:proofErr w:type="gramEnd"/>
          </w:p>
          <w:p w14:paraId="3874FCBB" w14:textId="77777777" w:rsidR="03DDA4D0" w:rsidRDefault="03DDA4D0" w:rsidP="2B4EB4C0">
            <w:pPr>
              <w:pStyle w:val="ListParagraph"/>
              <w:numPr>
                <w:ilvl w:val="0"/>
                <w:numId w:val="46"/>
              </w:numPr>
              <w:spacing w:beforeAutospacing="1" w:afterAutospacing="1" w:line="240" w:lineRule="auto"/>
            </w:pPr>
            <w:r>
              <w:t>Basketball hoop</w:t>
            </w:r>
          </w:p>
          <w:p w14:paraId="1A062DDC" w14:textId="7B6C3E41" w:rsidR="2B4EB4C0" w:rsidRDefault="2B4EB4C0" w:rsidP="2B4EB4C0">
            <w:pPr>
              <w:tabs>
                <w:tab w:val="clear" w:pos="6300"/>
              </w:tabs>
              <w:spacing w:before="0" w:after="160" w:line="259" w:lineRule="auto"/>
              <w:rPr>
                <w:i/>
                <w:iCs/>
              </w:rPr>
            </w:pPr>
          </w:p>
          <w:p w14:paraId="315CACA7" w14:textId="769C7030" w:rsidR="2B4EB4C0" w:rsidRDefault="2B4EB4C0" w:rsidP="2B4EB4C0">
            <w:pPr>
              <w:pStyle w:val="paragraph"/>
              <w:rPr>
                <w:rFonts w:ascii="Segoe UI" w:hAnsi="Segoe UI" w:cs="Segoe UI"/>
                <w:b/>
                <w:bCs/>
                <w:color w:val="000000" w:themeColor="text1"/>
                <w:sz w:val="18"/>
                <w:szCs w:val="18"/>
              </w:rPr>
            </w:pPr>
          </w:p>
        </w:tc>
      </w:tr>
    </w:tbl>
    <w:p w14:paraId="6332381B" w14:textId="65C17455" w:rsidR="00AE136A" w:rsidRDefault="1D438200" w:rsidP="2B4EB4C0">
      <w:pPr>
        <w:rPr>
          <w:i/>
          <w:iCs/>
        </w:rPr>
      </w:pPr>
      <w:r>
        <w:t xml:space="preserve">These suggestions </w:t>
      </w:r>
      <w:r w:rsidR="3C1BF39D">
        <w:t xml:space="preserve">fall outside the scope of works for this project and </w:t>
      </w:r>
      <w:r>
        <w:t>have been referred to the relevant teams within Council where appropriate.</w:t>
      </w:r>
    </w:p>
    <w:p w14:paraId="67F12B22" w14:textId="77777777" w:rsidR="004C0512" w:rsidRDefault="004C0512" w:rsidP="23D23E40">
      <w:pPr>
        <w:sectPr w:rsidR="004C0512" w:rsidSect="005E5280">
          <w:type w:val="continuous"/>
          <w:pgSz w:w="11906" w:h="16838"/>
          <w:pgMar w:top="2552" w:right="1134" w:bottom="1134" w:left="1134" w:header="1304" w:footer="709" w:gutter="0"/>
          <w:cols w:space="708"/>
          <w:titlePg/>
          <w:docGrid w:linePitch="360"/>
        </w:sectPr>
      </w:pPr>
    </w:p>
    <w:p w14:paraId="61946719" w14:textId="057996EC" w:rsidR="23D23E40" w:rsidRDefault="0061379B" w:rsidP="379016BF">
      <w:pPr>
        <w:pStyle w:val="Heading1"/>
      </w:pPr>
      <w:bookmarkStart w:id="44" w:name="_Toc151716728"/>
      <w:r>
        <w:t>Next steps</w:t>
      </w:r>
      <w:bookmarkEnd w:id="44"/>
    </w:p>
    <w:p w14:paraId="6C900257" w14:textId="437C0849" w:rsidR="23D23E40" w:rsidRDefault="0E5259FD" w:rsidP="0D73EF0C">
      <w:pPr>
        <w:pStyle w:val="Heading2"/>
        <w:rPr>
          <w:highlight w:val="yellow"/>
        </w:rPr>
      </w:pPr>
      <w:bookmarkStart w:id="45" w:name="_Toc148348663"/>
      <w:bookmarkStart w:id="46" w:name="_Toc151716729"/>
      <w:r>
        <w:t>How this report will be used</w:t>
      </w:r>
      <w:bookmarkEnd w:id="45"/>
      <w:bookmarkEnd w:id="46"/>
    </w:p>
    <w:p w14:paraId="15E407D9" w14:textId="46712327" w:rsidR="005955E6" w:rsidRDefault="00991A9A" w:rsidP="12B64235">
      <w:pPr>
        <w:rPr>
          <w:sz w:val="24"/>
          <w:szCs w:val="24"/>
        </w:rPr>
      </w:pPr>
      <w:r>
        <w:rPr>
          <w:sz w:val="24"/>
          <w:szCs w:val="24"/>
        </w:rPr>
        <w:t xml:space="preserve">Thank you to everyone who provided their feedback about the </w:t>
      </w:r>
      <w:r w:rsidR="00C04C59">
        <w:rPr>
          <w:sz w:val="24"/>
          <w:szCs w:val="24"/>
        </w:rPr>
        <w:t xml:space="preserve">St </w:t>
      </w:r>
      <w:proofErr w:type="spellStart"/>
      <w:r w:rsidR="00C04C59">
        <w:rPr>
          <w:sz w:val="24"/>
          <w:szCs w:val="24"/>
        </w:rPr>
        <w:t>Vincents</w:t>
      </w:r>
      <w:proofErr w:type="spellEnd"/>
      <w:r w:rsidR="00C04C59">
        <w:rPr>
          <w:sz w:val="24"/>
          <w:szCs w:val="24"/>
        </w:rPr>
        <w:t xml:space="preserve"> Playground </w:t>
      </w:r>
      <w:r>
        <w:rPr>
          <w:sz w:val="24"/>
          <w:szCs w:val="24"/>
        </w:rPr>
        <w:t>Upgrade</w:t>
      </w:r>
      <w:r w:rsidR="00F10E24">
        <w:rPr>
          <w:sz w:val="24"/>
          <w:szCs w:val="24"/>
        </w:rPr>
        <w:t xml:space="preserve">. </w:t>
      </w:r>
    </w:p>
    <w:p w14:paraId="4824FFF1" w14:textId="3DD5A360" w:rsidR="23D23E40" w:rsidRDefault="0061379B" w:rsidP="12B64235">
      <w:pPr>
        <w:rPr>
          <w:sz w:val="24"/>
          <w:szCs w:val="24"/>
        </w:rPr>
      </w:pPr>
      <w:r>
        <w:rPr>
          <w:sz w:val="24"/>
          <w:szCs w:val="24"/>
        </w:rPr>
        <w:t xml:space="preserve">This report, and the underlying </w:t>
      </w:r>
      <w:r w:rsidR="002D3D0F">
        <w:rPr>
          <w:sz w:val="24"/>
          <w:szCs w:val="24"/>
        </w:rPr>
        <w:t>feedback</w:t>
      </w:r>
      <w:r>
        <w:rPr>
          <w:sz w:val="24"/>
          <w:szCs w:val="24"/>
        </w:rPr>
        <w:t xml:space="preserve"> will be used by the project team and the designers to</w:t>
      </w:r>
      <w:r w:rsidR="00171243">
        <w:rPr>
          <w:sz w:val="24"/>
          <w:szCs w:val="24"/>
        </w:rPr>
        <w:t xml:space="preserve"> finalise the plan for detailed design</w:t>
      </w:r>
      <w:r w:rsidR="002D3D0F">
        <w:rPr>
          <w:sz w:val="24"/>
          <w:szCs w:val="24"/>
        </w:rPr>
        <w:t xml:space="preserve">. </w:t>
      </w:r>
    </w:p>
    <w:p w14:paraId="1F5F2AC2" w14:textId="3AF67F10" w:rsidR="002D3D0F" w:rsidRDefault="002D3D0F" w:rsidP="12B64235">
      <w:r>
        <w:rPr>
          <w:sz w:val="24"/>
          <w:szCs w:val="24"/>
        </w:rPr>
        <w:t>The report will also be used to share with Council</w:t>
      </w:r>
      <w:r w:rsidR="00762160">
        <w:rPr>
          <w:sz w:val="24"/>
          <w:szCs w:val="24"/>
        </w:rPr>
        <w:t xml:space="preserve"> how the engagement process went, and what</w:t>
      </w:r>
      <w:r w:rsidR="00F6141D">
        <w:rPr>
          <w:sz w:val="24"/>
          <w:szCs w:val="24"/>
        </w:rPr>
        <w:t xml:space="preserve"> chan</w:t>
      </w:r>
      <w:r w:rsidR="009D6BA7">
        <w:rPr>
          <w:sz w:val="24"/>
          <w:szCs w:val="24"/>
        </w:rPr>
        <w:t xml:space="preserve">ges (if any) have been made </w:t>
      </w:r>
      <w:proofErr w:type="gramStart"/>
      <w:r w:rsidR="00171243">
        <w:rPr>
          <w:sz w:val="24"/>
          <w:szCs w:val="24"/>
        </w:rPr>
        <w:t>as a result of</w:t>
      </w:r>
      <w:proofErr w:type="gramEnd"/>
      <w:r w:rsidR="00171243">
        <w:rPr>
          <w:sz w:val="24"/>
          <w:szCs w:val="24"/>
        </w:rPr>
        <w:t xml:space="preserve"> this engagement.</w:t>
      </w:r>
      <w:r w:rsidR="009D6BA7">
        <w:rPr>
          <w:sz w:val="24"/>
          <w:szCs w:val="24"/>
        </w:rPr>
        <w:t xml:space="preserve"> </w:t>
      </w:r>
    </w:p>
    <w:p w14:paraId="26893204" w14:textId="4007BE07" w:rsidR="0061379B" w:rsidRDefault="0061379B" w:rsidP="0061379B">
      <w:pPr>
        <w:pStyle w:val="Heading2"/>
        <w:rPr>
          <w:highlight w:val="yellow"/>
        </w:rPr>
      </w:pPr>
      <w:bookmarkStart w:id="47" w:name="_Toc148348664"/>
      <w:bookmarkStart w:id="48" w:name="_Toc151716730"/>
      <w:r>
        <w:t>Next steps</w:t>
      </w:r>
      <w:bookmarkEnd w:id="47"/>
      <w:bookmarkEnd w:id="48"/>
    </w:p>
    <w:p w14:paraId="284CD512" w14:textId="17FF6331" w:rsidR="23D23E40" w:rsidRDefault="00F9185C" w:rsidP="12B64235">
      <w:pPr>
        <w:rPr>
          <w:sz w:val="24"/>
          <w:szCs w:val="24"/>
        </w:rPr>
      </w:pPr>
      <w:r>
        <w:rPr>
          <w:sz w:val="24"/>
          <w:szCs w:val="24"/>
        </w:rPr>
        <w:t xml:space="preserve">Work will now begin </w:t>
      </w:r>
      <w:r w:rsidR="005955E6">
        <w:rPr>
          <w:sz w:val="24"/>
          <w:szCs w:val="24"/>
        </w:rPr>
        <w:t xml:space="preserve">to </w:t>
      </w:r>
      <w:r w:rsidR="00D15211">
        <w:rPr>
          <w:sz w:val="24"/>
          <w:szCs w:val="24"/>
        </w:rPr>
        <w:t>revise and</w:t>
      </w:r>
      <w:r>
        <w:rPr>
          <w:sz w:val="24"/>
          <w:szCs w:val="24"/>
        </w:rPr>
        <w:t xml:space="preserve"> finalis</w:t>
      </w:r>
      <w:r w:rsidR="00D15211">
        <w:rPr>
          <w:sz w:val="24"/>
          <w:szCs w:val="24"/>
        </w:rPr>
        <w:t>e</w:t>
      </w:r>
      <w:r>
        <w:rPr>
          <w:sz w:val="24"/>
          <w:szCs w:val="24"/>
        </w:rPr>
        <w:t xml:space="preserve"> the concept plan for </w:t>
      </w:r>
      <w:r w:rsidR="00642BEC">
        <w:rPr>
          <w:sz w:val="24"/>
          <w:szCs w:val="24"/>
        </w:rPr>
        <w:t>St Vincent Gardens Playground</w:t>
      </w:r>
      <w:r>
        <w:rPr>
          <w:sz w:val="24"/>
          <w:szCs w:val="24"/>
        </w:rPr>
        <w:t xml:space="preserve">. </w:t>
      </w:r>
      <w:r w:rsidR="005955E6">
        <w:rPr>
          <w:sz w:val="24"/>
          <w:szCs w:val="24"/>
        </w:rPr>
        <w:t>We will share this report, and updates</w:t>
      </w:r>
      <w:r w:rsidR="0078431C">
        <w:rPr>
          <w:sz w:val="24"/>
          <w:szCs w:val="24"/>
        </w:rPr>
        <w:t xml:space="preserve"> on the project</w:t>
      </w:r>
      <w:r w:rsidR="005955E6">
        <w:rPr>
          <w:sz w:val="24"/>
          <w:szCs w:val="24"/>
        </w:rPr>
        <w:t xml:space="preserve"> with you via the ‘Have your say’ project page. </w:t>
      </w:r>
    </w:p>
    <w:sectPr w:rsidR="23D23E40" w:rsidSect="005E5280">
      <w:headerReference w:type="first" r:id="rId35"/>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D9A6" w14:textId="77777777" w:rsidR="0095274D" w:rsidRDefault="0095274D" w:rsidP="00257DF2">
      <w:r>
        <w:separator/>
      </w:r>
    </w:p>
    <w:p w14:paraId="67DD9762" w14:textId="77777777" w:rsidR="0095274D" w:rsidRDefault="0095274D"/>
  </w:endnote>
  <w:endnote w:type="continuationSeparator" w:id="0">
    <w:p w14:paraId="5D54C1E5" w14:textId="77777777" w:rsidR="0095274D" w:rsidRDefault="0095274D" w:rsidP="00257DF2">
      <w:r>
        <w:continuationSeparator/>
      </w:r>
    </w:p>
    <w:p w14:paraId="179F65A1" w14:textId="77777777" w:rsidR="0095274D" w:rsidRDefault="0095274D"/>
  </w:endnote>
  <w:endnote w:type="continuationNotice" w:id="1">
    <w:p w14:paraId="06AF65F9" w14:textId="77777777" w:rsidR="0095274D" w:rsidRDefault="009527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0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0879" w14:textId="77777777" w:rsidR="00ED3D2D" w:rsidRPr="005E5280" w:rsidRDefault="006733DC"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D22B1C">
      <w:rPr>
        <w:noProof/>
        <w:sz w:val="20"/>
        <w:szCs w:val="20"/>
      </w:rPr>
      <w:t>8</w:t>
    </w:r>
    <w:r w:rsidRPr="007000A1">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350253"/>
      <w:docPartObj>
        <w:docPartGallery w:val="Page Numbers (Bottom of Page)"/>
        <w:docPartUnique/>
      </w:docPartObj>
    </w:sdtPr>
    <w:sdtEndPr/>
    <w:sdtContent>
      <w:p w14:paraId="0CE0AB14" w14:textId="77777777" w:rsidR="00ED3D2D" w:rsidRDefault="006733DC" w:rsidP="005E5280">
        <w:pPr>
          <w:pStyle w:val="Footer"/>
          <w:jc w:val="right"/>
        </w:pPr>
        <w:r>
          <w:fldChar w:fldCharType="begin"/>
        </w:r>
        <w:r>
          <w:instrText xml:space="preserve"> PAGE   \* MERGEFORMAT </w:instrText>
        </w:r>
        <w:r>
          <w:fldChar w:fldCharType="separate"/>
        </w:r>
        <w:r w:rsidR="00D22B1C">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6544C" w14:textId="77777777" w:rsidR="0095274D" w:rsidRDefault="0095274D" w:rsidP="00257DF2">
      <w:r>
        <w:separator/>
      </w:r>
    </w:p>
    <w:p w14:paraId="6DCC9D2E" w14:textId="77777777" w:rsidR="0095274D" w:rsidRDefault="0095274D"/>
  </w:footnote>
  <w:footnote w:type="continuationSeparator" w:id="0">
    <w:p w14:paraId="4D172FA0" w14:textId="77777777" w:rsidR="0095274D" w:rsidRDefault="0095274D" w:rsidP="00257DF2">
      <w:r>
        <w:continuationSeparator/>
      </w:r>
    </w:p>
    <w:p w14:paraId="0D8AE4CB" w14:textId="77777777" w:rsidR="0095274D" w:rsidRDefault="0095274D"/>
  </w:footnote>
  <w:footnote w:type="continuationNotice" w:id="1">
    <w:p w14:paraId="2BB740FB" w14:textId="77777777" w:rsidR="0095274D" w:rsidRDefault="009527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F306" w14:textId="5BA85938" w:rsidR="00ED3D2D" w:rsidRPr="00ED428A" w:rsidRDefault="00ED428A"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58241" behindDoc="1" locked="1" layoutInCell="1" allowOverlap="1" wp14:anchorId="23C373B5" wp14:editId="3ADA1272">
          <wp:simplePos x="0" y="0"/>
          <wp:positionH relativeFrom="page">
            <wp:posOffset>10795</wp:posOffset>
          </wp:positionH>
          <wp:positionV relativeFrom="page">
            <wp:posOffset>-177800</wp:posOffset>
          </wp:positionV>
          <wp:extent cx="15097125" cy="1436370"/>
          <wp:effectExtent l="0" t="0" r="9525" b="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097125" cy="1436370"/>
                  </a:xfrm>
                  <a:prstGeom prst="rect">
                    <a:avLst/>
                  </a:prstGeom>
                </pic:spPr>
              </pic:pic>
            </a:graphicData>
          </a:graphic>
          <wp14:sizeRelH relativeFrom="margin">
            <wp14:pctWidth>0</wp14:pctWidth>
          </wp14:sizeRelH>
          <wp14:sizeRelV relativeFrom="margin">
            <wp14:pctHeight>0</wp14:pctHeight>
          </wp14:sizeRelV>
        </wp:anchor>
      </w:drawing>
    </w:r>
    <w:r w:rsidR="006733DC" w:rsidRPr="00ED428A">
      <w:rPr>
        <w:color w:val="FFFFFF" w:themeColor="background1"/>
      </w:rPr>
      <w:t xml:space="preserve">City of Port </w:t>
    </w:r>
    <w:r w:rsidR="006733DC" w:rsidRPr="00093BD9">
      <w:rPr>
        <w:color w:val="FFFFFF" w:themeColor="background1"/>
      </w:rPr>
      <w:t>Phillip</w:t>
    </w:r>
    <w:r w:rsidR="00093BD9">
      <w:rPr>
        <w:color w:val="FFFFFF" w:themeColor="background1"/>
      </w:rPr>
      <w:t xml:space="preserve"> |</w:t>
    </w:r>
    <w:r w:rsidR="006733DC" w:rsidRPr="00093BD9">
      <w:rPr>
        <w:color w:val="FFFFFF" w:themeColor="background1"/>
      </w:rPr>
      <w:t xml:space="preserve"> </w:t>
    </w:r>
    <w:r w:rsidR="00063B6E">
      <w:rPr>
        <w:b/>
        <w:bCs/>
        <w:color w:val="FFFFFF" w:themeColor="background1"/>
      </w:rPr>
      <w:t>St Vincent Gardens playground u</w:t>
    </w:r>
    <w:r w:rsidR="00093BD9" w:rsidRPr="00093BD9">
      <w:rPr>
        <w:b/>
        <w:bCs/>
        <w:color w:val="FFFFFF" w:themeColor="background1"/>
      </w:rPr>
      <w:t>pgrade</w:t>
    </w:r>
    <w:r w:rsidR="00F67660" w:rsidRPr="00093BD9">
      <w:rPr>
        <w:b/>
        <w:bCs/>
        <w:color w:val="FFFFFF" w:themeColor="background1"/>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C169" w14:textId="6CA73222" w:rsidR="006733DC" w:rsidRPr="005E5280" w:rsidRDefault="00093BD9" w:rsidP="00120B35">
    <w:pPr>
      <w:tabs>
        <w:tab w:val="center" w:pos="4819"/>
      </w:tabs>
      <w:rPr>
        <w:color w:val="FFFFFF" w:themeColor="background1"/>
        <w:vertAlign w:val="subscript"/>
      </w:rPr>
    </w:pPr>
    <w:r w:rsidRPr="00ED428A">
      <w:rPr>
        <w:color w:val="FFFFFF" w:themeColor="background1"/>
      </w:rPr>
      <w:t xml:space="preserve">City of Port </w:t>
    </w:r>
    <w:r w:rsidRPr="00093BD9">
      <w:rPr>
        <w:color w:val="FFFFFF" w:themeColor="background1"/>
      </w:rPr>
      <w:t>Phillip</w:t>
    </w:r>
    <w:r>
      <w:rPr>
        <w:color w:val="FFFFFF" w:themeColor="background1"/>
      </w:rPr>
      <w:t xml:space="preserve"> |</w:t>
    </w:r>
    <w:r w:rsidRPr="00093BD9">
      <w:rPr>
        <w:color w:val="FFFFFF" w:themeColor="background1"/>
      </w:rPr>
      <w:t xml:space="preserve"> </w:t>
    </w:r>
    <w:r w:rsidR="006833AD">
      <w:rPr>
        <w:b/>
        <w:bCs/>
        <w:color w:val="FFFFFF" w:themeColor="background1"/>
      </w:rPr>
      <w:t>St Vincent Gardens playground u</w:t>
    </w:r>
    <w:r w:rsidR="006833AD" w:rsidRPr="00093BD9">
      <w:rPr>
        <w:b/>
        <w:bCs/>
        <w:color w:val="FFFFFF" w:themeColor="background1"/>
      </w:rPr>
      <w:t>pgrade report</w:t>
    </w:r>
    <w:r w:rsidR="006833AD" w:rsidRPr="00ED428A">
      <w:rPr>
        <w:noProof/>
        <w:color w:val="FFFFFF" w:themeColor="background1"/>
        <w:vertAlign w:val="subscript"/>
      </w:rPr>
      <w:t xml:space="preserve"> </w:t>
    </w:r>
    <w:r w:rsidR="005E5280" w:rsidRPr="00ED428A">
      <w:rPr>
        <w:noProof/>
        <w:color w:val="FFFFFF" w:themeColor="background1"/>
        <w:vertAlign w:val="subscript"/>
      </w:rPr>
      <w:drawing>
        <wp:anchor distT="0" distB="0" distL="114300" distR="114300" simplePos="0" relativeHeight="251658242" behindDoc="1" locked="1" layoutInCell="1" allowOverlap="1" wp14:anchorId="13380D33" wp14:editId="685F0B62">
          <wp:simplePos x="0" y="0"/>
          <wp:positionH relativeFrom="page">
            <wp:posOffset>-7552690</wp:posOffset>
          </wp:positionH>
          <wp:positionV relativeFrom="page">
            <wp:posOffset>-177800</wp:posOffset>
          </wp:positionV>
          <wp:extent cx="15096490" cy="1436370"/>
          <wp:effectExtent l="0" t="0" r="0" b="0"/>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096490" cy="1436370"/>
                  </a:xfrm>
                  <a:prstGeom prst="rect">
                    <a:avLst/>
                  </a:prstGeom>
                </pic:spPr>
              </pic:pic>
            </a:graphicData>
          </a:graphic>
          <wp14:sizeRelH relativeFrom="margin">
            <wp14:pctWidth>0</wp14:pctWidth>
          </wp14:sizeRelH>
          <wp14:sizeRelV relativeFrom="margin">
            <wp14:pctHeight>0</wp14:pctHeight>
          </wp14:sizeRelV>
        </wp:anchor>
      </w:drawing>
    </w:r>
  </w:p>
  <w:p w14:paraId="249D7DB6" w14:textId="77777777" w:rsidR="00ED3D2D" w:rsidRDefault="00ED3D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D9F6" w14:textId="22939C1A" w:rsidR="005F1813" w:rsidRDefault="00CF526B" w:rsidP="00493EC9">
    <w:pPr>
      <w:tabs>
        <w:tab w:val="clear" w:pos="6300"/>
        <w:tab w:val="center" w:pos="4819"/>
      </w:tabs>
      <w:rPr>
        <w:noProof/>
      </w:rPr>
    </w:pPr>
    <w:r>
      <w:rPr>
        <w:noProof/>
      </w:rPr>
      <w:drawing>
        <wp:anchor distT="0" distB="0" distL="114300" distR="114300" simplePos="0" relativeHeight="251658247" behindDoc="0" locked="0" layoutInCell="1" allowOverlap="1" wp14:anchorId="21448EBD" wp14:editId="41B2B43E">
          <wp:simplePos x="0" y="0"/>
          <wp:positionH relativeFrom="page">
            <wp:align>left</wp:align>
          </wp:positionH>
          <wp:positionV relativeFrom="paragraph">
            <wp:posOffset>-828040</wp:posOffset>
          </wp:positionV>
          <wp:extent cx="7556500" cy="7190105"/>
          <wp:effectExtent l="0" t="0" r="6350" b="0"/>
          <wp:wrapNone/>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500" cy="7190105"/>
                  </a:xfrm>
                  <a:prstGeom prst="rect">
                    <a:avLst/>
                  </a:prstGeom>
                </pic:spPr>
              </pic:pic>
            </a:graphicData>
          </a:graphic>
          <wp14:sizeRelH relativeFrom="margin">
            <wp14:pctWidth>0</wp14:pctWidth>
          </wp14:sizeRelH>
          <wp14:sizeRelV relativeFrom="margin">
            <wp14:pctHeight>0</wp14:pctHeight>
          </wp14:sizeRelV>
        </wp:anchor>
      </w:drawing>
    </w:r>
  </w:p>
  <w:p w14:paraId="56F09509" w14:textId="74B6C43F" w:rsidR="006733DC" w:rsidRDefault="00CF526B" w:rsidP="00493EC9">
    <w:pPr>
      <w:tabs>
        <w:tab w:val="clear" w:pos="6300"/>
        <w:tab w:val="center" w:pos="4819"/>
      </w:tabs>
    </w:pPr>
    <w:r>
      <w:rPr>
        <w:noProof/>
      </w:rPr>
      <w:drawing>
        <wp:anchor distT="0" distB="0" distL="114300" distR="114300" simplePos="0" relativeHeight="251658240" behindDoc="0" locked="0" layoutInCell="1" allowOverlap="1" wp14:anchorId="00BE13A5" wp14:editId="7FB99360">
          <wp:simplePos x="0" y="0"/>
          <wp:positionH relativeFrom="column">
            <wp:posOffset>-1005840</wp:posOffset>
          </wp:positionH>
          <wp:positionV relativeFrom="paragraph">
            <wp:posOffset>3233420</wp:posOffset>
          </wp:positionV>
          <wp:extent cx="8134350" cy="7161530"/>
          <wp:effectExtent l="0" t="0" r="0" b="1270"/>
          <wp:wrapThrough wrapText="bothSides">
            <wp:wrapPolygon edited="0">
              <wp:start x="0" y="0"/>
              <wp:lineTo x="0" y="21546"/>
              <wp:lineTo x="21549" y="21546"/>
              <wp:lineTo x="21549" y="0"/>
              <wp:lineTo x="0" y="0"/>
            </wp:wrapPolygon>
          </wp:wrapThrough>
          <wp:docPr id="1736484777" name="Picture 1736484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84777" name="Picture 1736484777">
                    <a:extLst>
                      <a:ext uri="{C183D7F6-B498-43B3-948B-1728B52AA6E4}">
                        <adec:decorative xmlns:adec="http://schemas.microsoft.com/office/drawing/2017/decorative" val="1"/>
                      </a:ext>
                    </a:extLst>
                  </pic:cNvPr>
                  <pic:cNvPicPr/>
                </pic:nvPicPr>
                <pic:blipFill>
                  <a:blip r:embed="rId2">
                    <a:alphaModFix amt="85000"/>
                  </a:blip>
                  <a:stretch>
                    <a:fillRect/>
                  </a:stretch>
                </pic:blipFill>
                <pic:spPr>
                  <a:xfrm>
                    <a:off x="0" y="0"/>
                    <a:ext cx="8134350" cy="7161530"/>
                  </a:xfrm>
                  <a:prstGeom prst="rect">
                    <a:avLst/>
                  </a:prstGeom>
                </pic:spPr>
              </pic:pic>
            </a:graphicData>
          </a:graphic>
          <wp14:sizeRelH relativeFrom="page">
            <wp14:pctWidth>0</wp14:pctWidth>
          </wp14:sizeRelH>
          <wp14:sizeRelV relativeFrom="page">
            <wp14:pctHeight>0</wp14:pctHeight>
          </wp14:sizeRelV>
        </wp:anchor>
      </w:drawing>
    </w:r>
    <w:r w:rsidR="00493EC9">
      <w:rPr>
        <w:noProof/>
      </w:rPr>
      <w:softHyphen/>
    </w:r>
    <w:r w:rsidR="00E12E9F">
      <w:t xml:space="preserve"> </w:t>
    </w:r>
    <w:r w:rsidR="00493EC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B8B8" w14:textId="77777777" w:rsidR="00363420" w:rsidRDefault="00363420" w:rsidP="00493EC9">
    <w:pPr>
      <w:tabs>
        <w:tab w:val="clear" w:pos="6300"/>
        <w:tab w:val="center" w:pos="4819"/>
      </w:tabs>
    </w:pPr>
    <w:r>
      <w:rPr>
        <w:noProof/>
      </w:rPr>
      <w:drawing>
        <wp:anchor distT="0" distB="0" distL="114300" distR="114300" simplePos="0" relativeHeight="251658244" behindDoc="1" locked="0" layoutInCell="1" allowOverlap="1" wp14:anchorId="6AD338EB" wp14:editId="0D57B673">
          <wp:simplePos x="0" y="0"/>
          <wp:positionH relativeFrom="page">
            <wp:align>left</wp:align>
          </wp:positionH>
          <wp:positionV relativeFrom="paragraph">
            <wp:posOffset>-832163</wp:posOffset>
          </wp:positionV>
          <wp:extent cx="7556766" cy="7127128"/>
          <wp:effectExtent l="0" t="0" r="6350" b="0"/>
          <wp:wrapNone/>
          <wp:docPr id="1146975982" name="Picture 1146975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5982" name="Picture 114697598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766" cy="71271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3" behindDoc="1" locked="1" layoutInCell="1" allowOverlap="1" wp14:anchorId="37CCBC85" wp14:editId="78FF14E5">
              <wp:simplePos x="0" y="0"/>
              <wp:positionH relativeFrom="page">
                <wp:align>left</wp:align>
              </wp:positionH>
              <wp:positionV relativeFrom="page">
                <wp:posOffset>3916680</wp:posOffset>
              </wp:positionV>
              <wp:extent cx="7559675" cy="6777355"/>
              <wp:effectExtent l="0" t="0" r="3175" b="4445"/>
              <wp:wrapNone/>
              <wp:docPr id="220" name="Text Box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677735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0C4BEC6F" w14:textId="77777777" w:rsidR="00363420" w:rsidRDefault="00363420" w:rsidP="00533FBE">
                          <w:pPr>
                            <w:jc w:val="center"/>
                          </w:pPr>
                        </w:p>
                        <w:p w14:paraId="57BA1625" w14:textId="77777777" w:rsidR="00363420" w:rsidRDefault="00363420" w:rsidP="00533FBE">
                          <w:pPr>
                            <w:jc w:val="center"/>
                          </w:pPr>
                        </w:p>
                        <w:p w14:paraId="18F06FA5" w14:textId="77777777" w:rsidR="00363420" w:rsidRDefault="00363420" w:rsidP="00533FBE">
                          <w:pPr>
                            <w:jc w:val="center"/>
                          </w:pPr>
                        </w:p>
                        <w:p w14:paraId="5AF7DD7D" w14:textId="77777777" w:rsidR="00363420" w:rsidRDefault="00363420" w:rsidP="00533FBE">
                          <w:pPr>
                            <w:jc w:val="center"/>
                          </w:pPr>
                        </w:p>
                        <w:p w14:paraId="71F8E85D" w14:textId="77777777" w:rsidR="00363420" w:rsidRDefault="00363420" w:rsidP="00533FBE">
                          <w:pPr>
                            <w:jc w:val="center"/>
                          </w:pPr>
                        </w:p>
                        <w:p w14:paraId="74F71D76" w14:textId="77777777" w:rsidR="00363420" w:rsidRDefault="00363420" w:rsidP="00533FBE">
                          <w:pPr>
                            <w:jc w:val="center"/>
                          </w:pPr>
                        </w:p>
                        <w:p w14:paraId="47322470" w14:textId="77777777" w:rsidR="00363420" w:rsidRDefault="00363420" w:rsidP="00533FBE">
                          <w:pPr>
                            <w:jc w:val="center"/>
                          </w:pPr>
                        </w:p>
                        <w:p w14:paraId="69ACBE2B" w14:textId="77777777" w:rsidR="00363420" w:rsidRPr="005E5280" w:rsidRDefault="00363420" w:rsidP="00533FBE">
                          <w:pPr>
                            <w:jc w:val="center"/>
                            <w:rPr>
                              <w:color w:val="FFFFFF" w:themeColor="background1"/>
                            </w:rPr>
                          </w:pPr>
                        </w:p>
                        <w:p w14:paraId="23085D87" w14:textId="77777777" w:rsidR="00363420" w:rsidRPr="005E5280" w:rsidRDefault="00363420" w:rsidP="005E5280">
                          <w:pPr>
                            <w:jc w:val="center"/>
                            <w:rPr>
                              <w:color w:val="FFFFFF" w:themeColor="background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CCBC85" id="_x0000_t202" coordsize="21600,21600" o:spt="202" path="m,l,21600r21600,l21600,xe">
              <v:stroke joinstyle="miter"/>
              <v:path gradientshapeok="t" o:connecttype="rect"/>
            </v:shapetype>
            <v:shape id="Text Box 220" o:spid="_x0000_s1026" type="#_x0000_t202" alt="&quot;&quot;" style="position:absolute;margin-left:0;margin-top:308.4pt;width:595.25pt;height:533.65pt;z-index:-251658237;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Z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0EAAAAAUmdodGxvbmcA&#10;AARX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BOEJJTQQMAAAAABKgAAAAAQAAAKAAAAB4AAAB4AAA4QAAABKEABgAAf/Y/+0ADEFk&#10;b2JlX0NNAAL/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&#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0EEVwMBEQACEQED&#10;EQH/3QAEAIv/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" stroked="f">
              <v:fill r:id="rId3" o:title="" recolor="t" rotate="t" type="frame"/>
              <v:textbox inset="0,0,0,0">
                <w:txbxContent>
                  <w:p w14:paraId="0C4BEC6F" w14:textId="77777777" w:rsidR="00363420" w:rsidRDefault="00363420" w:rsidP="00533FBE">
                    <w:pPr>
                      <w:jc w:val="center"/>
                    </w:pPr>
                  </w:p>
                  <w:p w14:paraId="57BA1625" w14:textId="77777777" w:rsidR="00363420" w:rsidRDefault="00363420" w:rsidP="00533FBE">
                    <w:pPr>
                      <w:jc w:val="center"/>
                    </w:pPr>
                  </w:p>
                  <w:p w14:paraId="18F06FA5" w14:textId="77777777" w:rsidR="00363420" w:rsidRDefault="00363420" w:rsidP="00533FBE">
                    <w:pPr>
                      <w:jc w:val="center"/>
                    </w:pPr>
                  </w:p>
                  <w:p w14:paraId="5AF7DD7D" w14:textId="77777777" w:rsidR="00363420" w:rsidRDefault="00363420" w:rsidP="00533FBE">
                    <w:pPr>
                      <w:jc w:val="center"/>
                    </w:pPr>
                  </w:p>
                  <w:p w14:paraId="71F8E85D" w14:textId="77777777" w:rsidR="00363420" w:rsidRDefault="00363420" w:rsidP="00533FBE">
                    <w:pPr>
                      <w:jc w:val="center"/>
                    </w:pPr>
                  </w:p>
                  <w:p w14:paraId="74F71D76" w14:textId="77777777" w:rsidR="00363420" w:rsidRDefault="00363420" w:rsidP="00533FBE">
                    <w:pPr>
                      <w:jc w:val="center"/>
                    </w:pPr>
                  </w:p>
                  <w:p w14:paraId="47322470" w14:textId="77777777" w:rsidR="00363420" w:rsidRDefault="00363420" w:rsidP="00533FBE">
                    <w:pPr>
                      <w:jc w:val="center"/>
                    </w:pPr>
                  </w:p>
                  <w:p w14:paraId="69ACBE2B" w14:textId="77777777" w:rsidR="00363420" w:rsidRPr="005E5280" w:rsidRDefault="00363420" w:rsidP="00533FBE">
                    <w:pPr>
                      <w:jc w:val="center"/>
                      <w:rPr>
                        <w:color w:val="FFFFFF" w:themeColor="background1"/>
                      </w:rPr>
                    </w:pPr>
                  </w:p>
                  <w:p w14:paraId="23085D87" w14:textId="77777777" w:rsidR="00363420" w:rsidRPr="005E5280" w:rsidRDefault="00363420" w:rsidP="005E5280">
                    <w:pPr>
                      <w:jc w:val="center"/>
                      <w:rPr>
                        <w:color w:val="FFFFFF" w:themeColor="background1"/>
                      </w:rPr>
                    </w:pPr>
                  </w:p>
                </w:txbxContent>
              </v:textbox>
              <w10:wrap anchorx="page" anchory="page"/>
              <w10:anchorlock/>
            </v:shape>
          </w:pict>
        </mc:Fallback>
      </mc:AlternateContent>
    </w:r>
    <w:r>
      <w:rPr>
        <w:noProof/>
      </w:rPr>
      <w:softHyphen/>
    </w:r>
    <w:r>
      <w:t xml:space="preserve"> </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B8B8" w14:textId="77777777" w:rsidR="004C0512" w:rsidRDefault="004C0512" w:rsidP="00493EC9">
    <w:pPr>
      <w:tabs>
        <w:tab w:val="clear" w:pos="6300"/>
        <w:tab w:val="center" w:pos="4819"/>
      </w:tabs>
    </w:pPr>
    <w:r>
      <w:rPr>
        <w:noProof/>
      </w:rPr>
      <w:drawing>
        <wp:anchor distT="0" distB="0" distL="114300" distR="114300" simplePos="0" relativeHeight="251658246" behindDoc="1" locked="0" layoutInCell="1" allowOverlap="1" wp14:anchorId="1EA72D75" wp14:editId="2F171938">
          <wp:simplePos x="0" y="0"/>
          <wp:positionH relativeFrom="page">
            <wp:align>left</wp:align>
          </wp:positionH>
          <wp:positionV relativeFrom="paragraph">
            <wp:posOffset>-832163</wp:posOffset>
          </wp:positionV>
          <wp:extent cx="7556766" cy="7127128"/>
          <wp:effectExtent l="0" t="0" r="6350" b="0"/>
          <wp:wrapNone/>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766" cy="71271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5" behindDoc="1" locked="1" layoutInCell="1" allowOverlap="1" wp14:anchorId="052B732D" wp14:editId="242F4732">
              <wp:simplePos x="0" y="0"/>
              <wp:positionH relativeFrom="page">
                <wp:align>left</wp:align>
              </wp:positionH>
              <wp:positionV relativeFrom="page">
                <wp:posOffset>3916680</wp:posOffset>
              </wp:positionV>
              <wp:extent cx="7559675" cy="6777355"/>
              <wp:effectExtent l="0" t="0" r="3175" b="4445"/>
              <wp:wrapNone/>
              <wp:docPr id="224"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6777355"/>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0B53FD56" w14:textId="77777777" w:rsidR="004C0512" w:rsidRDefault="004C0512" w:rsidP="00533FBE">
                          <w:pPr>
                            <w:jc w:val="center"/>
                          </w:pPr>
                        </w:p>
                        <w:p w14:paraId="302A8CD5" w14:textId="77777777" w:rsidR="004C0512" w:rsidRDefault="004C0512" w:rsidP="00533FBE">
                          <w:pPr>
                            <w:jc w:val="center"/>
                          </w:pPr>
                        </w:p>
                        <w:p w14:paraId="6B6990E2" w14:textId="77777777" w:rsidR="004C0512" w:rsidRDefault="004C0512" w:rsidP="00533FBE">
                          <w:pPr>
                            <w:jc w:val="center"/>
                          </w:pPr>
                        </w:p>
                        <w:p w14:paraId="4BE80F35" w14:textId="77777777" w:rsidR="004C0512" w:rsidRDefault="004C0512" w:rsidP="00533FBE">
                          <w:pPr>
                            <w:jc w:val="center"/>
                          </w:pPr>
                        </w:p>
                        <w:p w14:paraId="209C4DAE" w14:textId="77777777" w:rsidR="004C0512" w:rsidRDefault="004C0512" w:rsidP="00533FBE">
                          <w:pPr>
                            <w:jc w:val="center"/>
                          </w:pPr>
                        </w:p>
                        <w:p w14:paraId="275CD57E" w14:textId="77777777" w:rsidR="004C0512" w:rsidRDefault="004C0512" w:rsidP="00533FBE">
                          <w:pPr>
                            <w:jc w:val="center"/>
                          </w:pPr>
                        </w:p>
                        <w:p w14:paraId="2F770EFA" w14:textId="77777777" w:rsidR="004C0512" w:rsidRDefault="004C0512" w:rsidP="00533FBE">
                          <w:pPr>
                            <w:jc w:val="center"/>
                          </w:pPr>
                        </w:p>
                        <w:p w14:paraId="05865C40" w14:textId="77777777" w:rsidR="004C0512" w:rsidRPr="005E5280" w:rsidRDefault="004C0512" w:rsidP="00533FBE">
                          <w:pPr>
                            <w:jc w:val="center"/>
                            <w:rPr>
                              <w:color w:val="FFFFFF" w:themeColor="background1"/>
                            </w:rPr>
                          </w:pPr>
                        </w:p>
                        <w:p w14:paraId="0E8DA50C" w14:textId="77777777" w:rsidR="004C0512" w:rsidRPr="005E5280" w:rsidRDefault="004C0512" w:rsidP="005E5280">
                          <w:pPr>
                            <w:jc w:val="center"/>
                            <w:rPr>
                              <w:color w:val="FFFFFF" w:themeColor="background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2B732D" id="_x0000_t202" coordsize="21600,21600" o:spt="202" path="m,l,21600r21600,l21600,xe">
              <v:stroke joinstyle="miter"/>
              <v:path gradientshapeok="t" o:connecttype="rect"/>
            </v:shapetype>
            <v:shape id="Text Box 224" o:spid="_x0000_s1027" type="#_x0000_t202" alt="&quot;&quot;" style="position:absolute;margin-left:0;margin-top:308.4pt;width:595.25pt;height:533.65pt;z-index:-251658235;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Z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GQAAAAB&#10;AAEAZA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QwAAAAYAAAAAAAAAAAAAA0EAAARXAAAA&#10;BwBEAG8AZwBQAGEAcgBrAAAAAQAAAAAAAAAAAAAAAAAAAAAAAAABAAAAAAAAAAAAAARXAAADQQAA&#10;AAAAAAAAAAAAAAAAAAABAAAAAAAAAAAAAAAAAAAAAAAAABAAAAABAAAAAAAAbnVsbAAAAAIAAAAG&#10;Ym91bmRzT2JqYwAAAAEAAAAAAABSY3QxAAAABAAAAABUb3AgbG9uZwAAAAAAAAAATGVmdGxvbmcA&#10;AAAAAAAAAEJ0b21sb25nAAADQQAAAABSZ2h0bG9uZwAABF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0EAAAAAUmdodGxv&#10;bmcAAARX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BOEJJTQQMAAAAABKgAAAAAQAAAKAAAAB4AAAB4AAA4QAAABKEABgAAf/Y/+0A&#10;DEFkb2JlX0NNAAL/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0EEVwMBEQAC&#10;EQEDEQH/3QAEAIv/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" stroked="f">
              <v:fill r:id="rId3" o:title="" recolor="t" rotate="t" type="frame"/>
              <v:textbox inset="0,0,0,0">
                <w:txbxContent>
                  <w:p w14:paraId="0B53FD56" w14:textId="77777777" w:rsidR="004C0512" w:rsidRDefault="004C0512" w:rsidP="00533FBE">
                    <w:pPr>
                      <w:jc w:val="center"/>
                    </w:pPr>
                  </w:p>
                  <w:p w14:paraId="302A8CD5" w14:textId="77777777" w:rsidR="004C0512" w:rsidRDefault="004C0512" w:rsidP="00533FBE">
                    <w:pPr>
                      <w:jc w:val="center"/>
                    </w:pPr>
                  </w:p>
                  <w:p w14:paraId="6B6990E2" w14:textId="77777777" w:rsidR="004C0512" w:rsidRDefault="004C0512" w:rsidP="00533FBE">
                    <w:pPr>
                      <w:jc w:val="center"/>
                    </w:pPr>
                  </w:p>
                  <w:p w14:paraId="4BE80F35" w14:textId="77777777" w:rsidR="004C0512" w:rsidRDefault="004C0512" w:rsidP="00533FBE">
                    <w:pPr>
                      <w:jc w:val="center"/>
                    </w:pPr>
                  </w:p>
                  <w:p w14:paraId="209C4DAE" w14:textId="77777777" w:rsidR="004C0512" w:rsidRDefault="004C0512" w:rsidP="00533FBE">
                    <w:pPr>
                      <w:jc w:val="center"/>
                    </w:pPr>
                  </w:p>
                  <w:p w14:paraId="275CD57E" w14:textId="77777777" w:rsidR="004C0512" w:rsidRDefault="004C0512" w:rsidP="00533FBE">
                    <w:pPr>
                      <w:jc w:val="center"/>
                    </w:pPr>
                  </w:p>
                  <w:p w14:paraId="2F770EFA" w14:textId="77777777" w:rsidR="004C0512" w:rsidRDefault="004C0512" w:rsidP="00533FBE">
                    <w:pPr>
                      <w:jc w:val="center"/>
                    </w:pPr>
                  </w:p>
                  <w:p w14:paraId="05865C40" w14:textId="77777777" w:rsidR="004C0512" w:rsidRPr="005E5280" w:rsidRDefault="004C0512" w:rsidP="00533FBE">
                    <w:pPr>
                      <w:jc w:val="center"/>
                      <w:rPr>
                        <w:color w:val="FFFFFF" w:themeColor="background1"/>
                      </w:rPr>
                    </w:pPr>
                  </w:p>
                  <w:p w14:paraId="0E8DA50C" w14:textId="77777777" w:rsidR="004C0512" w:rsidRPr="005E5280" w:rsidRDefault="004C0512" w:rsidP="005E5280">
                    <w:pPr>
                      <w:jc w:val="center"/>
                      <w:rPr>
                        <w:color w:val="FFFFFF" w:themeColor="background1"/>
                      </w:rPr>
                    </w:pPr>
                  </w:p>
                </w:txbxContent>
              </v:textbox>
              <w10:wrap anchorx="page" anchory="page"/>
              <w10:anchorlock/>
            </v:shape>
          </w:pict>
        </mc:Fallback>
      </mc:AlternateContent>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1651FF5"/>
    <w:multiLevelType w:val="hybridMultilevel"/>
    <w:tmpl w:val="66509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D33B48"/>
    <w:multiLevelType w:val="hybridMultilevel"/>
    <w:tmpl w:val="0E344648"/>
    <w:lvl w:ilvl="0" w:tplc="32AA1BF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272326"/>
    <w:multiLevelType w:val="hybridMultilevel"/>
    <w:tmpl w:val="A3F2ECE2"/>
    <w:lvl w:ilvl="0" w:tplc="32AA1BF0">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40ADF"/>
    <w:multiLevelType w:val="hybridMultilevel"/>
    <w:tmpl w:val="E5B6F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2433DD"/>
    <w:multiLevelType w:val="hybridMultilevel"/>
    <w:tmpl w:val="8578E1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F66F5C"/>
    <w:multiLevelType w:val="hybridMultilevel"/>
    <w:tmpl w:val="DB304D7C"/>
    <w:lvl w:ilvl="0" w:tplc="32AA1BF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96F94"/>
    <w:multiLevelType w:val="hybridMultilevel"/>
    <w:tmpl w:val="A8E2650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C8AC5"/>
    <w:multiLevelType w:val="hybridMultilevel"/>
    <w:tmpl w:val="1996F458"/>
    <w:lvl w:ilvl="0" w:tplc="7CDECDAA">
      <w:start w:val="1"/>
      <w:numFmt w:val="bullet"/>
      <w:lvlText w:val=""/>
      <w:lvlJc w:val="left"/>
      <w:pPr>
        <w:ind w:left="720" w:hanging="360"/>
      </w:pPr>
      <w:rPr>
        <w:rFonts w:ascii="Symbol" w:hAnsi="Symbol" w:hint="default"/>
      </w:rPr>
    </w:lvl>
    <w:lvl w:ilvl="1" w:tplc="7E946928">
      <w:start w:val="1"/>
      <w:numFmt w:val="bullet"/>
      <w:lvlText w:val="o"/>
      <w:lvlJc w:val="left"/>
      <w:pPr>
        <w:ind w:left="1440" w:hanging="360"/>
      </w:pPr>
      <w:rPr>
        <w:rFonts w:ascii="Courier New" w:hAnsi="Courier New" w:hint="default"/>
      </w:rPr>
    </w:lvl>
    <w:lvl w:ilvl="2" w:tplc="B530766A">
      <w:start w:val="1"/>
      <w:numFmt w:val="bullet"/>
      <w:lvlText w:val=""/>
      <w:lvlJc w:val="left"/>
      <w:pPr>
        <w:ind w:left="2160" w:hanging="360"/>
      </w:pPr>
      <w:rPr>
        <w:rFonts w:ascii="Wingdings" w:hAnsi="Wingdings" w:hint="default"/>
      </w:rPr>
    </w:lvl>
    <w:lvl w:ilvl="3" w:tplc="5A18D950">
      <w:start w:val="1"/>
      <w:numFmt w:val="bullet"/>
      <w:lvlText w:val=""/>
      <w:lvlJc w:val="left"/>
      <w:pPr>
        <w:ind w:left="2880" w:hanging="360"/>
      </w:pPr>
      <w:rPr>
        <w:rFonts w:ascii="Symbol" w:hAnsi="Symbol" w:hint="default"/>
      </w:rPr>
    </w:lvl>
    <w:lvl w:ilvl="4" w:tplc="4EF4636E">
      <w:start w:val="1"/>
      <w:numFmt w:val="bullet"/>
      <w:lvlText w:val="o"/>
      <w:lvlJc w:val="left"/>
      <w:pPr>
        <w:ind w:left="3600" w:hanging="360"/>
      </w:pPr>
      <w:rPr>
        <w:rFonts w:ascii="Courier New" w:hAnsi="Courier New" w:hint="default"/>
      </w:rPr>
    </w:lvl>
    <w:lvl w:ilvl="5" w:tplc="DB3C43AA">
      <w:start w:val="1"/>
      <w:numFmt w:val="bullet"/>
      <w:lvlText w:val=""/>
      <w:lvlJc w:val="left"/>
      <w:pPr>
        <w:ind w:left="4320" w:hanging="360"/>
      </w:pPr>
      <w:rPr>
        <w:rFonts w:ascii="Wingdings" w:hAnsi="Wingdings" w:hint="default"/>
      </w:rPr>
    </w:lvl>
    <w:lvl w:ilvl="6" w:tplc="53846130">
      <w:start w:val="1"/>
      <w:numFmt w:val="bullet"/>
      <w:lvlText w:val=""/>
      <w:lvlJc w:val="left"/>
      <w:pPr>
        <w:ind w:left="5040" w:hanging="360"/>
      </w:pPr>
      <w:rPr>
        <w:rFonts w:ascii="Symbol" w:hAnsi="Symbol" w:hint="default"/>
      </w:rPr>
    </w:lvl>
    <w:lvl w:ilvl="7" w:tplc="F4A056AA">
      <w:start w:val="1"/>
      <w:numFmt w:val="bullet"/>
      <w:lvlText w:val="o"/>
      <w:lvlJc w:val="left"/>
      <w:pPr>
        <w:ind w:left="5760" w:hanging="360"/>
      </w:pPr>
      <w:rPr>
        <w:rFonts w:ascii="Courier New" w:hAnsi="Courier New" w:hint="default"/>
      </w:rPr>
    </w:lvl>
    <w:lvl w:ilvl="8" w:tplc="1444B6D2">
      <w:start w:val="1"/>
      <w:numFmt w:val="bullet"/>
      <w:lvlText w:val=""/>
      <w:lvlJc w:val="left"/>
      <w:pPr>
        <w:ind w:left="6480" w:hanging="360"/>
      </w:pPr>
      <w:rPr>
        <w:rFonts w:ascii="Wingdings" w:hAnsi="Wingdings" w:hint="default"/>
      </w:rPr>
    </w:lvl>
  </w:abstractNum>
  <w:abstractNum w:abstractNumId="14" w15:restartNumberingAfterBreak="0">
    <w:nsid w:val="279F4ADD"/>
    <w:multiLevelType w:val="hybridMultilevel"/>
    <w:tmpl w:val="95F422E8"/>
    <w:lvl w:ilvl="0" w:tplc="0C090001">
      <w:start w:val="1"/>
      <w:numFmt w:val="bullet"/>
      <w:lvlText w:val=""/>
      <w:lvlJc w:val="left"/>
      <w:pPr>
        <w:tabs>
          <w:tab w:val="num" w:pos="720"/>
        </w:tabs>
        <w:ind w:left="720" w:hanging="360"/>
      </w:pPr>
      <w:rPr>
        <w:rFonts w:ascii="Symbol" w:hAnsi="Symbol" w:hint="default"/>
      </w:rPr>
    </w:lvl>
    <w:lvl w:ilvl="1" w:tplc="B17A29E0" w:tentative="1">
      <w:start w:val="1"/>
      <w:numFmt w:val="decimal"/>
      <w:lvlText w:val="%2."/>
      <w:lvlJc w:val="left"/>
      <w:pPr>
        <w:tabs>
          <w:tab w:val="num" w:pos="1440"/>
        </w:tabs>
        <w:ind w:left="1440" w:hanging="360"/>
      </w:pPr>
    </w:lvl>
    <w:lvl w:ilvl="2" w:tplc="F4AC2D00" w:tentative="1">
      <w:start w:val="1"/>
      <w:numFmt w:val="decimal"/>
      <w:lvlText w:val="%3."/>
      <w:lvlJc w:val="left"/>
      <w:pPr>
        <w:tabs>
          <w:tab w:val="num" w:pos="2160"/>
        </w:tabs>
        <w:ind w:left="2160" w:hanging="360"/>
      </w:pPr>
    </w:lvl>
    <w:lvl w:ilvl="3" w:tplc="CB0C00CA" w:tentative="1">
      <w:start w:val="1"/>
      <w:numFmt w:val="decimal"/>
      <w:lvlText w:val="%4."/>
      <w:lvlJc w:val="left"/>
      <w:pPr>
        <w:tabs>
          <w:tab w:val="num" w:pos="2880"/>
        </w:tabs>
        <w:ind w:left="2880" w:hanging="360"/>
      </w:pPr>
    </w:lvl>
    <w:lvl w:ilvl="4" w:tplc="AB847C20" w:tentative="1">
      <w:start w:val="1"/>
      <w:numFmt w:val="decimal"/>
      <w:lvlText w:val="%5."/>
      <w:lvlJc w:val="left"/>
      <w:pPr>
        <w:tabs>
          <w:tab w:val="num" w:pos="3600"/>
        </w:tabs>
        <w:ind w:left="3600" w:hanging="360"/>
      </w:pPr>
    </w:lvl>
    <w:lvl w:ilvl="5" w:tplc="4B7A0B84" w:tentative="1">
      <w:start w:val="1"/>
      <w:numFmt w:val="decimal"/>
      <w:lvlText w:val="%6."/>
      <w:lvlJc w:val="left"/>
      <w:pPr>
        <w:tabs>
          <w:tab w:val="num" w:pos="4320"/>
        </w:tabs>
        <w:ind w:left="4320" w:hanging="360"/>
      </w:pPr>
    </w:lvl>
    <w:lvl w:ilvl="6" w:tplc="03E4A0F6" w:tentative="1">
      <w:start w:val="1"/>
      <w:numFmt w:val="decimal"/>
      <w:lvlText w:val="%7."/>
      <w:lvlJc w:val="left"/>
      <w:pPr>
        <w:tabs>
          <w:tab w:val="num" w:pos="5040"/>
        </w:tabs>
        <w:ind w:left="5040" w:hanging="360"/>
      </w:pPr>
    </w:lvl>
    <w:lvl w:ilvl="7" w:tplc="68B21356" w:tentative="1">
      <w:start w:val="1"/>
      <w:numFmt w:val="decimal"/>
      <w:lvlText w:val="%8."/>
      <w:lvlJc w:val="left"/>
      <w:pPr>
        <w:tabs>
          <w:tab w:val="num" w:pos="5760"/>
        </w:tabs>
        <w:ind w:left="5760" w:hanging="360"/>
      </w:pPr>
    </w:lvl>
    <w:lvl w:ilvl="8" w:tplc="0B6A2462" w:tentative="1">
      <w:start w:val="1"/>
      <w:numFmt w:val="decimal"/>
      <w:lvlText w:val="%9."/>
      <w:lvlJc w:val="left"/>
      <w:pPr>
        <w:tabs>
          <w:tab w:val="num" w:pos="6480"/>
        </w:tabs>
        <w:ind w:left="6480" w:hanging="360"/>
      </w:pPr>
    </w:lvl>
  </w:abstractNum>
  <w:abstractNum w:abstractNumId="1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7" w15:restartNumberingAfterBreak="0">
    <w:nsid w:val="33852538"/>
    <w:multiLevelType w:val="hybridMultilevel"/>
    <w:tmpl w:val="1D54868E"/>
    <w:lvl w:ilvl="0" w:tplc="32AA1BF0">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361A1E5D"/>
    <w:multiLevelType w:val="hybridMultilevel"/>
    <w:tmpl w:val="0018097E"/>
    <w:lvl w:ilvl="0" w:tplc="84260C34">
      <w:start w:val="1"/>
      <w:numFmt w:val="bullet"/>
      <w:lvlText w:val=""/>
      <w:lvlJc w:val="left"/>
      <w:pPr>
        <w:ind w:left="720" w:hanging="360"/>
      </w:pPr>
      <w:rPr>
        <w:rFonts w:ascii="Symbol" w:hAnsi="Symbol" w:hint="default"/>
      </w:rPr>
    </w:lvl>
    <w:lvl w:ilvl="1" w:tplc="70445D60">
      <w:start w:val="1"/>
      <w:numFmt w:val="bullet"/>
      <w:lvlText w:val="o"/>
      <w:lvlJc w:val="left"/>
      <w:pPr>
        <w:ind w:left="1440" w:hanging="360"/>
      </w:pPr>
      <w:rPr>
        <w:rFonts w:ascii="Courier New" w:hAnsi="Courier New" w:hint="default"/>
      </w:rPr>
    </w:lvl>
    <w:lvl w:ilvl="2" w:tplc="7E5AA3AA">
      <w:start w:val="1"/>
      <w:numFmt w:val="bullet"/>
      <w:lvlText w:val=""/>
      <w:lvlJc w:val="left"/>
      <w:pPr>
        <w:ind w:left="2160" w:hanging="360"/>
      </w:pPr>
      <w:rPr>
        <w:rFonts w:ascii="Wingdings" w:hAnsi="Wingdings" w:hint="default"/>
      </w:rPr>
    </w:lvl>
    <w:lvl w:ilvl="3" w:tplc="3064D602">
      <w:start w:val="1"/>
      <w:numFmt w:val="bullet"/>
      <w:lvlText w:val=""/>
      <w:lvlJc w:val="left"/>
      <w:pPr>
        <w:ind w:left="2880" w:hanging="360"/>
      </w:pPr>
      <w:rPr>
        <w:rFonts w:ascii="Symbol" w:hAnsi="Symbol" w:hint="default"/>
      </w:rPr>
    </w:lvl>
    <w:lvl w:ilvl="4" w:tplc="A1748208">
      <w:start w:val="1"/>
      <w:numFmt w:val="bullet"/>
      <w:lvlText w:val="o"/>
      <w:lvlJc w:val="left"/>
      <w:pPr>
        <w:ind w:left="3600" w:hanging="360"/>
      </w:pPr>
      <w:rPr>
        <w:rFonts w:ascii="Courier New" w:hAnsi="Courier New" w:hint="default"/>
      </w:rPr>
    </w:lvl>
    <w:lvl w:ilvl="5" w:tplc="D74057CE">
      <w:start w:val="1"/>
      <w:numFmt w:val="bullet"/>
      <w:lvlText w:val=""/>
      <w:lvlJc w:val="left"/>
      <w:pPr>
        <w:ind w:left="4320" w:hanging="360"/>
      </w:pPr>
      <w:rPr>
        <w:rFonts w:ascii="Wingdings" w:hAnsi="Wingdings" w:hint="default"/>
      </w:rPr>
    </w:lvl>
    <w:lvl w:ilvl="6" w:tplc="D64A53F4">
      <w:start w:val="1"/>
      <w:numFmt w:val="bullet"/>
      <w:lvlText w:val=""/>
      <w:lvlJc w:val="left"/>
      <w:pPr>
        <w:ind w:left="5040" w:hanging="360"/>
      </w:pPr>
      <w:rPr>
        <w:rFonts w:ascii="Symbol" w:hAnsi="Symbol" w:hint="default"/>
      </w:rPr>
    </w:lvl>
    <w:lvl w:ilvl="7" w:tplc="2BE8D63A">
      <w:start w:val="1"/>
      <w:numFmt w:val="bullet"/>
      <w:lvlText w:val="o"/>
      <w:lvlJc w:val="left"/>
      <w:pPr>
        <w:ind w:left="5760" w:hanging="360"/>
      </w:pPr>
      <w:rPr>
        <w:rFonts w:ascii="Courier New" w:hAnsi="Courier New" w:hint="default"/>
      </w:rPr>
    </w:lvl>
    <w:lvl w:ilvl="8" w:tplc="F1D61E9E">
      <w:start w:val="1"/>
      <w:numFmt w:val="bullet"/>
      <w:lvlText w:val=""/>
      <w:lvlJc w:val="left"/>
      <w:pPr>
        <w:ind w:left="6480" w:hanging="360"/>
      </w:pPr>
      <w:rPr>
        <w:rFonts w:ascii="Wingdings" w:hAnsi="Wingdings" w:hint="default"/>
      </w:rPr>
    </w:lvl>
  </w:abstractNum>
  <w:abstractNum w:abstractNumId="20" w15:restartNumberingAfterBreak="0">
    <w:nsid w:val="39BD5440"/>
    <w:multiLevelType w:val="hybridMultilevel"/>
    <w:tmpl w:val="A826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24E008"/>
    <w:multiLevelType w:val="hybridMultilevel"/>
    <w:tmpl w:val="5A526D64"/>
    <w:lvl w:ilvl="0" w:tplc="2D14B3A2">
      <w:start w:val="1"/>
      <w:numFmt w:val="bullet"/>
      <w:lvlText w:val=""/>
      <w:lvlJc w:val="left"/>
      <w:pPr>
        <w:ind w:left="720" w:hanging="360"/>
      </w:pPr>
      <w:rPr>
        <w:rFonts w:ascii="Symbol" w:hAnsi="Symbol" w:hint="default"/>
      </w:rPr>
    </w:lvl>
    <w:lvl w:ilvl="1" w:tplc="F1F6F7F4">
      <w:start w:val="1"/>
      <w:numFmt w:val="bullet"/>
      <w:lvlText w:val="o"/>
      <w:lvlJc w:val="left"/>
      <w:pPr>
        <w:ind w:left="1440" w:hanging="360"/>
      </w:pPr>
      <w:rPr>
        <w:rFonts w:ascii="Courier New" w:hAnsi="Courier New" w:hint="default"/>
      </w:rPr>
    </w:lvl>
    <w:lvl w:ilvl="2" w:tplc="F718D8A8">
      <w:start w:val="1"/>
      <w:numFmt w:val="bullet"/>
      <w:lvlText w:val=""/>
      <w:lvlJc w:val="left"/>
      <w:pPr>
        <w:ind w:left="2160" w:hanging="360"/>
      </w:pPr>
      <w:rPr>
        <w:rFonts w:ascii="Wingdings" w:hAnsi="Wingdings" w:hint="default"/>
      </w:rPr>
    </w:lvl>
    <w:lvl w:ilvl="3" w:tplc="21400532">
      <w:start w:val="1"/>
      <w:numFmt w:val="bullet"/>
      <w:lvlText w:val=""/>
      <w:lvlJc w:val="left"/>
      <w:pPr>
        <w:ind w:left="2880" w:hanging="360"/>
      </w:pPr>
      <w:rPr>
        <w:rFonts w:ascii="Symbol" w:hAnsi="Symbol" w:hint="default"/>
      </w:rPr>
    </w:lvl>
    <w:lvl w:ilvl="4" w:tplc="BD608750">
      <w:start w:val="1"/>
      <w:numFmt w:val="bullet"/>
      <w:lvlText w:val="o"/>
      <w:lvlJc w:val="left"/>
      <w:pPr>
        <w:ind w:left="3600" w:hanging="360"/>
      </w:pPr>
      <w:rPr>
        <w:rFonts w:ascii="Courier New" w:hAnsi="Courier New" w:hint="default"/>
      </w:rPr>
    </w:lvl>
    <w:lvl w:ilvl="5" w:tplc="A42C97C0">
      <w:start w:val="1"/>
      <w:numFmt w:val="bullet"/>
      <w:lvlText w:val=""/>
      <w:lvlJc w:val="left"/>
      <w:pPr>
        <w:ind w:left="4320" w:hanging="360"/>
      </w:pPr>
      <w:rPr>
        <w:rFonts w:ascii="Wingdings" w:hAnsi="Wingdings" w:hint="default"/>
      </w:rPr>
    </w:lvl>
    <w:lvl w:ilvl="6" w:tplc="16E49382">
      <w:start w:val="1"/>
      <w:numFmt w:val="bullet"/>
      <w:lvlText w:val=""/>
      <w:lvlJc w:val="left"/>
      <w:pPr>
        <w:ind w:left="5040" w:hanging="360"/>
      </w:pPr>
      <w:rPr>
        <w:rFonts w:ascii="Symbol" w:hAnsi="Symbol" w:hint="default"/>
      </w:rPr>
    </w:lvl>
    <w:lvl w:ilvl="7" w:tplc="60EE1942">
      <w:start w:val="1"/>
      <w:numFmt w:val="bullet"/>
      <w:lvlText w:val="o"/>
      <w:lvlJc w:val="left"/>
      <w:pPr>
        <w:ind w:left="5760" w:hanging="360"/>
      </w:pPr>
      <w:rPr>
        <w:rFonts w:ascii="Courier New" w:hAnsi="Courier New" w:hint="default"/>
      </w:rPr>
    </w:lvl>
    <w:lvl w:ilvl="8" w:tplc="3DE4D140">
      <w:start w:val="1"/>
      <w:numFmt w:val="bullet"/>
      <w:lvlText w:val=""/>
      <w:lvlJc w:val="left"/>
      <w:pPr>
        <w:ind w:left="6480" w:hanging="360"/>
      </w:pPr>
      <w:rPr>
        <w:rFonts w:ascii="Wingdings" w:hAnsi="Wingdings" w:hint="default"/>
      </w:rPr>
    </w:lvl>
  </w:abstractNum>
  <w:abstractNum w:abstractNumId="22" w15:restartNumberingAfterBreak="0">
    <w:nsid w:val="45440C7B"/>
    <w:multiLevelType w:val="hybridMultilevel"/>
    <w:tmpl w:val="16926892"/>
    <w:lvl w:ilvl="0" w:tplc="0C090001">
      <w:start w:val="1"/>
      <w:numFmt w:val="bullet"/>
      <w:lvlText w:val=""/>
      <w:lvlJc w:val="left"/>
      <w:pPr>
        <w:tabs>
          <w:tab w:val="num" w:pos="720"/>
        </w:tabs>
        <w:ind w:left="720" w:hanging="360"/>
      </w:pPr>
      <w:rPr>
        <w:rFonts w:ascii="Symbol" w:hAnsi="Symbol" w:hint="default"/>
      </w:rPr>
    </w:lvl>
    <w:lvl w:ilvl="1" w:tplc="B17A29E0" w:tentative="1">
      <w:start w:val="1"/>
      <w:numFmt w:val="decimal"/>
      <w:lvlText w:val="%2."/>
      <w:lvlJc w:val="left"/>
      <w:pPr>
        <w:tabs>
          <w:tab w:val="num" w:pos="1440"/>
        </w:tabs>
        <w:ind w:left="1440" w:hanging="360"/>
      </w:pPr>
    </w:lvl>
    <w:lvl w:ilvl="2" w:tplc="F4AC2D00" w:tentative="1">
      <w:start w:val="1"/>
      <w:numFmt w:val="decimal"/>
      <w:lvlText w:val="%3."/>
      <w:lvlJc w:val="left"/>
      <w:pPr>
        <w:tabs>
          <w:tab w:val="num" w:pos="2160"/>
        </w:tabs>
        <w:ind w:left="2160" w:hanging="360"/>
      </w:pPr>
    </w:lvl>
    <w:lvl w:ilvl="3" w:tplc="CB0C00CA" w:tentative="1">
      <w:start w:val="1"/>
      <w:numFmt w:val="decimal"/>
      <w:lvlText w:val="%4."/>
      <w:lvlJc w:val="left"/>
      <w:pPr>
        <w:tabs>
          <w:tab w:val="num" w:pos="2880"/>
        </w:tabs>
        <w:ind w:left="2880" w:hanging="360"/>
      </w:pPr>
    </w:lvl>
    <w:lvl w:ilvl="4" w:tplc="AB847C20" w:tentative="1">
      <w:start w:val="1"/>
      <w:numFmt w:val="decimal"/>
      <w:lvlText w:val="%5."/>
      <w:lvlJc w:val="left"/>
      <w:pPr>
        <w:tabs>
          <w:tab w:val="num" w:pos="3600"/>
        </w:tabs>
        <w:ind w:left="3600" w:hanging="360"/>
      </w:pPr>
    </w:lvl>
    <w:lvl w:ilvl="5" w:tplc="4B7A0B84" w:tentative="1">
      <w:start w:val="1"/>
      <w:numFmt w:val="decimal"/>
      <w:lvlText w:val="%6."/>
      <w:lvlJc w:val="left"/>
      <w:pPr>
        <w:tabs>
          <w:tab w:val="num" w:pos="4320"/>
        </w:tabs>
        <w:ind w:left="4320" w:hanging="360"/>
      </w:pPr>
    </w:lvl>
    <w:lvl w:ilvl="6" w:tplc="03E4A0F6" w:tentative="1">
      <w:start w:val="1"/>
      <w:numFmt w:val="decimal"/>
      <w:lvlText w:val="%7."/>
      <w:lvlJc w:val="left"/>
      <w:pPr>
        <w:tabs>
          <w:tab w:val="num" w:pos="5040"/>
        </w:tabs>
        <w:ind w:left="5040" w:hanging="360"/>
      </w:pPr>
    </w:lvl>
    <w:lvl w:ilvl="7" w:tplc="68B21356" w:tentative="1">
      <w:start w:val="1"/>
      <w:numFmt w:val="decimal"/>
      <w:lvlText w:val="%8."/>
      <w:lvlJc w:val="left"/>
      <w:pPr>
        <w:tabs>
          <w:tab w:val="num" w:pos="5760"/>
        </w:tabs>
        <w:ind w:left="5760" w:hanging="360"/>
      </w:pPr>
    </w:lvl>
    <w:lvl w:ilvl="8" w:tplc="0B6A2462" w:tentative="1">
      <w:start w:val="1"/>
      <w:numFmt w:val="decimal"/>
      <w:lvlText w:val="%9."/>
      <w:lvlJc w:val="left"/>
      <w:pPr>
        <w:tabs>
          <w:tab w:val="num" w:pos="6480"/>
        </w:tabs>
        <w:ind w:left="6480" w:hanging="360"/>
      </w:pPr>
    </w:lvl>
  </w:abstractNum>
  <w:abstractNum w:abstractNumId="23"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FAA2BE6"/>
    <w:multiLevelType w:val="hybridMultilevel"/>
    <w:tmpl w:val="AA3C4FA8"/>
    <w:lvl w:ilvl="0" w:tplc="3034C2C6">
      <w:start w:val="1"/>
      <w:numFmt w:val="bullet"/>
      <w:lvlText w:val=""/>
      <w:lvlJc w:val="left"/>
      <w:pPr>
        <w:ind w:left="720" w:hanging="360"/>
      </w:pPr>
      <w:rPr>
        <w:rFonts w:ascii="Symbol" w:hAnsi="Symbol" w:hint="default"/>
      </w:rPr>
    </w:lvl>
    <w:lvl w:ilvl="1" w:tplc="E268623C">
      <w:start w:val="1"/>
      <w:numFmt w:val="bullet"/>
      <w:lvlText w:val="o"/>
      <w:lvlJc w:val="left"/>
      <w:pPr>
        <w:ind w:left="1440" w:hanging="360"/>
      </w:pPr>
      <w:rPr>
        <w:rFonts w:ascii="Courier New" w:hAnsi="Courier New" w:hint="default"/>
      </w:rPr>
    </w:lvl>
    <w:lvl w:ilvl="2" w:tplc="201069BC">
      <w:start w:val="1"/>
      <w:numFmt w:val="bullet"/>
      <w:lvlText w:val=""/>
      <w:lvlJc w:val="left"/>
      <w:pPr>
        <w:ind w:left="2160" w:hanging="360"/>
      </w:pPr>
      <w:rPr>
        <w:rFonts w:ascii="Wingdings" w:hAnsi="Wingdings" w:hint="default"/>
      </w:rPr>
    </w:lvl>
    <w:lvl w:ilvl="3" w:tplc="EA4E3904">
      <w:start w:val="1"/>
      <w:numFmt w:val="bullet"/>
      <w:lvlText w:val=""/>
      <w:lvlJc w:val="left"/>
      <w:pPr>
        <w:ind w:left="2880" w:hanging="360"/>
      </w:pPr>
      <w:rPr>
        <w:rFonts w:ascii="Symbol" w:hAnsi="Symbol" w:hint="default"/>
      </w:rPr>
    </w:lvl>
    <w:lvl w:ilvl="4" w:tplc="A7087778">
      <w:start w:val="1"/>
      <w:numFmt w:val="bullet"/>
      <w:lvlText w:val="o"/>
      <w:lvlJc w:val="left"/>
      <w:pPr>
        <w:ind w:left="3600" w:hanging="360"/>
      </w:pPr>
      <w:rPr>
        <w:rFonts w:ascii="Courier New" w:hAnsi="Courier New" w:hint="default"/>
      </w:rPr>
    </w:lvl>
    <w:lvl w:ilvl="5" w:tplc="BDDC381E">
      <w:start w:val="1"/>
      <w:numFmt w:val="bullet"/>
      <w:lvlText w:val=""/>
      <w:lvlJc w:val="left"/>
      <w:pPr>
        <w:ind w:left="4320" w:hanging="360"/>
      </w:pPr>
      <w:rPr>
        <w:rFonts w:ascii="Wingdings" w:hAnsi="Wingdings" w:hint="default"/>
      </w:rPr>
    </w:lvl>
    <w:lvl w:ilvl="6" w:tplc="250A3C02">
      <w:start w:val="1"/>
      <w:numFmt w:val="bullet"/>
      <w:lvlText w:val=""/>
      <w:lvlJc w:val="left"/>
      <w:pPr>
        <w:ind w:left="5040" w:hanging="360"/>
      </w:pPr>
      <w:rPr>
        <w:rFonts w:ascii="Symbol" w:hAnsi="Symbol" w:hint="default"/>
      </w:rPr>
    </w:lvl>
    <w:lvl w:ilvl="7" w:tplc="61C07FF4">
      <w:start w:val="1"/>
      <w:numFmt w:val="bullet"/>
      <w:lvlText w:val="o"/>
      <w:lvlJc w:val="left"/>
      <w:pPr>
        <w:ind w:left="5760" w:hanging="360"/>
      </w:pPr>
      <w:rPr>
        <w:rFonts w:ascii="Courier New" w:hAnsi="Courier New" w:hint="default"/>
      </w:rPr>
    </w:lvl>
    <w:lvl w:ilvl="8" w:tplc="5558A990">
      <w:start w:val="1"/>
      <w:numFmt w:val="bullet"/>
      <w:lvlText w:val=""/>
      <w:lvlJc w:val="left"/>
      <w:pPr>
        <w:ind w:left="6480" w:hanging="360"/>
      </w:pPr>
      <w:rPr>
        <w:rFonts w:ascii="Wingdings" w:hAnsi="Wingdings" w:hint="default"/>
      </w:rPr>
    </w:lvl>
  </w:abstractNum>
  <w:abstractNum w:abstractNumId="25" w15:restartNumberingAfterBreak="0">
    <w:nsid w:val="51852E48"/>
    <w:multiLevelType w:val="hybridMultilevel"/>
    <w:tmpl w:val="8BE8C95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6058F6"/>
    <w:multiLevelType w:val="hybridMultilevel"/>
    <w:tmpl w:val="8E889858"/>
    <w:lvl w:ilvl="0" w:tplc="84121F0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CD9741"/>
    <w:multiLevelType w:val="hybridMultilevel"/>
    <w:tmpl w:val="C72A2988"/>
    <w:lvl w:ilvl="0" w:tplc="C4AC9B8C">
      <w:start w:val="1"/>
      <w:numFmt w:val="bullet"/>
      <w:lvlText w:val=""/>
      <w:lvlJc w:val="left"/>
      <w:pPr>
        <w:ind w:left="720" w:hanging="360"/>
      </w:pPr>
      <w:rPr>
        <w:rFonts w:ascii="Symbol" w:hAnsi="Symbol" w:hint="default"/>
      </w:rPr>
    </w:lvl>
    <w:lvl w:ilvl="1" w:tplc="C7E8CCF8">
      <w:start w:val="1"/>
      <w:numFmt w:val="bullet"/>
      <w:lvlText w:val="o"/>
      <w:lvlJc w:val="left"/>
      <w:pPr>
        <w:ind w:left="1440" w:hanging="360"/>
      </w:pPr>
      <w:rPr>
        <w:rFonts w:ascii="Courier New" w:hAnsi="Courier New" w:hint="default"/>
      </w:rPr>
    </w:lvl>
    <w:lvl w:ilvl="2" w:tplc="E56E6726">
      <w:start w:val="1"/>
      <w:numFmt w:val="bullet"/>
      <w:lvlText w:val=""/>
      <w:lvlJc w:val="left"/>
      <w:pPr>
        <w:ind w:left="2160" w:hanging="360"/>
      </w:pPr>
      <w:rPr>
        <w:rFonts w:ascii="Wingdings" w:hAnsi="Wingdings" w:hint="default"/>
      </w:rPr>
    </w:lvl>
    <w:lvl w:ilvl="3" w:tplc="8B42D7C6">
      <w:start w:val="1"/>
      <w:numFmt w:val="bullet"/>
      <w:lvlText w:val=""/>
      <w:lvlJc w:val="left"/>
      <w:pPr>
        <w:ind w:left="2880" w:hanging="360"/>
      </w:pPr>
      <w:rPr>
        <w:rFonts w:ascii="Symbol" w:hAnsi="Symbol" w:hint="default"/>
      </w:rPr>
    </w:lvl>
    <w:lvl w:ilvl="4" w:tplc="77A220DA">
      <w:start w:val="1"/>
      <w:numFmt w:val="bullet"/>
      <w:lvlText w:val="o"/>
      <w:lvlJc w:val="left"/>
      <w:pPr>
        <w:ind w:left="3600" w:hanging="360"/>
      </w:pPr>
      <w:rPr>
        <w:rFonts w:ascii="Courier New" w:hAnsi="Courier New" w:hint="default"/>
      </w:rPr>
    </w:lvl>
    <w:lvl w:ilvl="5" w:tplc="CADAA4A6">
      <w:start w:val="1"/>
      <w:numFmt w:val="bullet"/>
      <w:lvlText w:val=""/>
      <w:lvlJc w:val="left"/>
      <w:pPr>
        <w:ind w:left="4320" w:hanging="360"/>
      </w:pPr>
      <w:rPr>
        <w:rFonts w:ascii="Wingdings" w:hAnsi="Wingdings" w:hint="default"/>
      </w:rPr>
    </w:lvl>
    <w:lvl w:ilvl="6" w:tplc="FB1AA44A">
      <w:start w:val="1"/>
      <w:numFmt w:val="bullet"/>
      <w:lvlText w:val=""/>
      <w:lvlJc w:val="left"/>
      <w:pPr>
        <w:ind w:left="5040" w:hanging="360"/>
      </w:pPr>
      <w:rPr>
        <w:rFonts w:ascii="Symbol" w:hAnsi="Symbol" w:hint="default"/>
      </w:rPr>
    </w:lvl>
    <w:lvl w:ilvl="7" w:tplc="4D6A3180">
      <w:start w:val="1"/>
      <w:numFmt w:val="bullet"/>
      <w:lvlText w:val="o"/>
      <w:lvlJc w:val="left"/>
      <w:pPr>
        <w:ind w:left="5760" w:hanging="360"/>
      </w:pPr>
      <w:rPr>
        <w:rFonts w:ascii="Courier New" w:hAnsi="Courier New" w:hint="default"/>
      </w:rPr>
    </w:lvl>
    <w:lvl w:ilvl="8" w:tplc="82A45C0C">
      <w:start w:val="1"/>
      <w:numFmt w:val="bullet"/>
      <w:lvlText w:val=""/>
      <w:lvlJc w:val="left"/>
      <w:pPr>
        <w:ind w:left="6480" w:hanging="360"/>
      </w:pPr>
      <w:rPr>
        <w:rFonts w:ascii="Wingdings" w:hAnsi="Wingdings" w:hint="default"/>
      </w:rPr>
    </w:lvl>
  </w:abstractNum>
  <w:abstractNum w:abstractNumId="29" w15:restartNumberingAfterBreak="0">
    <w:nsid w:val="5A037DE0"/>
    <w:multiLevelType w:val="hybridMultilevel"/>
    <w:tmpl w:val="6248FF44"/>
    <w:lvl w:ilvl="0" w:tplc="49AE288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4C46D5"/>
    <w:multiLevelType w:val="hybridMultilevel"/>
    <w:tmpl w:val="97D07B2C"/>
    <w:lvl w:ilvl="0" w:tplc="BEF8DE6A">
      <w:start w:val="1"/>
      <w:numFmt w:val="bullet"/>
      <w:lvlText w:val=""/>
      <w:lvlJc w:val="left"/>
      <w:pPr>
        <w:ind w:left="720" w:hanging="360"/>
      </w:pPr>
      <w:rPr>
        <w:rFonts w:ascii="Symbol" w:hAnsi="Symbol" w:hint="default"/>
      </w:rPr>
    </w:lvl>
    <w:lvl w:ilvl="1" w:tplc="4BC2BD06">
      <w:start w:val="1"/>
      <w:numFmt w:val="bullet"/>
      <w:lvlText w:val="o"/>
      <w:lvlJc w:val="left"/>
      <w:pPr>
        <w:ind w:left="1440" w:hanging="360"/>
      </w:pPr>
      <w:rPr>
        <w:rFonts w:ascii="Courier New" w:hAnsi="Courier New" w:hint="default"/>
      </w:rPr>
    </w:lvl>
    <w:lvl w:ilvl="2" w:tplc="06C27EB4">
      <w:start w:val="1"/>
      <w:numFmt w:val="bullet"/>
      <w:lvlText w:val=""/>
      <w:lvlJc w:val="left"/>
      <w:pPr>
        <w:ind w:left="2160" w:hanging="360"/>
      </w:pPr>
      <w:rPr>
        <w:rFonts w:ascii="Wingdings" w:hAnsi="Wingdings" w:hint="default"/>
      </w:rPr>
    </w:lvl>
    <w:lvl w:ilvl="3" w:tplc="414ED986">
      <w:start w:val="1"/>
      <w:numFmt w:val="bullet"/>
      <w:lvlText w:val=""/>
      <w:lvlJc w:val="left"/>
      <w:pPr>
        <w:ind w:left="2880" w:hanging="360"/>
      </w:pPr>
      <w:rPr>
        <w:rFonts w:ascii="Symbol" w:hAnsi="Symbol" w:hint="default"/>
      </w:rPr>
    </w:lvl>
    <w:lvl w:ilvl="4" w:tplc="924ABA4A">
      <w:start w:val="1"/>
      <w:numFmt w:val="bullet"/>
      <w:lvlText w:val="o"/>
      <w:lvlJc w:val="left"/>
      <w:pPr>
        <w:ind w:left="3600" w:hanging="360"/>
      </w:pPr>
      <w:rPr>
        <w:rFonts w:ascii="Courier New" w:hAnsi="Courier New" w:hint="default"/>
      </w:rPr>
    </w:lvl>
    <w:lvl w:ilvl="5" w:tplc="32B014B0">
      <w:start w:val="1"/>
      <w:numFmt w:val="bullet"/>
      <w:lvlText w:val=""/>
      <w:lvlJc w:val="left"/>
      <w:pPr>
        <w:ind w:left="4320" w:hanging="360"/>
      </w:pPr>
      <w:rPr>
        <w:rFonts w:ascii="Wingdings" w:hAnsi="Wingdings" w:hint="default"/>
      </w:rPr>
    </w:lvl>
    <w:lvl w:ilvl="6" w:tplc="01EAE1FA">
      <w:start w:val="1"/>
      <w:numFmt w:val="bullet"/>
      <w:lvlText w:val=""/>
      <w:lvlJc w:val="left"/>
      <w:pPr>
        <w:ind w:left="5040" w:hanging="360"/>
      </w:pPr>
      <w:rPr>
        <w:rFonts w:ascii="Symbol" w:hAnsi="Symbol" w:hint="default"/>
      </w:rPr>
    </w:lvl>
    <w:lvl w:ilvl="7" w:tplc="E5E2C51C">
      <w:start w:val="1"/>
      <w:numFmt w:val="bullet"/>
      <w:lvlText w:val="o"/>
      <w:lvlJc w:val="left"/>
      <w:pPr>
        <w:ind w:left="5760" w:hanging="360"/>
      </w:pPr>
      <w:rPr>
        <w:rFonts w:ascii="Courier New" w:hAnsi="Courier New" w:hint="default"/>
      </w:rPr>
    </w:lvl>
    <w:lvl w:ilvl="8" w:tplc="48E6EEB4">
      <w:start w:val="1"/>
      <w:numFmt w:val="bullet"/>
      <w:lvlText w:val=""/>
      <w:lvlJc w:val="left"/>
      <w:pPr>
        <w:ind w:left="6480" w:hanging="360"/>
      </w:pPr>
      <w:rPr>
        <w:rFonts w:ascii="Wingdings" w:hAnsi="Wingdings" w:hint="default"/>
      </w:rPr>
    </w:lvl>
  </w:abstractNum>
  <w:abstractNum w:abstractNumId="31"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4AD00E"/>
    <w:multiLevelType w:val="hybridMultilevel"/>
    <w:tmpl w:val="94B0C6F0"/>
    <w:lvl w:ilvl="0" w:tplc="A05EDD0C">
      <w:start w:val="1"/>
      <w:numFmt w:val="bullet"/>
      <w:lvlText w:val=""/>
      <w:lvlJc w:val="left"/>
      <w:pPr>
        <w:ind w:left="720" w:hanging="360"/>
      </w:pPr>
      <w:rPr>
        <w:rFonts w:ascii="Symbol" w:hAnsi="Symbol" w:hint="default"/>
      </w:rPr>
    </w:lvl>
    <w:lvl w:ilvl="1" w:tplc="C5E8E684">
      <w:start w:val="1"/>
      <w:numFmt w:val="bullet"/>
      <w:lvlText w:val="o"/>
      <w:lvlJc w:val="left"/>
      <w:pPr>
        <w:ind w:left="1440" w:hanging="360"/>
      </w:pPr>
      <w:rPr>
        <w:rFonts w:ascii="Courier New" w:hAnsi="Courier New" w:hint="default"/>
      </w:rPr>
    </w:lvl>
    <w:lvl w:ilvl="2" w:tplc="D21AC966">
      <w:start w:val="1"/>
      <w:numFmt w:val="bullet"/>
      <w:lvlText w:val=""/>
      <w:lvlJc w:val="left"/>
      <w:pPr>
        <w:ind w:left="2160" w:hanging="360"/>
      </w:pPr>
      <w:rPr>
        <w:rFonts w:ascii="Wingdings" w:hAnsi="Wingdings" w:hint="default"/>
      </w:rPr>
    </w:lvl>
    <w:lvl w:ilvl="3" w:tplc="07F8FAA6">
      <w:start w:val="1"/>
      <w:numFmt w:val="bullet"/>
      <w:lvlText w:val=""/>
      <w:lvlJc w:val="left"/>
      <w:pPr>
        <w:ind w:left="2880" w:hanging="360"/>
      </w:pPr>
      <w:rPr>
        <w:rFonts w:ascii="Symbol" w:hAnsi="Symbol" w:hint="default"/>
      </w:rPr>
    </w:lvl>
    <w:lvl w:ilvl="4" w:tplc="53984586">
      <w:start w:val="1"/>
      <w:numFmt w:val="bullet"/>
      <w:lvlText w:val="o"/>
      <w:lvlJc w:val="left"/>
      <w:pPr>
        <w:ind w:left="3600" w:hanging="360"/>
      </w:pPr>
      <w:rPr>
        <w:rFonts w:ascii="Courier New" w:hAnsi="Courier New" w:hint="default"/>
      </w:rPr>
    </w:lvl>
    <w:lvl w:ilvl="5" w:tplc="AF060FF4">
      <w:start w:val="1"/>
      <w:numFmt w:val="bullet"/>
      <w:lvlText w:val=""/>
      <w:lvlJc w:val="left"/>
      <w:pPr>
        <w:ind w:left="4320" w:hanging="360"/>
      </w:pPr>
      <w:rPr>
        <w:rFonts w:ascii="Wingdings" w:hAnsi="Wingdings" w:hint="default"/>
      </w:rPr>
    </w:lvl>
    <w:lvl w:ilvl="6" w:tplc="66788404">
      <w:start w:val="1"/>
      <w:numFmt w:val="bullet"/>
      <w:lvlText w:val=""/>
      <w:lvlJc w:val="left"/>
      <w:pPr>
        <w:ind w:left="5040" w:hanging="360"/>
      </w:pPr>
      <w:rPr>
        <w:rFonts w:ascii="Symbol" w:hAnsi="Symbol" w:hint="default"/>
      </w:rPr>
    </w:lvl>
    <w:lvl w:ilvl="7" w:tplc="1A12748A">
      <w:start w:val="1"/>
      <w:numFmt w:val="bullet"/>
      <w:lvlText w:val="o"/>
      <w:lvlJc w:val="left"/>
      <w:pPr>
        <w:ind w:left="5760" w:hanging="360"/>
      </w:pPr>
      <w:rPr>
        <w:rFonts w:ascii="Courier New" w:hAnsi="Courier New" w:hint="default"/>
      </w:rPr>
    </w:lvl>
    <w:lvl w:ilvl="8" w:tplc="2D4C0DEA">
      <w:start w:val="1"/>
      <w:numFmt w:val="bullet"/>
      <w:lvlText w:val=""/>
      <w:lvlJc w:val="left"/>
      <w:pPr>
        <w:ind w:left="6480" w:hanging="360"/>
      </w:pPr>
      <w:rPr>
        <w:rFonts w:ascii="Wingdings" w:hAnsi="Wingdings" w:hint="default"/>
      </w:rPr>
    </w:lvl>
  </w:abstractNum>
  <w:abstractNum w:abstractNumId="33" w15:restartNumberingAfterBreak="0">
    <w:nsid w:val="5EBFE51E"/>
    <w:multiLevelType w:val="hybridMultilevel"/>
    <w:tmpl w:val="F8F43526"/>
    <w:lvl w:ilvl="0" w:tplc="5BBCD7E6">
      <w:start w:val="1"/>
      <w:numFmt w:val="bullet"/>
      <w:lvlText w:val=""/>
      <w:lvlJc w:val="left"/>
      <w:pPr>
        <w:ind w:left="720" w:hanging="360"/>
      </w:pPr>
      <w:rPr>
        <w:rFonts w:ascii="Symbol" w:hAnsi="Symbol" w:hint="default"/>
      </w:rPr>
    </w:lvl>
    <w:lvl w:ilvl="1" w:tplc="3A4E4E90">
      <w:start w:val="1"/>
      <w:numFmt w:val="bullet"/>
      <w:lvlText w:val="o"/>
      <w:lvlJc w:val="left"/>
      <w:pPr>
        <w:ind w:left="1440" w:hanging="360"/>
      </w:pPr>
      <w:rPr>
        <w:rFonts w:ascii="Courier New" w:hAnsi="Courier New" w:hint="default"/>
      </w:rPr>
    </w:lvl>
    <w:lvl w:ilvl="2" w:tplc="634CB5FC">
      <w:start w:val="1"/>
      <w:numFmt w:val="bullet"/>
      <w:lvlText w:val=""/>
      <w:lvlJc w:val="left"/>
      <w:pPr>
        <w:ind w:left="2160" w:hanging="360"/>
      </w:pPr>
      <w:rPr>
        <w:rFonts w:ascii="Wingdings" w:hAnsi="Wingdings" w:hint="default"/>
      </w:rPr>
    </w:lvl>
    <w:lvl w:ilvl="3" w:tplc="FFF2A96C">
      <w:start w:val="1"/>
      <w:numFmt w:val="bullet"/>
      <w:lvlText w:val=""/>
      <w:lvlJc w:val="left"/>
      <w:pPr>
        <w:ind w:left="2880" w:hanging="360"/>
      </w:pPr>
      <w:rPr>
        <w:rFonts w:ascii="Symbol" w:hAnsi="Symbol" w:hint="default"/>
      </w:rPr>
    </w:lvl>
    <w:lvl w:ilvl="4" w:tplc="171E3A0C">
      <w:start w:val="1"/>
      <w:numFmt w:val="bullet"/>
      <w:lvlText w:val="o"/>
      <w:lvlJc w:val="left"/>
      <w:pPr>
        <w:ind w:left="3600" w:hanging="360"/>
      </w:pPr>
      <w:rPr>
        <w:rFonts w:ascii="Courier New" w:hAnsi="Courier New" w:hint="default"/>
      </w:rPr>
    </w:lvl>
    <w:lvl w:ilvl="5" w:tplc="2E283F40">
      <w:start w:val="1"/>
      <w:numFmt w:val="bullet"/>
      <w:lvlText w:val=""/>
      <w:lvlJc w:val="left"/>
      <w:pPr>
        <w:ind w:left="4320" w:hanging="360"/>
      </w:pPr>
      <w:rPr>
        <w:rFonts w:ascii="Wingdings" w:hAnsi="Wingdings" w:hint="default"/>
      </w:rPr>
    </w:lvl>
    <w:lvl w:ilvl="6" w:tplc="CFDA9C60">
      <w:start w:val="1"/>
      <w:numFmt w:val="bullet"/>
      <w:lvlText w:val=""/>
      <w:lvlJc w:val="left"/>
      <w:pPr>
        <w:ind w:left="5040" w:hanging="360"/>
      </w:pPr>
      <w:rPr>
        <w:rFonts w:ascii="Symbol" w:hAnsi="Symbol" w:hint="default"/>
      </w:rPr>
    </w:lvl>
    <w:lvl w:ilvl="7" w:tplc="BED6B62E">
      <w:start w:val="1"/>
      <w:numFmt w:val="bullet"/>
      <w:lvlText w:val="o"/>
      <w:lvlJc w:val="left"/>
      <w:pPr>
        <w:ind w:left="5760" w:hanging="360"/>
      </w:pPr>
      <w:rPr>
        <w:rFonts w:ascii="Courier New" w:hAnsi="Courier New" w:hint="default"/>
      </w:rPr>
    </w:lvl>
    <w:lvl w:ilvl="8" w:tplc="94286CE4">
      <w:start w:val="1"/>
      <w:numFmt w:val="bullet"/>
      <w:lvlText w:val=""/>
      <w:lvlJc w:val="left"/>
      <w:pPr>
        <w:ind w:left="6480" w:hanging="360"/>
      </w:pPr>
      <w:rPr>
        <w:rFonts w:ascii="Wingdings" w:hAnsi="Wingdings" w:hint="default"/>
      </w:rPr>
    </w:lvl>
  </w:abstractNum>
  <w:abstractNum w:abstractNumId="34" w15:restartNumberingAfterBreak="0">
    <w:nsid w:val="6048037E"/>
    <w:multiLevelType w:val="hybridMultilevel"/>
    <w:tmpl w:val="458EE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36"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6EA116"/>
    <w:multiLevelType w:val="hybridMultilevel"/>
    <w:tmpl w:val="D1EE1FEC"/>
    <w:lvl w:ilvl="0" w:tplc="EAF2C642">
      <w:start w:val="1"/>
      <w:numFmt w:val="bullet"/>
      <w:lvlText w:val=""/>
      <w:lvlJc w:val="left"/>
      <w:pPr>
        <w:ind w:left="720" w:hanging="360"/>
      </w:pPr>
      <w:rPr>
        <w:rFonts w:ascii="Symbol" w:hAnsi="Symbol" w:hint="default"/>
      </w:rPr>
    </w:lvl>
    <w:lvl w:ilvl="1" w:tplc="5CE89236">
      <w:start w:val="1"/>
      <w:numFmt w:val="bullet"/>
      <w:lvlText w:val="o"/>
      <w:lvlJc w:val="left"/>
      <w:pPr>
        <w:ind w:left="1440" w:hanging="360"/>
      </w:pPr>
      <w:rPr>
        <w:rFonts w:ascii="Courier New" w:hAnsi="Courier New" w:hint="default"/>
      </w:rPr>
    </w:lvl>
    <w:lvl w:ilvl="2" w:tplc="B91E6D6A">
      <w:start w:val="1"/>
      <w:numFmt w:val="bullet"/>
      <w:lvlText w:val=""/>
      <w:lvlJc w:val="left"/>
      <w:pPr>
        <w:ind w:left="2160" w:hanging="360"/>
      </w:pPr>
      <w:rPr>
        <w:rFonts w:ascii="Wingdings" w:hAnsi="Wingdings" w:hint="default"/>
      </w:rPr>
    </w:lvl>
    <w:lvl w:ilvl="3" w:tplc="F86877C8">
      <w:start w:val="1"/>
      <w:numFmt w:val="bullet"/>
      <w:lvlText w:val=""/>
      <w:lvlJc w:val="left"/>
      <w:pPr>
        <w:ind w:left="2880" w:hanging="360"/>
      </w:pPr>
      <w:rPr>
        <w:rFonts w:ascii="Symbol" w:hAnsi="Symbol" w:hint="default"/>
      </w:rPr>
    </w:lvl>
    <w:lvl w:ilvl="4" w:tplc="CEBA43E0">
      <w:start w:val="1"/>
      <w:numFmt w:val="bullet"/>
      <w:lvlText w:val="o"/>
      <w:lvlJc w:val="left"/>
      <w:pPr>
        <w:ind w:left="3600" w:hanging="360"/>
      </w:pPr>
      <w:rPr>
        <w:rFonts w:ascii="Courier New" w:hAnsi="Courier New" w:hint="default"/>
      </w:rPr>
    </w:lvl>
    <w:lvl w:ilvl="5" w:tplc="3A7E597A">
      <w:start w:val="1"/>
      <w:numFmt w:val="bullet"/>
      <w:lvlText w:val=""/>
      <w:lvlJc w:val="left"/>
      <w:pPr>
        <w:ind w:left="4320" w:hanging="360"/>
      </w:pPr>
      <w:rPr>
        <w:rFonts w:ascii="Wingdings" w:hAnsi="Wingdings" w:hint="default"/>
      </w:rPr>
    </w:lvl>
    <w:lvl w:ilvl="6" w:tplc="F0046782">
      <w:start w:val="1"/>
      <w:numFmt w:val="bullet"/>
      <w:lvlText w:val=""/>
      <w:lvlJc w:val="left"/>
      <w:pPr>
        <w:ind w:left="5040" w:hanging="360"/>
      </w:pPr>
      <w:rPr>
        <w:rFonts w:ascii="Symbol" w:hAnsi="Symbol" w:hint="default"/>
      </w:rPr>
    </w:lvl>
    <w:lvl w:ilvl="7" w:tplc="73202430">
      <w:start w:val="1"/>
      <w:numFmt w:val="bullet"/>
      <w:lvlText w:val="o"/>
      <w:lvlJc w:val="left"/>
      <w:pPr>
        <w:ind w:left="5760" w:hanging="360"/>
      </w:pPr>
      <w:rPr>
        <w:rFonts w:ascii="Courier New" w:hAnsi="Courier New" w:hint="default"/>
      </w:rPr>
    </w:lvl>
    <w:lvl w:ilvl="8" w:tplc="8E84E730">
      <w:start w:val="1"/>
      <w:numFmt w:val="bullet"/>
      <w:lvlText w:val=""/>
      <w:lvlJc w:val="left"/>
      <w:pPr>
        <w:ind w:left="6480" w:hanging="360"/>
      </w:pPr>
      <w:rPr>
        <w:rFonts w:ascii="Wingdings" w:hAnsi="Wingdings" w:hint="default"/>
      </w:rPr>
    </w:lvl>
  </w:abstractNum>
  <w:abstractNum w:abstractNumId="38" w15:restartNumberingAfterBreak="0">
    <w:nsid w:val="68486FB4"/>
    <w:multiLevelType w:val="hybridMultilevel"/>
    <w:tmpl w:val="6AB4F8CA"/>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244818"/>
    <w:multiLevelType w:val="hybridMultilevel"/>
    <w:tmpl w:val="F4F28214"/>
    <w:lvl w:ilvl="0" w:tplc="98B02EC4">
      <w:start w:val="1"/>
      <w:numFmt w:val="bullet"/>
      <w:lvlText w:val="•"/>
      <w:lvlJc w:val="left"/>
      <w:pPr>
        <w:tabs>
          <w:tab w:val="num" w:pos="1440"/>
        </w:tabs>
        <w:ind w:left="1440" w:hanging="360"/>
      </w:pPr>
      <w:rPr>
        <w:rFonts w:ascii="Arial" w:hAnsi="Arial" w:hint="default"/>
      </w:rPr>
    </w:lvl>
    <w:lvl w:ilvl="1" w:tplc="7CFE7E42" w:tentative="1">
      <w:start w:val="1"/>
      <w:numFmt w:val="bullet"/>
      <w:lvlText w:val="•"/>
      <w:lvlJc w:val="left"/>
      <w:pPr>
        <w:tabs>
          <w:tab w:val="num" w:pos="2160"/>
        </w:tabs>
        <w:ind w:left="2160" w:hanging="360"/>
      </w:pPr>
      <w:rPr>
        <w:rFonts w:ascii="Arial" w:hAnsi="Arial" w:hint="default"/>
      </w:rPr>
    </w:lvl>
    <w:lvl w:ilvl="2" w:tplc="304884D0" w:tentative="1">
      <w:start w:val="1"/>
      <w:numFmt w:val="bullet"/>
      <w:lvlText w:val="•"/>
      <w:lvlJc w:val="left"/>
      <w:pPr>
        <w:tabs>
          <w:tab w:val="num" w:pos="2880"/>
        </w:tabs>
        <w:ind w:left="2880" w:hanging="360"/>
      </w:pPr>
      <w:rPr>
        <w:rFonts w:ascii="Arial" w:hAnsi="Arial" w:hint="default"/>
      </w:rPr>
    </w:lvl>
    <w:lvl w:ilvl="3" w:tplc="825A1DCE" w:tentative="1">
      <w:start w:val="1"/>
      <w:numFmt w:val="bullet"/>
      <w:lvlText w:val="•"/>
      <w:lvlJc w:val="left"/>
      <w:pPr>
        <w:tabs>
          <w:tab w:val="num" w:pos="3600"/>
        </w:tabs>
        <w:ind w:left="3600" w:hanging="360"/>
      </w:pPr>
      <w:rPr>
        <w:rFonts w:ascii="Arial" w:hAnsi="Arial" w:hint="default"/>
      </w:rPr>
    </w:lvl>
    <w:lvl w:ilvl="4" w:tplc="EFCC0C94" w:tentative="1">
      <w:start w:val="1"/>
      <w:numFmt w:val="bullet"/>
      <w:lvlText w:val="•"/>
      <w:lvlJc w:val="left"/>
      <w:pPr>
        <w:tabs>
          <w:tab w:val="num" w:pos="4320"/>
        </w:tabs>
        <w:ind w:left="4320" w:hanging="360"/>
      </w:pPr>
      <w:rPr>
        <w:rFonts w:ascii="Arial" w:hAnsi="Arial" w:hint="default"/>
      </w:rPr>
    </w:lvl>
    <w:lvl w:ilvl="5" w:tplc="C648487A" w:tentative="1">
      <w:start w:val="1"/>
      <w:numFmt w:val="bullet"/>
      <w:lvlText w:val="•"/>
      <w:lvlJc w:val="left"/>
      <w:pPr>
        <w:tabs>
          <w:tab w:val="num" w:pos="5040"/>
        </w:tabs>
        <w:ind w:left="5040" w:hanging="360"/>
      </w:pPr>
      <w:rPr>
        <w:rFonts w:ascii="Arial" w:hAnsi="Arial" w:hint="default"/>
      </w:rPr>
    </w:lvl>
    <w:lvl w:ilvl="6" w:tplc="F64A0300" w:tentative="1">
      <w:start w:val="1"/>
      <w:numFmt w:val="bullet"/>
      <w:lvlText w:val="•"/>
      <w:lvlJc w:val="left"/>
      <w:pPr>
        <w:tabs>
          <w:tab w:val="num" w:pos="5760"/>
        </w:tabs>
        <w:ind w:left="5760" w:hanging="360"/>
      </w:pPr>
      <w:rPr>
        <w:rFonts w:ascii="Arial" w:hAnsi="Arial" w:hint="default"/>
      </w:rPr>
    </w:lvl>
    <w:lvl w:ilvl="7" w:tplc="4F9EB2BA" w:tentative="1">
      <w:start w:val="1"/>
      <w:numFmt w:val="bullet"/>
      <w:lvlText w:val="•"/>
      <w:lvlJc w:val="left"/>
      <w:pPr>
        <w:tabs>
          <w:tab w:val="num" w:pos="6480"/>
        </w:tabs>
        <w:ind w:left="6480" w:hanging="360"/>
      </w:pPr>
      <w:rPr>
        <w:rFonts w:ascii="Arial" w:hAnsi="Arial" w:hint="default"/>
      </w:rPr>
    </w:lvl>
    <w:lvl w:ilvl="8" w:tplc="1C4CD35E" w:tentative="1">
      <w:start w:val="1"/>
      <w:numFmt w:val="bullet"/>
      <w:lvlText w:val="•"/>
      <w:lvlJc w:val="left"/>
      <w:pPr>
        <w:tabs>
          <w:tab w:val="num" w:pos="7200"/>
        </w:tabs>
        <w:ind w:left="7200" w:hanging="360"/>
      </w:pPr>
      <w:rPr>
        <w:rFonts w:ascii="Arial" w:hAnsi="Arial" w:hint="default"/>
      </w:rPr>
    </w:lvl>
  </w:abstractNum>
  <w:abstractNum w:abstractNumId="40" w15:restartNumberingAfterBreak="0">
    <w:nsid w:val="6C8D207D"/>
    <w:multiLevelType w:val="hybridMultilevel"/>
    <w:tmpl w:val="A7284C6C"/>
    <w:lvl w:ilvl="0" w:tplc="A9768F22">
      <w:start w:val="1"/>
      <w:numFmt w:val="decimal"/>
      <w:lvlText w:val="%1."/>
      <w:lvlJc w:val="left"/>
      <w:pPr>
        <w:tabs>
          <w:tab w:val="num" w:pos="720"/>
        </w:tabs>
        <w:ind w:left="720" w:hanging="360"/>
      </w:pPr>
    </w:lvl>
    <w:lvl w:ilvl="1" w:tplc="B17A29E0" w:tentative="1">
      <w:start w:val="1"/>
      <w:numFmt w:val="decimal"/>
      <w:lvlText w:val="%2."/>
      <w:lvlJc w:val="left"/>
      <w:pPr>
        <w:tabs>
          <w:tab w:val="num" w:pos="1440"/>
        </w:tabs>
        <w:ind w:left="1440" w:hanging="360"/>
      </w:pPr>
    </w:lvl>
    <w:lvl w:ilvl="2" w:tplc="F4AC2D00" w:tentative="1">
      <w:start w:val="1"/>
      <w:numFmt w:val="decimal"/>
      <w:lvlText w:val="%3."/>
      <w:lvlJc w:val="left"/>
      <w:pPr>
        <w:tabs>
          <w:tab w:val="num" w:pos="2160"/>
        </w:tabs>
        <w:ind w:left="2160" w:hanging="360"/>
      </w:pPr>
    </w:lvl>
    <w:lvl w:ilvl="3" w:tplc="CB0C00CA" w:tentative="1">
      <w:start w:val="1"/>
      <w:numFmt w:val="decimal"/>
      <w:lvlText w:val="%4."/>
      <w:lvlJc w:val="left"/>
      <w:pPr>
        <w:tabs>
          <w:tab w:val="num" w:pos="2880"/>
        </w:tabs>
        <w:ind w:left="2880" w:hanging="360"/>
      </w:pPr>
    </w:lvl>
    <w:lvl w:ilvl="4" w:tplc="AB847C20" w:tentative="1">
      <w:start w:val="1"/>
      <w:numFmt w:val="decimal"/>
      <w:lvlText w:val="%5."/>
      <w:lvlJc w:val="left"/>
      <w:pPr>
        <w:tabs>
          <w:tab w:val="num" w:pos="3600"/>
        </w:tabs>
        <w:ind w:left="3600" w:hanging="360"/>
      </w:pPr>
    </w:lvl>
    <w:lvl w:ilvl="5" w:tplc="4B7A0B84" w:tentative="1">
      <w:start w:val="1"/>
      <w:numFmt w:val="decimal"/>
      <w:lvlText w:val="%6."/>
      <w:lvlJc w:val="left"/>
      <w:pPr>
        <w:tabs>
          <w:tab w:val="num" w:pos="4320"/>
        </w:tabs>
        <w:ind w:left="4320" w:hanging="360"/>
      </w:pPr>
    </w:lvl>
    <w:lvl w:ilvl="6" w:tplc="03E4A0F6" w:tentative="1">
      <w:start w:val="1"/>
      <w:numFmt w:val="decimal"/>
      <w:lvlText w:val="%7."/>
      <w:lvlJc w:val="left"/>
      <w:pPr>
        <w:tabs>
          <w:tab w:val="num" w:pos="5040"/>
        </w:tabs>
        <w:ind w:left="5040" w:hanging="360"/>
      </w:pPr>
    </w:lvl>
    <w:lvl w:ilvl="7" w:tplc="68B21356" w:tentative="1">
      <w:start w:val="1"/>
      <w:numFmt w:val="decimal"/>
      <w:lvlText w:val="%8."/>
      <w:lvlJc w:val="left"/>
      <w:pPr>
        <w:tabs>
          <w:tab w:val="num" w:pos="5760"/>
        </w:tabs>
        <w:ind w:left="5760" w:hanging="360"/>
      </w:pPr>
    </w:lvl>
    <w:lvl w:ilvl="8" w:tplc="0B6A2462" w:tentative="1">
      <w:start w:val="1"/>
      <w:numFmt w:val="decimal"/>
      <w:lvlText w:val="%9."/>
      <w:lvlJc w:val="left"/>
      <w:pPr>
        <w:tabs>
          <w:tab w:val="num" w:pos="6480"/>
        </w:tabs>
        <w:ind w:left="6480" w:hanging="360"/>
      </w:pPr>
    </w:lvl>
  </w:abstractNum>
  <w:abstractNum w:abstractNumId="41"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16cid:durableId="1315068705">
    <w:abstractNumId w:val="37"/>
  </w:num>
  <w:num w:numId="2" w16cid:durableId="1266768083">
    <w:abstractNumId w:val="21"/>
  </w:num>
  <w:num w:numId="3" w16cid:durableId="852299612">
    <w:abstractNumId w:val="19"/>
  </w:num>
  <w:num w:numId="4" w16cid:durableId="557591677">
    <w:abstractNumId w:val="28"/>
  </w:num>
  <w:num w:numId="5" w16cid:durableId="156044164">
    <w:abstractNumId w:val="30"/>
  </w:num>
  <w:num w:numId="6" w16cid:durableId="1974215738">
    <w:abstractNumId w:val="24"/>
  </w:num>
  <w:num w:numId="7" w16cid:durableId="1857645587">
    <w:abstractNumId w:val="32"/>
  </w:num>
  <w:num w:numId="8" w16cid:durableId="231698479">
    <w:abstractNumId w:val="33"/>
  </w:num>
  <w:num w:numId="9" w16cid:durableId="1854031433">
    <w:abstractNumId w:val="15"/>
  </w:num>
  <w:num w:numId="10" w16cid:durableId="885751716">
    <w:abstractNumId w:val="0"/>
  </w:num>
  <w:num w:numId="11" w16cid:durableId="97259664">
    <w:abstractNumId w:val="23"/>
  </w:num>
  <w:num w:numId="12" w16cid:durableId="225994057">
    <w:abstractNumId w:val="6"/>
  </w:num>
  <w:num w:numId="13" w16cid:durableId="1946113601">
    <w:abstractNumId w:val="11"/>
  </w:num>
  <w:num w:numId="14" w16cid:durableId="908153536">
    <w:abstractNumId w:val="18"/>
  </w:num>
  <w:num w:numId="15" w16cid:durableId="1158156884">
    <w:abstractNumId w:val="43"/>
  </w:num>
  <w:num w:numId="16" w16cid:durableId="1477525864">
    <w:abstractNumId w:val="2"/>
  </w:num>
  <w:num w:numId="17" w16cid:durableId="99956320">
    <w:abstractNumId w:val="31"/>
  </w:num>
  <w:num w:numId="18" w16cid:durableId="882181934">
    <w:abstractNumId w:val="42"/>
  </w:num>
  <w:num w:numId="19" w16cid:durableId="528642169">
    <w:abstractNumId w:val="12"/>
  </w:num>
  <w:num w:numId="20" w16cid:durableId="523205907">
    <w:abstractNumId w:val="36"/>
  </w:num>
  <w:num w:numId="21" w16cid:durableId="413168717">
    <w:abstractNumId w:val="9"/>
  </w:num>
  <w:num w:numId="22" w16cid:durableId="1819178874">
    <w:abstractNumId w:val="41"/>
  </w:num>
  <w:num w:numId="23" w16cid:durableId="1588229740">
    <w:abstractNumId w:val="11"/>
  </w:num>
  <w:num w:numId="24" w16cid:durableId="1495799020">
    <w:abstractNumId w:val="35"/>
  </w:num>
  <w:num w:numId="25" w16cid:durableId="1396900940">
    <w:abstractNumId w:val="26"/>
  </w:num>
  <w:num w:numId="26" w16cid:durableId="320280879">
    <w:abstractNumId w:val="2"/>
  </w:num>
  <w:num w:numId="27" w16cid:durableId="1390959380">
    <w:abstractNumId w:val="16"/>
  </w:num>
  <w:num w:numId="28" w16cid:durableId="1426919214">
    <w:abstractNumId w:val="39"/>
  </w:num>
  <w:num w:numId="29" w16cid:durableId="2109545034">
    <w:abstractNumId w:val="40"/>
  </w:num>
  <w:num w:numId="30" w16cid:durableId="1021514418">
    <w:abstractNumId w:val="22"/>
  </w:num>
  <w:num w:numId="31" w16cid:durableId="1977104644">
    <w:abstractNumId w:val="14"/>
  </w:num>
  <w:num w:numId="32" w16cid:durableId="2137064177">
    <w:abstractNumId w:val="11"/>
  </w:num>
  <w:num w:numId="33" w16cid:durableId="3829912">
    <w:abstractNumId w:val="25"/>
  </w:num>
  <w:num w:numId="34" w16cid:durableId="842935562">
    <w:abstractNumId w:val="3"/>
  </w:num>
  <w:num w:numId="35" w16cid:durableId="195235760">
    <w:abstractNumId w:val="8"/>
  </w:num>
  <w:num w:numId="36" w16cid:durableId="1023750505">
    <w:abstractNumId w:val="7"/>
  </w:num>
  <w:num w:numId="37" w16cid:durableId="262764830">
    <w:abstractNumId w:val="4"/>
  </w:num>
  <w:num w:numId="38" w16cid:durableId="1159616788">
    <w:abstractNumId w:val="29"/>
  </w:num>
  <w:num w:numId="39" w16cid:durableId="1168398666">
    <w:abstractNumId w:val="17"/>
  </w:num>
  <w:num w:numId="40" w16cid:durableId="1403257084">
    <w:abstractNumId w:val="10"/>
  </w:num>
  <w:num w:numId="41" w16cid:durableId="996541686">
    <w:abstractNumId w:val="5"/>
  </w:num>
  <w:num w:numId="42" w16cid:durableId="312762254">
    <w:abstractNumId w:val="27"/>
  </w:num>
  <w:num w:numId="43" w16cid:durableId="601692020">
    <w:abstractNumId w:val="38"/>
  </w:num>
  <w:num w:numId="44" w16cid:durableId="54545291">
    <w:abstractNumId w:val="34"/>
  </w:num>
  <w:num w:numId="45" w16cid:durableId="1418331167">
    <w:abstractNumId w:val="20"/>
  </w:num>
  <w:num w:numId="46" w16cid:durableId="926304479">
    <w:abstractNumId w:val="13"/>
  </w:num>
  <w:num w:numId="47" w16cid:durableId="33137634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proofState w:spelling="clean" w:grammar="clean"/>
  <w:attachedTemplate r:id="rId1"/>
  <w:stylePaneSortMethod w:val="0000"/>
  <w:defaultTabStop w:val="720"/>
  <w:evenAndOddHeaders/>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5F"/>
    <w:rsid w:val="00000099"/>
    <w:rsid w:val="00000739"/>
    <w:rsid w:val="00004A59"/>
    <w:rsid w:val="000065BE"/>
    <w:rsid w:val="00010B06"/>
    <w:rsid w:val="0001226E"/>
    <w:rsid w:val="00012E2E"/>
    <w:rsid w:val="00013349"/>
    <w:rsid w:val="0001381D"/>
    <w:rsid w:val="00014C00"/>
    <w:rsid w:val="000156D5"/>
    <w:rsid w:val="000216BC"/>
    <w:rsid w:val="00022A00"/>
    <w:rsid w:val="000250E7"/>
    <w:rsid w:val="000268DE"/>
    <w:rsid w:val="0002707D"/>
    <w:rsid w:val="000304E2"/>
    <w:rsid w:val="000346C1"/>
    <w:rsid w:val="00035135"/>
    <w:rsid w:val="0003779D"/>
    <w:rsid w:val="000415F5"/>
    <w:rsid w:val="00041727"/>
    <w:rsid w:val="0004417A"/>
    <w:rsid w:val="00045F0C"/>
    <w:rsid w:val="00046D98"/>
    <w:rsid w:val="00050B1A"/>
    <w:rsid w:val="00054536"/>
    <w:rsid w:val="00055054"/>
    <w:rsid w:val="00057FEF"/>
    <w:rsid w:val="00063B6E"/>
    <w:rsid w:val="00066FED"/>
    <w:rsid w:val="000676A1"/>
    <w:rsid w:val="00067770"/>
    <w:rsid w:val="00070DA2"/>
    <w:rsid w:val="000730EF"/>
    <w:rsid w:val="00073A12"/>
    <w:rsid w:val="00073C94"/>
    <w:rsid w:val="0007686E"/>
    <w:rsid w:val="000809BE"/>
    <w:rsid w:val="00080C4B"/>
    <w:rsid w:val="000868A2"/>
    <w:rsid w:val="00090285"/>
    <w:rsid w:val="00090354"/>
    <w:rsid w:val="00093BD9"/>
    <w:rsid w:val="00094007"/>
    <w:rsid w:val="00095316"/>
    <w:rsid w:val="0009631E"/>
    <w:rsid w:val="000A0699"/>
    <w:rsid w:val="000A43BE"/>
    <w:rsid w:val="000A4B61"/>
    <w:rsid w:val="000A7991"/>
    <w:rsid w:val="000B0AF9"/>
    <w:rsid w:val="000B0CD0"/>
    <w:rsid w:val="000B1902"/>
    <w:rsid w:val="000B25D9"/>
    <w:rsid w:val="000B3502"/>
    <w:rsid w:val="000B4722"/>
    <w:rsid w:val="000C0A63"/>
    <w:rsid w:val="000C19C6"/>
    <w:rsid w:val="000C2FF8"/>
    <w:rsid w:val="000C601D"/>
    <w:rsid w:val="000C77F0"/>
    <w:rsid w:val="000D13BE"/>
    <w:rsid w:val="000D2C84"/>
    <w:rsid w:val="000D3642"/>
    <w:rsid w:val="000D4D62"/>
    <w:rsid w:val="000D5AFF"/>
    <w:rsid w:val="000D78BB"/>
    <w:rsid w:val="000E5205"/>
    <w:rsid w:val="000E592D"/>
    <w:rsid w:val="000E6C6F"/>
    <w:rsid w:val="000E736B"/>
    <w:rsid w:val="000E7FEE"/>
    <w:rsid w:val="000F0100"/>
    <w:rsid w:val="000F04C8"/>
    <w:rsid w:val="000F1016"/>
    <w:rsid w:val="000F2FCB"/>
    <w:rsid w:val="000F366B"/>
    <w:rsid w:val="000F373E"/>
    <w:rsid w:val="000F488E"/>
    <w:rsid w:val="000F55EB"/>
    <w:rsid w:val="000F578B"/>
    <w:rsid w:val="000F62A7"/>
    <w:rsid w:val="00104985"/>
    <w:rsid w:val="00104AEA"/>
    <w:rsid w:val="00111721"/>
    <w:rsid w:val="00111D07"/>
    <w:rsid w:val="001144E1"/>
    <w:rsid w:val="00116566"/>
    <w:rsid w:val="0011734E"/>
    <w:rsid w:val="00120B35"/>
    <w:rsid w:val="00121D12"/>
    <w:rsid w:val="001223FD"/>
    <w:rsid w:val="00125B2A"/>
    <w:rsid w:val="001278B1"/>
    <w:rsid w:val="00130ABD"/>
    <w:rsid w:val="00130D84"/>
    <w:rsid w:val="001336F7"/>
    <w:rsid w:val="00136E2F"/>
    <w:rsid w:val="00140CCF"/>
    <w:rsid w:val="00142CDC"/>
    <w:rsid w:val="00144F52"/>
    <w:rsid w:val="001462C7"/>
    <w:rsid w:val="00152200"/>
    <w:rsid w:val="00154469"/>
    <w:rsid w:val="0015501A"/>
    <w:rsid w:val="001555E0"/>
    <w:rsid w:val="001561FD"/>
    <w:rsid w:val="00165185"/>
    <w:rsid w:val="0016603A"/>
    <w:rsid w:val="001678C1"/>
    <w:rsid w:val="00170776"/>
    <w:rsid w:val="0017096B"/>
    <w:rsid w:val="0017122A"/>
    <w:rsid w:val="00171243"/>
    <w:rsid w:val="001727B9"/>
    <w:rsid w:val="00172CF5"/>
    <w:rsid w:val="00180462"/>
    <w:rsid w:val="0018070A"/>
    <w:rsid w:val="001832A3"/>
    <w:rsid w:val="00183502"/>
    <w:rsid w:val="00183E0A"/>
    <w:rsid w:val="00184487"/>
    <w:rsid w:val="00185568"/>
    <w:rsid w:val="00186298"/>
    <w:rsid w:val="001903BC"/>
    <w:rsid w:val="00190DE4"/>
    <w:rsid w:val="00193DB3"/>
    <w:rsid w:val="00194600"/>
    <w:rsid w:val="0019509C"/>
    <w:rsid w:val="0019588C"/>
    <w:rsid w:val="00197065"/>
    <w:rsid w:val="001A3511"/>
    <w:rsid w:val="001A6C8B"/>
    <w:rsid w:val="001AE049"/>
    <w:rsid w:val="001B0238"/>
    <w:rsid w:val="001B077E"/>
    <w:rsid w:val="001B2396"/>
    <w:rsid w:val="001B2C05"/>
    <w:rsid w:val="001B3731"/>
    <w:rsid w:val="001B3B8D"/>
    <w:rsid w:val="001B5ABA"/>
    <w:rsid w:val="001C2A76"/>
    <w:rsid w:val="001C2EE5"/>
    <w:rsid w:val="001C3913"/>
    <w:rsid w:val="001C3DBA"/>
    <w:rsid w:val="001C5443"/>
    <w:rsid w:val="001C562F"/>
    <w:rsid w:val="001D66D1"/>
    <w:rsid w:val="001D771B"/>
    <w:rsid w:val="001D7D8C"/>
    <w:rsid w:val="001E0F66"/>
    <w:rsid w:val="001E2C54"/>
    <w:rsid w:val="001E2FE0"/>
    <w:rsid w:val="001E3F1C"/>
    <w:rsid w:val="001E557B"/>
    <w:rsid w:val="001F4242"/>
    <w:rsid w:val="001F6A23"/>
    <w:rsid w:val="00201B54"/>
    <w:rsid w:val="00203B68"/>
    <w:rsid w:val="002143D5"/>
    <w:rsid w:val="00214BE9"/>
    <w:rsid w:val="00217657"/>
    <w:rsid w:val="00217B11"/>
    <w:rsid w:val="00217C64"/>
    <w:rsid w:val="00220770"/>
    <w:rsid w:val="002227A5"/>
    <w:rsid w:val="0022363B"/>
    <w:rsid w:val="00225B2E"/>
    <w:rsid w:val="002264C9"/>
    <w:rsid w:val="0022690D"/>
    <w:rsid w:val="00226997"/>
    <w:rsid w:val="002275D5"/>
    <w:rsid w:val="00236741"/>
    <w:rsid w:val="00240D4C"/>
    <w:rsid w:val="00241C0E"/>
    <w:rsid w:val="00242BE6"/>
    <w:rsid w:val="00243370"/>
    <w:rsid w:val="00244F8A"/>
    <w:rsid w:val="0025134F"/>
    <w:rsid w:val="00252835"/>
    <w:rsid w:val="002533FC"/>
    <w:rsid w:val="00254239"/>
    <w:rsid w:val="00254BEB"/>
    <w:rsid w:val="002555AA"/>
    <w:rsid w:val="002559FB"/>
    <w:rsid w:val="002567F4"/>
    <w:rsid w:val="0025690B"/>
    <w:rsid w:val="00257DF2"/>
    <w:rsid w:val="0026472A"/>
    <w:rsid w:val="00264AC9"/>
    <w:rsid w:val="00265327"/>
    <w:rsid w:val="0026750B"/>
    <w:rsid w:val="00271196"/>
    <w:rsid w:val="00271334"/>
    <w:rsid w:val="00272496"/>
    <w:rsid w:val="00272D1C"/>
    <w:rsid w:val="0027416E"/>
    <w:rsid w:val="0027636C"/>
    <w:rsid w:val="002835FA"/>
    <w:rsid w:val="00284161"/>
    <w:rsid w:val="002878B4"/>
    <w:rsid w:val="002912D5"/>
    <w:rsid w:val="00292C35"/>
    <w:rsid w:val="00293F3D"/>
    <w:rsid w:val="0029508B"/>
    <w:rsid w:val="0029558D"/>
    <w:rsid w:val="00296725"/>
    <w:rsid w:val="002A102C"/>
    <w:rsid w:val="002A18DE"/>
    <w:rsid w:val="002A7DB2"/>
    <w:rsid w:val="002B0061"/>
    <w:rsid w:val="002B34EE"/>
    <w:rsid w:val="002B3F45"/>
    <w:rsid w:val="002C2500"/>
    <w:rsid w:val="002C3E5A"/>
    <w:rsid w:val="002C637E"/>
    <w:rsid w:val="002C72B1"/>
    <w:rsid w:val="002D0274"/>
    <w:rsid w:val="002D2449"/>
    <w:rsid w:val="002D3D0F"/>
    <w:rsid w:val="002D6F3A"/>
    <w:rsid w:val="002E0DFF"/>
    <w:rsid w:val="002E3B1F"/>
    <w:rsid w:val="002E3EA7"/>
    <w:rsid w:val="002E6E00"/>
    <w:rsid w:val="002E73BA"/>
    <w:rsid w:val="002F1049"/>
    <w:rsid w:val="002F4B79"/>
    <w:rsid w:val="002F53EC"/>
    <w:rsid w:val="002F59D2"/>
    <w:rsid w:val="002F5D8F"/>
    <w:rsid w:val="002F7498"/>
    <w:rsid w:val="00302309"/>
    <w:rsid w:val="003024AD"/>
    <w:rsid w:val="00302553"/>
    <w:rsid w:val="00302862"/>
    <w:rsid w:val="0030357F"/>
    <w:rsid w:val="003038E2"/>
    <w:rsid w:val="00305619"/>
    <w:rsid w:val="003063FD"/>
    <w:rsid w:val="00314D26"/>
    <w:rsid w:val="00316745"/>
    <w:rsid w:val="00316F49"/>
    <w:rsid w:val="0031723F"/>
    <w:rsid w:val="00322E47"/>
    <w:rsid w:val="00325BA5"/>
    <w:rsid w:val="0033064C"/>
    <w:rsid w:val="00330E6F"/>
    <w:rsid w:val="00332E45"/>
    <w:rsid w:val="003344F1"/>
    <w:rsid w:val="00334D9F"/>
    <w:rsid w:val="003350F9"/>
    <w:rsid w:val="003351CD"/>
    <w:rsid w:val="003372BB"/>
    <w:rsid w:val="00342209"/>
    <w:rsid w:val="00342780"/>
    <w:rsid w:val="00344F41"/>
    <w:rsid w:val="0034553B"/>
    <w:rsid w:val="00347C54"/>
    <w:rsid w:val="00350B8D"/>
    <w:rsid w:val="00351F7C"/>
    <w:rsid w:val="003520C5"/>
    <w:rsid w:val="00352C8A"/>
    <w:rsid w:val="003602B4"/>
    <w:rsid w:val="0036077A"/>
    <w:rsid w:val="00360993"/>
    <w:rsid w:val="00362371"/>
    <w:rsid w:val="003628C6"/>
    <w:rsid w:val="00363420"/>
    <w:rsid w:val="00367831"/>
    <w:rsid w:val="00370DDA"/>
    <w:rsid w:val="00371B9A"/>
    <w:rsid w:val="00372B12"/>
    <w:rsid w:val="0037568E"/>
    <w:rsid w:val="0038267D"/>
    <w:rsid w:val="00383BEA"/>
    <w:rsid w:val="00384703"/>
    <w:rsid w:val="003855E0"/>
    <w:rsid w:val="00385C80"/>
    <w:rsid w:val="003860F0"/>
    <w:rsid w:val="003873D1"/>
    <w:rsid w:val="00387789"/>
    <w:rsid w:val="00392933"/>
    <w:rsid w:val="00397553"/>
    <w:rsid w:val="003A115B"/>
    <w:rsid w:val="003A31BE"/>
    <w:rsid w:val="003A5CA1"/>
    <w:rsid w:val="003A6630"/>
    <w:rsid w:val="003A6806"/>
    <w:rsid w:val="003B1BB1"/>
    <w:rsid w:val="003B3244"/>
    <w:rsid w:val="003B37F6"/>
    <w:rsid w:val="003C0F0D"/>
    <w:rsid w:val="003C1E1C"/>
    <w:rsid w:val="003C2619"/>
    <w:rsid w:val="003C3F79"/>
    <w:rsid w:val="003C74F0"/>
    <w:rsid w:val="003D0AE5"/>
    <w:rsid w:val="003D18AD"/>
    <w:rsid w:val="003D2AE9"/>
    <w:rsid w:val="003D2CEC"/>
    <w:rsid w:val="003D3117"/>
    <w:rsid w:val="003D3B15"/>
    <w:rsid w:val="003D63A2"/>
    <w:rsid w:val="003D7BFB"/>
    <w:rsid w:val="003D7E64"/>
    <w:rsid w:val="003E1DE2"/>
    <w:rsid w:val="003E1FE5"/>
    <w:rsid w:val="003E29D2"/>
    <w:rsid w:val="003E551B"/>
    <w:rsid w:val="003E655B"/>
    <w:rsid w:val="003E6BD4"/>
    <w:rsid w:val="003F0EE4"/>
    <w:rsid w:val="003F0F2A"/>
    <w:rsid w:val="003F0FCA"/>
    <w:rsid w:val="003F37F7"/>
    <w:rsid w:val="003F4F1E"/>
    <w:rsid w:val="003F5621"/>
    <w:rsid w:val="003F5CA3"/>
    <w:rsid w:val="003F67DE"/>
    <w:rsid w:val="004001B7"/>
    <w:rsid w:val="004004FB"/>
    <w:rsid w:val="00404B81"/>
    <w:rsid w:val="00404C53"/>
    <w:rsid w:val="004050E7"/>
    <w:rsid w:val="00405115"/>
    <w:rsid w:val="0040536D"/>
    <w:rsid w:val="00411347"/>
    <w:rsid w:val="00412709"/>
    <w:rsid w:val="00417017"/>
    <w:rsid w:val="00417846"/>
    <w:rsid w:val="004206E4"/>
    <w:rsid w:val="0042311E"/>
    <w:rsid w:val="00425443"/>
    <w:rsid w:val="004273EF"/>
    <w:rsid w:val="0042755B"/>
    <w:rsid w:val="004313E7"/>
    <w:rsid w:val="00434CE8"/>
    <w:rsid w:val="00437E8A"/>
    <w:rsid w:val="00444C0E"/>
    <w:rsid w:val="004479B2"/>
    <w:rsid w:val="004560A3"/>
    <w:rsid w:val="0046097F"/>
    <w:rsid w:val="00462806"/>
    <w:rsid w:val="00463D9B"/>
    <w:rsid w:val="0046689B"/>
    <w:rsid w:val="00472D78"/>
    <w:rsid w:val="00473BEA"/>
    <w:rsid w:val="00475669"/>
    <w:rsid w:val="004756BA"/>
    <w:rsid w:val="0047777D"/>
    <w:rsid w:val="00483E20"/>
    <w:rsid w:val="00485F00"/>
    <w:rsid w:val="00490054"/>
    <w:rsid w:val="0049016B"/>
    <w:rsid w:val="00492151"/>
    <w:rsid w:val="00492170"/>
    <w:rsid w:val="00493EC9"/>
    <w:rsid w:val="00495072"/>
    <w:rsid w:val="00495D21"/>
    <w:rsid w:val="00496025"/>
    <w:rsid w:val="0049644E"/>
    <w:rsid w:val="004A46AE"/>
    <w:rsid w:val="004A6174"/>
    <w:rsid w:val="004A6D4B"/>
    <w:rsid w:val="004B0E26"/>
    <w:rsid w:val="004B1AEF"/>
    <w:rsid w:val="004B1BE1"/>
    <w:rsid w:val="004B31AC"/>
    <w:rsid w:val="004B3AAC"/>
    <w:rsid w:val="004B3C3F"/>
    <w:rsid w:val="004B56A7"/>
    <w:rsid w:val="004B72B2"/>
    <w:rsid w:val="004B7F7B"/>
    <w:rsid w:val="004C0512"/>
    <w:rsid w:val="004C17A5"/>
    <w:rsid w:val="004C4722"/>
    <w:rsid w:val="004C48A3"/>
    <w:rsid w:val="004C54C8"/>
    <w:rsid w:val="004C54F7"/>
    <w:rsid w:val="004C6262"/>
    <w:rsid w:val="004C635F"/>
    <w:rsid w:val="004D25B3"/>
    <w:rsid w:val="004D3E1B"/>
    <w:rsid w:val="004D5825"/>
    <w:rsid w:val="004D63E0"/>
    <w:rsid w:val="004D7CAC"/>
    <w:rsid w:val="004E0282"/>
    <w:rsid w:val="004E0CF5"/>
    <w:rsid w:val="004E201C"/>
    <w:rsid w:val="004E2E22"/>
    <w:rsid w:val="004E58F2"/>
    <w:rsid w:val="004E74EE"/>
    <w:rsid w:val="004F01B4"/>
    <w:rsid w:val="004F2C8F"/>
    <w:rsid w:val="004F589A"/>
    <w:rsid w:val="004F60BA"/>
    <w:rsid w:val="004F75BB"/>
    <w:rsid w:val="00500AB5"/>
    <w:rsid w:val="00501AFB"/>
    <w:rsid w:val="00501E29"/>
    <w:rsid w:val="00502FAB"/>
    <w:rsid w:val="005036FB"/>
    <w:rsid w:val="00504958"/>
    <w:rsid w:val="00504F43"/>
    <w:rsid w:val="00505643"/>
    <w:rsid w:val="00510E28"/>
    <w:rsid w:val="00512920"/>
    <w:rsid w:val="00512D44"/>
    <w:rsid w:val="00514C13"/>
    <w:rsid w:val="005162B4"/>
    <w:rsid w:val="00516686"/>
    <w:rsid w:val="00517C72"/>
    <w:rsid w:val="005230B0"/>
    <w:rsid w:val="00524199"/>
    <w:rsid w:val="00524805"/>
    <w:rsid w:val="00526EB1"/>
    <w:rsid w:val="005319E5"/>
    <w:rsid w:val="00532BA3"/>
    <w:rsid w:val="00532D6B"/>
    <w:rsid w:val="00532F0B"/>
    <w:rsid w:val="00533FBE"/>
    <w:rsid w:val="005354D4"/>
    <w:rsid w:val="0053771A"/>
    <w:rsid w:val="00540478"/>
    <w:rsid w:val="00541887"/>
    <w:rsid w:val="00544371"/>
    <w:rsid w:val="005445FB"/>
    <w:rsid w:val="00544A2B"/>
    <w:rsid w:val="0055098A"/>
    <w:rsid w:val="00550E66"/>
    <w:rsid w:val="005513CD"/>
    <w:rsid w:val="00551E12"/>
    <w:rsid w:val="00553F79"/>
    <w:rsid w:val="005560DE"/>
    <w:rsid w:val="00557EB4"/>
    <w:rsid w:val="00560F42"/>
    <w:rsid w:val="00561497"/>
    <w:rsid w:val="00562EFC"/>
    <w:rsid w:val="00564009"/>
    <w:rsid w:val="005661DE"/>
    <w:rsid w:val="00567903"/>
    <w:rsid w:val="00572F04"/>
    <w:rsid w:val="005777F6"/>
    <w:rsid w:val="00580C14"/>
    <w:rsid w:val="00580E57"/>
    <w:rsid w:val="0058221F"/>
    <w:rsid w:val="0059065E"/>
    <w:rsid w:val="005912CA"/>
    <w:rsid w:val="005955E6"/>
    <w:rsid w:val="005957A5"/>
    <w:rsid w:val="005A09F0"/>
    <w:rsid w:val="005A19D4"/>
    <w:rsid w:val="005A35C9"/>
    <w:rsid w:val="005A35FE"/>
    <w:rsid w:val="005A6FDD"/>
    <w:rsid w:val="005B2EBB"/>
    <w:rsid w:val="005B34C5"/>
    <w:rsid w:val="005B4EF8"/>
    <w:rsid w:val="005B5465"/>
    <w:rsid w:val="005C2013"/>
    <w:rsid w:val="005C29F0"/>
    <w:rsid w:val="005C404C"/>
    <w:rsid w:val="005C4377"/>
    <w:rsid w:val="005C69D9"/>
    <w:rsid w:val="005D000C"/>
    <w:rsid w:val="005D1920"/>
    <w:rsid w:val="005D274B"/>
    <w:rsid w:val="005D59A1"/>
    <w:rsid w:val="005E0607"/>
    <w:rsid w:val="005E23DF"/>
    <w:rsid w:val="005E5280"/>
    <w:rsid w:val="005E5412"/>
    <w:rsid w:val="005E5C0A"/>
    <w:rsid w:val="005E6EBF"/>
    <w:rsid w:val="005F0785"/>
    <w:rsid w:val="005F13CB"/>
    <w:rsid w:val="005F1813"/>
    <w:rsid w:val="005F1F8D"/>
    <w:rsid w:val="005F22FF"/>
    <w:rsid w:val="005F2620"/>
    <w:rsid w:val="005F3F75"/>
    <w:rsid w:val="005F49E9"/>
    <w:rsid w:val="005F6817"/>
    <w:rsid w:val="005F7DEC"/>
    <w:rsid w:val="00603E72"/>
    <w:rsid w:val="0061138A"/>
    <w:rsid w:val="00612824"/>
    <w:rsid w:val="0061379B"/>
    <w:rsid w:val="006139BC"/>
    <w:rsid w:val="00620F9E"/>
    <w:rsid w:val="00624209"/>
    <w:rsid w:val="006252AA"/>
    <w:rsid w:val="00625B6C"/>
    <w:rsid w:val="0062624F"/>
    <w:rsid w:val="00626BAD"/>
    <w:rsid w:val="00634C87"/>
    <w:rsid w:val="00636814"/>
    <w:rsid w:val="006376DA"/>
    <w:rsid w:val="00641646"/>
    <w:rsid w:val="00641B37"/>
    <w:rsid w:val="00641B94"/>
    <w:rsid w:val="00642BEC"/>
    <w:rsid w:val="00642FC3"/>
    <w:rsid w:val="00645754"/>
    <w:rsid w:val="0064590C"/>
    <w:rsid w:val="00645A3A"/>
    <w:rsid w:val="00646397"/>
    <w:rsid w:val="0064705D"/>
    <w:rsid w:val="0065061E"/>
    <w:rsid w:val="00653789"/>
    <w:rsid w:val="00654B59"/>
    <w:rsid w:val="006552B5"/>
    <w:rsid w:val="006553B5"/>
    <w:rsid w:val="00655AA6"/>
    <w:rsid w:val="00660E2F"/>
    <w:rsid w:val="0066412A"/>
    <w:rsid w:val="00666494"/>
    <w:rsid w:val="00666E22"/>
    <w:rsid w:val="00667403"/>
    <w:rsid w:val="0067089C"/>
    <w:rsid w:val="00670ABC"/>
    <w:rsid w:val="00671C6F"/>
    <w:rsid w:val="006733DC"/>
    <w:rsid w:val="00673C70"/>
    <w:rsid w:val="00673DA2"/>
    <w:rsid w:val="00676BE8"/>
    <w:rsid w:val="00680004"/>
    <w:rsid w:val="00681118"/>
    <w:rsid w:val="006824DB"/>
    <w:rsid w:val="00683136"/>
    <w:rsid w:val="006833AD"/>
    <w:rsid w:val="00684836"/>
    <w:rsid w:val="006908A5"/>
    <w:rsid w:val="006909F8"/>
    <w:rsid w:val="00694433"/>
    <w:rsid w:val="00696B81"/>
    <w:rsid w:val="00696FB7"/>
    <w:rsid w:val="006A0E8C"/>
    <w:rsid w:val="006A6C2F"/>
    <w:rsid w:val="006A7D4B"/>
    <w:rsid w:val="006B1CB9"/>
    <w:rsid w:val="006B36EE"/>
    <w:rsid w:val="006B58D6"/>
    <w:rsid w:val="006B5D27"/>
    <w:rsid w:val="006B7D4A"/>
    <w:rsid w:val="006C0D06"/>
    <w:rsid w:val="006C1B37"/>
    <w:rsid w:val="006C21F5"/>
    <w:rsid w:val="006C38C3"/>
    <w:rsid w:val="006C6D7D"/>
    <w:rsid w:val="006C7EC1"/>
    <w:rsid w:val="006C7F94"/>
    <w:rsid w:val="006D1B97"/>
    <w:rsid w:val="006D3396"/>
    <w:rsid w:val="006D3CBA"/>
    <w:rsid w:val="006D6905"/>
    <w:rsid w:val="006E081B"/>
    <w:rsid w:val="006E1A24"/>
    <w:rsid w:val="006E2E9B"/>
    <w:rsid w:val="006E6F0E"/>
    <w:rsid w:val="006F2398"/>
    <w:rsid w:val="006F2FD6"/>
    <w:rsid w:val="006F5C90"/>
    <w:rsid w:val="007000A1"/>
    <w:rsid w:val="00704E9F"/>
    <w:rsid w:val="00705258"/>
    <w:rsid w:val="00705E79"/>
    <w:rsid w:val="007060D2"/>
    <w:rsid w:val="007069B4"/>
    <w:rsid w:val="007076A7"/>
    <w:rsid w:val="0071014D"/>
    <w:rsid w:val="00711169"/>
    <w:rsid w:val="00713FF8"/>
    <w:rsid w:val="0071508D"/>
    <w:rsid w:val="00715CC3"/>
    <w:rsid w:val="00717DC3"/>
    <w:rsid w:val="00720A6C"/>
    <w:rsid w:val="00721494"/>
    <w:rsid w:val="007221C8"/>
    <w:rsid w:val="007222A2"/>
    <w:rsid w:val="00723D34"/>
    <w:rsid w:val="007275BB"/>
    <w:rsid w:val="00727EF8"/>
    <w:rsid w:val="00730B89"/>
    <w:rsid w:val="00730D8B"/>
    <w:rsid w:val="00730DA8"/>
    <w:rsid w:val="00736860"/>
    <w:rsid w:val="007377C9"/>
    <w:rsid w:val="00741AD2"/>
    <w:rsid w:val="00741E1F"/>
    <w:rsid w:val="00742DCE"/>
    <w:rsid w:val="00743195"/>
    <w:rsid w:val="007445C7"/>
    <w:rsid w:val="0074658F"/>
    <w:rsid w:val="007467AF"/>
    <w:rsid w:val="007468CE"/>
    <w:rsid w:val="007502BB"/>
    <w:rsid w:val="00750485"/>
    <w:rsid w:val="00751004"/>
    <w:rsid w:val="00753A10"/>
    <w:rsid w:val="00754231"/>
    <w:rsid w:val="007572F6"/>
    <w:rsid w:val="00760975"/>
    <w:rsid w:val="00762160"/>
    <w:rsid w:val="007649C6"/>
    <w:rsid w:val="00773247"/>
    <w:rsid w:val="00774A16"/>
    <w:rsid w:val="00774FB8"/>
    <w:rsid w:val="0077505C"/>
    <w:rsid w:val="007751DE"/>
    <w:rsid w:val="00780C2B"/>
    <w:rsid w:val="00780E73"/>
    <w:rsid w:val="0078306A"/>
    <w:rsid w:val="0078431C"/>
    <w:rsid w:val="00784C06"/>
    <w:rsid w:val="00785BE6"/>
    <w:rsid w:val="00790124"/>
    <w:rsid w:val="00790E6E"/>
    <w:rsid w:val="00791B1C"/>
    <w:rsid w:val="00794CD9"/>
    <w:rsid w:val="00794EB2"/>
    <w:rsid w:val="00795EAB"/>
    <w:rsid w:val="00797723"/>
    <w:rsid w:val="007977ED"/>
    <w:rsid w:val="007A2200"/>
    <w:rsid w:val="007A4BE3"/>
    <w:rsid w:val="007A50DA"/>
    <w:rsid w:val="007A7E19"/>
    <w:rsid w:val="007B2FC0"/>
    <w:rsid w:val="007B3C59"/>
    <w:rsid w:val="007B3F03"/>
    <w:rsid w:val="007B54B9"/>
    <w:rsid w:val="007C319A"/>
    <w:rsid w:val="007C4497"/>
    <w:rsid w:val="007C5BAE"/>
    <w:rsid w:val="007C6D92"/>
    <w:rsid w:val="007C725F"/>
    <w:rsid w:val="007D05E9"/>
    <w:rsid w:val="007D1531"/>
    <w:rsid w:val="007D17FB"/>
    <w:rsid w:val="007D379D"/>
    <w:rsid w:val="007D6FF4"/>
    <w:rsid w:val="007D72D9"/>
    <w:rsid w:val="007D7EAF"/>
    <w:rsid w:val="007E07BB"/>
    <w:rsid w:val="007E1042"/>
    <w:rsid w:val="007E2D17"/>
    <w:rsid w:val="007E3912"/>
    <w:rsid w:val="007E3D0D"/>
    <w:rsid w:val="007E615F"/>
    <w:rsid w:val="007E6C90"/>
    <w:rsid w:val="007E727F"/>
    <w:rsid w:val="007F0854"/>
    <w:rsid w:val="007F1DD5"/>
    <w:rsid w:val="007F257C"/>
    <w:rsid w:val="007F4D91"/>
    <w:rsid w:val="007F7097"/>
    <w:rsid w:val="008019B6"/>
    <w:rsid w:val="00804323"/>
    <w:rsid w:val="0080567A"/>
    <w:rsid w:val="00814BA7"/>
    <w:rsid w:val="00815191"/>
    <w:rsid w:val="0081635D"/>
    <w:rsid w:val="00823568"/>
    <w:rsid w:val="008252DD"/>
    <w:rsid w:val="0082793F"/>
    <w:rsid w:val="00835B7F"/>
    <w:rsid w:val="008360B2"/>
    <w:rsid w:val="008419F9"/>
    <w:rsid w:val="00843A57"/>
    <w:rsid w:val="008466BB"/>
    <w:rsid w:val="0084799D"/>
    <w:rsid w:val="00851450"/>
    <w:rsid w:val="00854858"/>
    <w:rsid w:val="008560D3"/>
    <w:rsid w:val="00856DAB"/>
    <w:rsid w:val="008614F3"/>
    <w:rsid w:val="00863B31"/>
    <w:rsid w:val="00865547"/>
    <w:rsid w:val="00865664"/>
    <w:rsid w:val="008658BE"/>
    <w:rsid w:val="008668EA"/>
    <w:rsid w:val="00866A31"/>
    <w:rsid w:val="00871225"/>
    <w:rsid w:val="008722E1"/>
    <w:rsid w:val="008724C8"/>
    <w:rsid w:val="00874EFA"/>
    <w:rsid w:val="008752C6"/>
    <w:rsid w:val="00875324"/>
    <w:rsid w:val="008763EE"/>
    <w:rsid w:val="008771BB"/>
    <w:rsid w:val="00877D38"/>
    <w:rsid w:val="00880493"/>
    <w:rsid w:val="008859ED"/>
    <w:rsid w:val="00886B3B"/>
    <w:rsid w:val="00892052"/>
    <w:rsid w:val="008937F7"/>
    <w:rsid w:val="00895A4F"/>
    <w:rsid w:val="00896E06"/>
    <w:rsid w:val="008A0839"/>
    <w:rsid w:val="008A10FE"/>
    <w:rsid w:val="008A17D5"/>
    <w:rsid w:val="008A1B8F"/>
    <w:rsid w:val="008A29EF"/>
    <w:rsid w:val="008A351D"/>
    <w:rsid w:val="008A395E"/>
    <w:rsid w:val="008A6C8A"/>
    <w:rsid w:val="008A7052"/>
    <w:rsid w:val="008A708C"/>
    <w:rsid w:val="008B12F8"/>
    <w:rsid w:val="008B1EB3"/>
    <w:rsid w:val="008B690B"/>
    <w:rsid w:val="008B700F"/>
    <w:rsid w:val="008B73B2"/>
    <w:rsid w:val="008C09AE"/>
    <w:rsid w:val="008C2569"/>
    <w:rsid w:val="008C516B"/>
    <w:rsid w:val="008C5C95"/>
    <w:rsid w:val="008C727C"/>
    <w:rsid w:val="008C7282"/>
    <w:rsid w:val="008D0299"/>
    <w:rsid w:val="008D0BEA"/>
    <w:rsid w:val="008D11E1"/>
    <w:rsid w:val="008D2613"/>
    <w:rsid w:val="008D7DA0"/>
    <w:rsid w:val="008E2052"/>
    <w:rsid w:val="008E4AB5"/>
    <w:rsid w:val="008E5602"/>
    <w:rsid w:val="008E5843"/>
    <w:rsid w:val="008E5FEE"/>
    <w:rsid w:val="008F1360"/>
    <w:rsid w:val="008F1EE4"/>
    <w:rsid w:val="008F2B04"/>
    <w:rsid w:val="008F37A9"/>
    <w:rsid w:val="008F41F0"/>
    <w:rsid w:val="008F5174"/>
    <w:rsid w:val="008F6269"/>
    <w:rsid w:val="00900211"/>
    <w:rsid w:val="00900C1C"/>
    <w:rsid w:val="00901F73"/>
    <w:rsid w:val="00903E44"/>
    <w:rsid w:val="00904A37"/>
    <w:rsid w:val="0091342F"/>
    <w:rsid w:val="00915194"/>
    <w:rsid w:val="00921057"/>
    <w:rsid w:val="009240F2"/>
    <w:rsid w:val="00930A02"/>
    <w:rsid w:val="00932B72"/>
    <w:rsid w:val="009344AC"/>
    <w:rsid w:val="00941189"/>
    <w:rsid w:val="009433AE"/>
    <w:rsid w:val="00947691"/>
    <w:rsid w:val="0095063E"/>
    <w:rsid w:val="0095067A"/>
    <w:rsid w:val="00950BF5"/>
    <w:rsid w:val="00952328"/>
    <w:rsid w:val="0095274D"/>
    <w:rsid w:val="009532AC"/>
    <w:rsid w:val="0095461B"/>
    <w:rsid w:val="009549E1"/>
    <w:rsid w:val="00954E7A"/>
    <w:rsid w:val="009578F4"/>
    <w:rsid w:val="00960F97"/>
    <w:rsid w:val="00965ED1"/>
    <w:rsid w:val="009674E5"/>
    <w:rsid w:val="00967548"/>
    <w:rsid w:val="00967B38"/>
    <w:rsid w:val="00970CD4"/>
    <w:rsid w:val="00972B8F"/>
    <w:rsid w:val="00975C82"/>
    <w:rsid w:val="0097611D"/>
    <w:rsid w:val="00977A95"/>
    <w:rsid w:val="00977F16"/>
    <w:rsid w:val="00980A48"/>
    <w:rsid w:val="0098205A"/>
    <w:rsid w:val="00982528"/>
    <w:rsid w:val="009830B2"/>
    <w:rsid w:val="009840DF"/>
    <w:rsid w:val="00986A31"/>
    <w:rsid w:val="00991A9A"/>
    <w:rsid w:val="00992A07"/>
    <w:rsid w:val="00996150"/>
    <w:rsid w:val="009962DF"/>
    <w:rsid w:val="00996386"/>
    <w:rsid w:val="009A0C7B"/>
    <w:rsid w:val="009A0E01"/>
    <w:rsid w:val="009A1EFE"/>
    <w:rsid w:val="009A4342"/>
    <w:rsid w:val="009A61FE"/>
    <w:rsid w:val="009A687D"/>
    <w:rsid w:val="009A7025"/>
    <w:rsid w:val="009B0452"/>
    <w:rsid w:val="009B160E"/>
    <w:rsid w:val="009B22AD"/>
    <w:rsid w:val="009B44BE"/>
    <w:rsid w:val="009B5185"/>
    <w:rsid w:val="009B5B7C"/>
    <w:rsid w:val="009B6209"/>
    <w:rsid w:val="009B7065"/>
    <w:rsid w:val="009B7326"/>
    <w:rsid w:val="009B7888"/>
    <w:rsid w:val="009C1C42"/>
    <w:rsid w:val="009C3CA0"/>
    <w:rsid w:val="009C44B8"/>
    <w:rsid w:val="009C44C6"/>
    <w:rsid w:val="009C64CB"/>
    <w:rsid w:val="009C6D1F"/>
    <w:rsid w:val="009C79F2"/>
    <w:rsid w:val="009D3D13"/>
    <w:rsid w:val="009D3F64"/>
    <w:rsid w:val="009D6BA7"/>
    <w:rsid w:val="009D7E0F"/>
    <w:rsid w:val="009E2466"/>
    <w:rsid w:val="009E3586"/>
    <w:rsid w:val="009E3864"/>
    <w:rsid w:val="009E5AFB"/>
    <w:rsid w:val="009E7204"/>
    <w:rsid w:val="009F1382"/>
    <w:rsid w:val="009F143F"/>
    <w:rsid w:val="009F6A02"/>
    <w:rsid w:val="00A01AE3"/>
    <w:rsid w:val="00A0C576"/>
    <w:rsid w:val="00A10431"/>
    <w:rsid w:val="00A10BFF"/>
    <w:rsid w:val="00A1130B"/>
    <w:rsid w:val="00A11A39"/>
    <w:rsid w:val="00A126B0"/>
    <w:rsid w:val="00A12A19"/>
    <w:rsid w:val="00A14D6A"/>
    <w:rsid w:val="00A1515E"/>
    <w:rsid w:val="00A15DC8"/>
    <w:rsid w:val="00A17DF1"/>
    <w:rsid w:val="00A205B8"/>
    <w:rsid w:val="00A20D53"/>
    <w:rsid w:val="00A221D5"/>
    <w:rsid w:val="00A2640C"/>
    <w:rsid w:val="00A3092D"/>
    <w:rsid w:val="00A30D7A"/>
    <w:rsid w:val="00A312E7"/>
    <w:rsid w:val="00A35B4D"/>
    <w:rsid w:val="00A362EB"/>
    <w:rsid w:val="00A36A57"/>
    <w:rsid w:val="00A36B2F"/>
    <w:rsid w:val="00A36DCF"/>
    <w:rsid w:val="00A37B7F"/>
    <w:rsid w:val="00A418E4"/>
    <w:rsid w:val="00A41E49"/>
    <w:rsid w:val="00A4269B"/>
    <w:rsid w:val="00A4582C"/>
    <w:rsid w:val="00A478E0"/>
    <w:rsid w:val="00A50002"/>
    <w:rsid w:val="00A50748"/>
    <w:rsid w:val="00A508F7"/>
    <w:rsid w:val="00A50DDA"/>
    <w:rsid w:val="00A51317"/>
    <w:rsid w:val="00A5136A"/>
    <w:rsid w:val="00A5430E"/>
    <w:rsid w:val="00A60D51"/>
    <w:rsid w:val="00A6195D"/>
    <w:rsid w:val="00A62D7F"/>
    <w:rsid w:val="00A6465D"/>
    <w:rsid w:val="00A64B94"/>
    <w:rsid w:val="00A66DFD"/>
    <w:rsid w:val="00A67958"/>
    <w:rsid w:val="00A72511"/>
    <w:rsid w:val="00A74ADC"/>
    <w:rsid w:val="00A75267"/>
    <w:rsid w:val="00A80691"/>
    <w:rsid w:val="00A80F9F"/>
    <w:rsid w:val="00A932DF"/>
    <w:rsid w:val="00A94E18"/>
    <w:rsid w:val="00AA0D45"/>
    <w:rsid w:val="00AA1083"/>
    <w:rsid w:val="00AA52CA"/>
    <w:rsid w:val="00AA7A52"/>
    <w:rsid w:val="00AB1B91"/>
    <w:rsid w:val="00AB2787"/>
    <w:rsid w:val="00AB3289"/>
    <w:rsid w:val="00AB4543"/>
    <w:rsid w:val="00AB4632"/>
    <w:rsid w:val="00AB7EEB"/>
    <w:rsid w:val="00AC1521"/>
    <w:rsid w:val="00AC1674"/>
    <w:rsid w:val="00AC3AA7"/>
    <w:rsid w:val="00AC6682"/>
    <w:rsid w:val="00AD037B"/>
    <w:rsid w:val="00AD102A"/>
    <w:rsid w:val="00AD163A"/>
    <w:rsid w:val="00AD1BF3"/>
    <w:rsid w:val="00AD1EAF"/>
    <w:rsid w:val="00AD2C7E"/>
    <w:rsid w:val="00AD320B"/>
    <w:rsid w:val="00AD385C"/>
    <w:rsid w:val="00AD4050"/>
    <w:rsid w:val="00AD569C"/>
    <w:rsid w:val="00AD704B"/>
    <w:rsid w:val="00AD7D5B"/>
    <w:rsid w:val="00AD7D72"/>
    <w:rsid w:val="00AE107A"/>
    <w:rsid w:val="00AE136A"/>
    <w:rsid w:val="00AE208E"/>
    <w:rsid w:val="00AE39E2"/>
    <w:rsid w:val="00AE46CF"/>
    <w:rsid w:val="00AE70A5"/>
    <w:rsid w:val="00AF1B3B"/>
    <w:rsid w:val="00AF29CC"/>
    <w:rsid w:val="00AF311C"/>
    <w:rsid w:val="00AF4C79"/>
    <w:rsid w:val="00AF5077"/>
    <w:rsid w:val="00AF6005"/>
    <w:rsid w:val="00AF778D"/>
    <w:rsid w:val="00B004D2"/>
    <w:rsid w:val="00B0184F"/>
    <w:rsid w:val="00B01B81"/>
    <w:rsid w:val="00B01D0B"/>
    <w:rsid w:val="00B029B4"/>
    <w:rsid w:val="00B02DF8"/>
    <w:rsid w:val="00B03270"/>
    <w:rsid w:val="00B05EB3"/>
    <w:rsid w:val="00B0611D"/>
    <w:rsid w:val="00B075B8"/>
    <w:rsid w:val="00B07931"/>
    <w:rsid w:val="00B07A29"/>
    <w:rsid w:val="00B07A3B"/>
    <w:rsid w:val="00B07DCD"/>
    <w:rsid w:val="00B10E1D"/>
    <w:rsid w:val="00B123C6"/>
    <w:rsid w:val="00B13126"/>
    <w:rsid w:val="00B1432D"/>
    <w:rsid w:val="00B158D6"/>
    <w:rsid w:val="00B21622"/>
    <w:rsid w:val="00B269E5"/>
    <w:rsid w:val="00B2717C"/>
    <w:rsid w:val="00B30643"/>
    <w:rsid w:val="00B30D4A"/>
    <w:rsid w:val="00B31300"/>
    <w:rsid w:val="00B33D2B"/>
    <w:rsid w:val="00B3611B"/>
    <w:rsid w:val="00B3614E"/>
    <w:rsid w:val="00B36B5C"/>
    <w:rsid w:val="00B418D3"/>
    <w:rsid w:val="00B45CF2"/>
    <w:rsid w:val="00B4648F"/>
    <w:rsid w:val="00B47B1B"/>
    <w:rsid w:val="00B55B8C"/>
    <w:rsid w:val="00B5671A"/>
    <w:rsid w:val="00B579FC"/>
    <w:rsid w:val="00B62322"/>
    <w:rsid w:val="00B710C6"/>
    <w:rsid w:val="00B71D4D"/>
    <w:rsid w:val="00B72347"/>
    <w:rsid w:val="00B73422"/>
    <w:rsid w:val="00B73D8D"/>
    <w:rsid w:val="00B7531B"/>
    <w:rsid w:val="00B77DB4"/>
    <w:rsid w:val="00B81309"/>
    <w:rsid w:val="00B81525"/>
    <w:rsid w:val="00B82918"/>
    <w:rsid w:val="00B90837"/>
    <w:rsid w:val="00B91573"/>
    <w:rsid w:val="00B95DE7"/>
    <w:rsid w:val="00BA2B4E"/>
    <w:rsid w:val="00BA3588"/>
    <w:rsid w:val="00BA3E49"/>
    <w:rsid w:val="00BB012D"/>
    <w:rsid w:val="00BB0441"/>
    <w:rsid w:val="00BB0B9B"/>
    <w:rsid w:val="00BB49EB"/>
    <w:rsid w:val="00BB5176"/>
    <w:rsid w:val="00BB5707"/>
    <w:rsid w:val="00BB6B35"/>
    <w:rsid w:val="00BC1622"/>
    <w:rsid w:val="00BC1888"/>
    <w:rsid w:val="00BC231A"/>
    <w:rsid w:val="00BC34A7"/>
    <w:rsid w:val="00BC3A39"/>
    <w:rsid w:val="00BC3EF5"/>
    <w:rsid w:val="00BC495F"/>
    <w:rsid w:val="00BC6BB8"/>
    <w:rsid w:val="00BD0548"/>
    <w:rsid w:val="00BD17D8"/>
    <w:rsid w:val="00BD2467"/>
    <w:rsid w:val="00BD282A"/>
    <w:rsid w:val="00BD376F"/>
    <w:rsid w:val="00BD41FE"/>
    <w:rsid w:val="00BD6C89"/>
    <w:rsid w:val="00BD74B7"/>
    <w:rsid w:val="00BE148E"/>
    <w:rsid w:val="00BE3EEE"/>
    <w:rsid w:val="00BF0B3E"/>
    <w:rsid w:val="00BF1923"/>
    <w:rsid w:val="00BF21CD"/>
    <w:rsid w:val="00BF255B"/>
    <w:rsid w:val="00BF29AA"/>
    <w:rsid w:val="00BF2C28"/>
    <w:rsid w:val="00BF4D3E"/>
    <w:rsid w:val="00BF5529"/>
    <w:rsid w:val="00BF6C83"/>
    <w:rsid w:val="00BF77E1"/>
    <w:rsid w:val="00C00C19"/>
    <w:rsid w:val="00C0367A"/>
    <w:rsid w:val="00C0369E"/>
    <w:rsid w:val="00C04C59"/>
    <w:rsid w:val="00C05C13"/>
    <w:rsid w:val="00C0625D"/>
    <w:rsid w:val="00C07043"/>
    <w:rsid w:val="00C10058"/>
    <w:rsid w:val="00C10F9C"/>
    <w:rsid w:val="00C121E0"/>
    <w:rsid w:val="00C15732"/>
    <w:rsid w:val="00C20F7F"/>
    <w:rsid w:val="00C23557"/>
    <w:rsid w:val="00C2450F"/>
    <w:rsid w:val="00C32473"/>
    <w:rsid w:val="00C331FC"/>
    <w:rsid w:val="00C33947"/>
    <w:rsid w:val="00C359E3"/>
    <w:rsid w:val="00C369AD"/>
    <w:rsid w:val="00C40BCD"/>
    <w:rsid w:val="00C43CFC"/>
    <w:rsid w:val="00C441F2"/>
    <w:rsid w:val="00C44E1D"/>
    <w:rsid w:val="00C475F5"/>
    <w:rsid w:val="00C57C2F"/>
    <w:rsid w:val="00C60EBE"/>
    <w:rsid w:val="00C62139"/>
    <w:rsid w:val="00C64F60"/>
    <w:rsid w:val="00C6700E"/>
    <w:rsid w:val="00C71D6E"/>
    <w:rsid w:val="00C7365B"/>
    <w:rsid w:val="00C740BA"/>
    <w:rsid w:val="00C74C4D"/>
    <w:rsid w:val="00C75F30"/>
    <w:rsid w:val="00C8003C"/>
    <w:rsid w:val="00C81144"/>
    <w:rsid w:val="00C834D6"/>
    <w:rsid w:val="00C8551A"/>
    <w:rsid w:val="00C911E5"/>
    <w:rsid w:val="00C91DF8"/>
    <w:rsid w:val="00C92079"/>
    <w:rsid w:val="00C94CB3"/>
    <w:rsid w:val="00C95AEB"/>
    <w:rsid w:val="00C95F79"/>
    <w:rsid w:val="00CA0504"/>
    <w:rsid w:val="00CA2F0D"/>
    <w:rsid w:val="00CA31D3"/>
    <w:rsid w:val="00CA3C02"/>
    <w:rsid w:val="00CA3F76"/>
    <w:rsid w:val="00CA4851"/>
    <w:rsid w:val="00CA4EAA"/>
    <w:rsid w:val="00CA5BCC"/>
    <w:rsid w:val="00CA5C79"/>
    <w:rsid w:val="00CA6C81"/>
    <w:rsid w:val="00CA73CF"/>
    <w:rsid w:val="00CB0CCD"/>
    <w:rsid w:val="00CB24DC"/>
    <w:rsid w:val="00CB303C"/>
    <w:rsid w:val="00CB64F8"/>
    <w:rsid w:val="00CC059A"/>
    <w:rsid w:val="00CC1D65"/>
    <w:rsid w:val="00CC1E06"/>
    <w:rsid w:val="00CC2280"/>
    <w:rsid w:val="00CC38A2"/>
    <w:rsid w:val="00CC3D10"/>
    <w:rsid w:val="00CC4F8B"/>
    <w:rsid w:val="00CC528D"/>
    <w:rsid w:val="00CC7FCC"/>
    <w:rsid w:val="00CD0A3C"/>
    <w:rsid w:val="00CD4953"/>
    <w:rsid w:val="00CD7102"/>
    <w:rsid w:val="00CE3C3E"/>
    <w:rsid w:val="00CE4884"/>
    <w:rsid w:val="00CE5D54"/>
    <w:rsid w:val="00CE6171"/>
    <w:rsid w:val="00CF0BD5"/>
    <w:rsid w:val="00CF14F6"/>
    <w:rsid w:val="00CF2F05"/>
    <w:rsid w:val="00CF39A5"/>
    <w:rsid w:val="00CF5129"/>
    <w:rsid w:val="00CF526B"/>
    <w:rsid w:val="00CF6446"/>
    <w:rsid w:val="00CF77FC"/>
    <w:rsid w:val="00D01953"/>
    <w:rsid w:val="00D03D8D"/>
    <w:rsid w:val="00D03EB7"/>
    <w:rsid w:val="00D134B2"/>
    <w:rsid w:val="00D13EC6"/>
    <w:rsid w:val="00D14082"/>
    <w:rsid w:val="00D15211"/>
    <w:rsid w:val="00D16B79"/>
    <w:rsid w:val="00D20972"/>
    <w:rsid w:val="00D22B1C"/>
    <w:rsid w:val="00D2459F"/>
    <w:rsid w:val="00D24755"/>
    <w:rsid w:val="00D30F24"/>
    <w:rsid w:val="00D314B4"/>
    <w:rsid w:val="00D341F7"/>
    <w:rsid w:val="00D404BC"/>
    <w:rsid w:val="00D424F9"/>
    <w:rsid w:val="00D42D71"/>
    <w:rsid w:val="00D4457E"/>
    <w:rsid w:val="00D50E64"/>
    <w:rsid w:val="00D5298D"/>
    <w:rsid w:val="00D537AB"/>
    <w:rsid w:val="00D5421E"/>
    <w:rsid w:val="00D55960"/>
    <w:rsid w:val="00D55AF0"/>
    <w:rsid w:val="00D57725"/>
    <w:rsid w:val="00D60E63"/>
    <w:rsid w:val="00D61D12"/>
    <w:rsid w:val="00D6326C"/>
    <w:rsid w:val="00D63642"/>
    <w:rsid w:val="00D66BA0"/>
    <w:rsid w:val="00D67260"/>
    <w:rsid w:val="00D674D2"/>
    <w:rsid w:val="00D67E8E"/>
    <w:rsid w:val="00D74F4D"/>
    <w:rsid w:val="00D7559E"/>
    <w:rsid w:val="00D77751"/>
    <w:rsid w:val="00D82829"/>
    <w:rsid w:val="00D83409"/>
    <w:rsid w:val="00D85C74"/>
    <w:rsid w:val="00D879D2"/>
    <w:rsid w:val="00D90DFC"/>
    <w:rsid w:val="00D9282D"/>
    <w:rsid w:val="00D92B3F"/>
    <w:rsid w:val="00D92F7C"/>
    <w:rsid w:val="00D942BF"/>
    <w:rsid w:val="00D97AC3"/>
    <w:rsid w:val="00DA1E0B"/>
    <w:rsid w:val="00DA3722"/>
    <w:rsid w:val="00DA3938"/>
    <w:rsid w:val="00DA4260"/>
    <w:rsid w:val="00DA4AC9"/>
    <w:rsid w:val="00DA625E"/>
    <w:rsid w:val="00DA6DED"/>
    <w:rsid w:val="00DB0D33"/>
    <w:rsid w:val="00DB1A6F"/>
    <w:rsid w:val="00DB21E8"/>
    <w:rsid w:val="00DB3C5A"/>
    <w:rsid w:val="00DB57D0"/>
    <w:rsid w:val="00DB5BFF"/>
    <w:rsid w:val="00DB7724"/>
    <w:rsid w:val="00DB7CF5"/>
    <w:rsid w:val="00DC030E"/>
    <w:rsid w:val="00DC04C3"/>
    <w:rsid w:val="00DC3B6C"/>
    <w:rsid w:val="00DC3F14"/>
    <w:rsid w:val="00DC75EB"/>
    <w:rsid w:val="00DC7D50"/>
    <w:rsid w:val="00DD0D5D"/>
    <w:rsid w:val="00DD1FD7"/>
    <w:rsid w:val="00DD20A6"/>
    <w:rsid w:val="00DD2A98"/>
    <w:rsid w:val="00DD2BEE"/>
    <w:rsid w:val="00DD4271"/>
    <w:rsid w:val="00DE24F1"/>
    <w:rsid w:val="00DE2BCB"/>
    <w:rsid w:val="00DE48AC"/>
    <w:rsid w:val="00DF4D44"/>
    <w:rsid w:val="00DF5872"/>
    <w:rsid w:val="00DF6AA1"/>
    <w:rsid w:val="00DF6F2D"/>
    <w:rsid w:val="00E030BD"/>
    <w:rsid w:val="00E0370D"/>
    <w:rsid w:val="00E046EF"/>
    <w:rsid w:val="00E05C5F"/>
    <w:rsid w:val="00E07FD3"/>
    <w:rsid w:val="00E12E9F"/>
    <w:rsid w:val="00E135E3"/>
    <w:rsid w:val="00E16E51"/>
    <w:rsid w:val="00E17091"/>
    <w:rsid w:val="00E176DD"/>
    <w:rsid w:val="00E2236F"/>
    <w:rsid w:val="00E227BF"/>
    <w:rsid w:val="00E22E81"/>
    <w:rsid w:val="00E239B0"/>
    <w:rsid w:val="00E24289"/>
    <w:rsid w:val="00E2720C"/>
    <w:rsid w:val="00E30011"/>
    <w:rsid w:val="00E31CA7"/>
    <w:rsid w:val="00E32A8A"/>
    <w:rsid w:val="00E35343"/>
    <w:rsid w:val="00E361C1"/>
    <w:rsid w:val="00E425A5"/>
    <w:rsid w:val="00E43B8D"/>
    <w:rsid w:val="00E44885"/>
    <w:rsid w:val="00E458FE"/>
    <w:rsid w:val="00E46D79"/>
    <w:rsid w:val="00E50429"/>
    <w:rsid w:val="00E52207"/>
    <w:rsid w:val="00E53791"/>
    <w:rsid w:val="00E5417C"/>
    <w:rsid w:val="00E541D8"/>
    <w:rsid w:val="00E54927"/>
    <w:rsid w:val="00E554AC"/>
    <w:rsid w:val="00E56E62"/>
    <w:rsid w:val="00E61DB8"/>
    <w:rsid w:val="00E62FA1"/>
    <w:rsid w:val="00E649AC"/>
    <w:rsid w:val="00E665B6"/>
    <w:rsid w:val="00E67916"/>
    <w:rsid w:val="00E70A7D"/>
    <w:rsid w:val="00E7142C"/>
    <w:rsid w:val="00E71FA1"/>
    <w:rsid w:val="00E72FD1"/>
    <w:rsid w:val="00E746B2"/>
    <w:rsid w:val="00E74790"/>
    <w:rsid w:val="00E75207"/>
    <w:rsid w:val="00E752E7"/>
    <w:rsid w:val="00E81A75"/>
    <w:rsid w:val="00E843B5"/>
    <w:rsid w:val="00E872E1"/>
    <w:rsid w:val="00E87908"/>
    <w:rsid w:val="00E9122C"/>
    <w:rsid w:val="00E93197"/>
    <w:rsid w:val="00E94CAF"/>
    <w:rsid w:val="00E96712"/>
    <w:rsid w:val="00E97249"/>
    <w:rsid w:val="00EA076B"/>
    <w:rsid w:val="00EA1AD7"/>
    <w:rsid w:val="00EA37E2"/>
    <w:rsid w:val="00EA5ABB"/>
    <w:rsid w:val="00EA5AC3"/>
    <w:rsid w:val="00EA6CAC"/>
    <w:rsid w:val="00EB4C10"/>
    <w:rsid w:val="00EB5841"/>
    <w:rsid w:val="00EB6402"/>
    <w:rsid w:val="00EB6CBA"/>
    <w:rsid w:val="00EB7F29"/>
    <w:rsid w:val="00EC021A"/>
    <w:rsid w:val="00EC0ED0"/>
    <w:rsid w:val="00EC2382"/>
    <w:rsid w:val="00ED177F"/>
    <w:rsid w:val="00ED236F"/>
    <w:rsid w:val="00ED3929"/>
    <w:rsid w:val="00ED3D2D"/>
    <w:rsid w:val="00ED428A"/>
    <w:rsid w:val="00EE012B"/>
    <w:rsid w:val="00EE0C0A"/>
    <w:rsid w:val="00EE139A"/>
    <w:rsid w:val="00EE156A"/>
    <w:rsid w:val="00EE17AE"/>
    <w:rsid w:val="00EE17D3"/>
    <w:rsid w:val="00EE523B"/>
    <w:rsid w:val="00EE7C19"/>
    <w:rsid w:val="00EF3B88"/>
    <w:rsid w:val="00EF51D2"/>
    <w:rsid w:val="00EF60C5"/>
    <w:rsid w:val="00EF672B"/>
    <w:rsid w:val="00F015D6"/>
    <w:rsid w:val="00F02814"/>
    <w:rsid w:val="00F02E5C"/>
    <w:rsid w:val="00F04691"/>
    <w:rsid w:val="00F06A5B"/>
    <w:rsid w:val="00F10E24"/>
    <w:rsid w:val="00F11BF3"/>
    <w:rsid w:val="00F12E21"/>
    <w:rsid w:val="00F12FFE"/>
    <w:rsid w:val="00F13657"/>
    <w:rsid w:val="00F13BE2"/>
    <w:rsid w:val="00F1401A"/>
    <w:rsid w:val="00F156E5"/>
    <w:rsid w:val="00F16FC4"/>
    <w:rsid w:val="00F1755B"/>
    <w:rsid w:val="00F20D59"/>
    <w:rsid w:val="00F226FE"/>
    <w:rsid w:val="00F24AA7"/>
    <w:rsid w:val="00F25893"/>
    <w:rsid w:val="00F25E17"/>
    <w:rsid w:val="00F26631"/>
    <w:rsid w:val="00F26A45"/>
    <w:rsid w:val="00F27961"/>
    <w:rsid w:val="00F27D54"/>
    <w:rsid w:val="00F30E4B"/>
    <w:rsid w:val="00F3454C"/>
    <w:rsid w:val="00F37CBF"/>
    <w:rsid w:val="00F37D04"/>
    <w:rsid w:val="00F37D1F"/>
    <w:rsid w:val="00F4055F"/>
    <w:rsid w:val="00F422E5"/>
    <w:rsid w:val="00F441BE"/>
    <w:rsid w:val="00F44564"/>
    <w:rsid w:val="00F4493E"/>
    <w:rsid w:val="00F45875"/>
    <w:rsid w:val="00F46220"/>
    <w:rsid w:val="00F47657"/>
    <w:rsid w:val="00F47DF7"/>
    <w:rsid w:val="00F530B8"/>
    <w:rsid w:val="00F56072"/>
    <w:rsid w:val="00F56E35"/>
    <w:rsid w:val="00F6141D"/>
    <w:rsid w:val="00F6330E"/>
    <w:rsid w:val="00F65258"/>
    <w:rsid w:val="00F65372"/>
    <w:rsid w:val="00F67491"/>
    <w:rsid w:val="00F67660"/>
    <w:rsid w:val="00F67926"/>
    <w:rsid w:val="00F714BB"/>
    <w:rsid w:val="00F73F35"/>
    <w:rsid w:val="00F76536"/>
    <w:rsid w:val="00F76E65"/>
    <w:rsid w:val="00F77A8A"/>
    <w:rsid w:val="00F811AA"/>
    <w:rsid w:val="00F84EF7"/>
    <w:rsid w:val="00F857AA"/>
    <w:rsid w:val="00F85FC4"/>
    <w:rsid w:val="00F860CE"/>
    <w:rsid w:val="00F907B4"/>
    <w:rsid w:val="00F90EF2"/>
    <w:rsid w:val="00F9185C"/>
    <w:rsid w:val="00F91AB6"/>
    <w:rsid w:val="00F9265D"/>
    <w:rsid w:val="00F9305F"/>
    <w:rsid w:val="00F9384F"/>
    <w:rsid w:val="00FA3E1D"/>
    <w:rsid w:val="00FA6812"/>
    <w:rsid w:val="00FB23BF"/>
    <w:rsid w:val="00FB491C"/>
    <w:rsid w:val="00FC01B0"/>
    <w:rsid w:val="00FC0CD3"/>
    <w:rsid w:val="00FC188C"/>
    <w:rsid w:val="00FC2282"/>
    <w:rsid w:val="00FC356D"/>
    <w:rsid w:val="00FC4CF7"/>
    <w:rsid w:val="00FC5062"/>
    <w:rsid w:val="00FD13CD"/>
    <w:rsid w:val="00FD2A6B"/>
    <w:rsid w:val="00FD5889"/>
    <w:rsid w:val="00FD6C2C"/>
    <w:rsid w:val="00FD794E"/>
    <w:rsid w:val="00FD7A9D"/>
    <w:rsid w:val="00FE02F0"/>
    <w:rsid w:val="00FE1BC8"/>
    <w:rsid w:val="00FE303B"/>
    <w:rsid w:val="00FE49C5"/>
    <w:rsid w:val="00FE4FE0"/>
    <w:rsid w:val="00FE5601"/>
    <w:rsid w:val="00FE7E96"/>
    <w:rsid w:val="00FF09AC"/>
    <w:rsid w:val="00FF3ADB"/>
    <w:rsid w:val="00FF4876"/>
    <w:rsid w:val="00FF6946"/>
    <w:rsid w:val="00FF6D08"/>
    <w:rsid w:val="012716C3"/>
    <w:rsid w:val="0144AF97"/>
    <w:rsid w:val="01AA3069"/>
    <w:rsid w:val="01B82FA8"/>
    <w:rsid w:val="01EF5A29"/>
    <w:rsid w:val="021842B2"/>
    <w:rsid w:val="024BE4E3"/>
    <w:rsid w:val="02649CB7"/>
    <w:rsid w:val="02763B0C"/>
    <w:rsid w:val="027BD7BD"/>
    <w:rsid w:val="0293F68D"/>
    <w:rsid w:val="029AD293"/>
    <w:rsid w:val="02A5DFE7"/>
    <w:rsid w:val="02DA981E"/>
    <w:rsid w:val="02E4B0D9"/>
    <w:rsid w:val="02EA2606"/>
    <w:rsid w:val="0314FD51"/>
    <w:rsid w:val="035289C8"/>
    <w:rsid w:val="0364BC55"/>
    <w:rsid w:val="03BB1060"/>
    <w:rsid w:val="03D41A85"/>
    <w:rsid w:val="03D7ACED"/>
    <w:rsid w:val="03DDA4D0"/>
    <w:rsid w:val="04085912"/>
    <w:rsid w:val="0469F96F"/>
    <w:rsid w:val="047FB6CB"/>
    <w:rsid w:val="04C5E676"/>
    <w:rsid w:val="04FE2B4E"/>
    <w:rsid w:val="0555F0AB"/>
    <w:rsid w:val="05BC9E92"/>
    <w:rsid w:val="05FC9D53"/>
    <w:rsid w:val="061F0919"/>
    <w:rsid w:val="065A0414"/>
    <w:rsid w:val="0682CC8B"/>
    <w:rsid w:val="0690EAFA"/>
    <w:rsid w:val="06BB4368"/>
    <w:rsid w:val="06D82DB8"/>
    <w:rsid w:val="06F48E2B"/>
    <w:rsid w:val="0719539A"/>
    <w:rsid w:val="078284DB"/>
    <w:rsid w:val="07A48425"/>
    <w:rsid w:val="07A8F779"/>
    <w:rsid w:val="07E0E690"/>
    <w:rsid w:val="083CAE25"/>
    <w:rsid w:val="08651AE8"/>
    <w:rsid w:val="0869BA2D"/>
    <w:rsid w:val="087D20DF"/>
    <w:rsid w:val="088DD4EC"/>
    <w:rsid w:val="0891F223"/>
    <w:rsid w:val="08B437A2"/>
    <w:rsid w:val="08EEAFAE"/>
    <w:rsid w:val="08F3A7DC"/>
    <w:rsid w:val="08FC4A30"/>
    <w:rsid w:val="091EA288"/>
    <w:rsid w:val="09291F4C"/>
    <w:rsid w:val="09805841"/>
    <w:rsid w:val="09BD199F"/>
    <w:rsid w:val="09C93DEB"/>
    <w:rsid w:val="09E20DFA"/>
    <w:rsid w:val="09F50F39"/>
    <w:rsid w:val="0A17ADD0"/>
    <w:rsid w:val="0A3359E6"/>
    <w:rsid w:val="0A6703AA"/>
    <w:rsid w:val="0AAD0A8F"/>
    <w:rsid w:val="0AC4EFAD"/>
    <w:rsid w:val="0AC88692"/>
    <w:rsid w:val="0AF37F63"/>
    <w:rsid w:val="0B169340"/>
    <w:rsid w:val="0B2576EE"/>
    <w:rsid w:val="0B7E16C2"/>
    <w:rsid w:val="0BB8BCB5"/>
    <w:rsid w:val="0C056E59"/>
    <w:rsid w:val="0C459FEB"/>
    <w:rsid w:val="0C729D6D"/>
    <w:rsid w:val="0C8DE36B"/>
    <w:rsid w:val="0CA08A9B"/>
    <w:rsid w:val="0CD29DB3"/>
    <w:rsid w:val="0D48D74D"/>
    <w:rsid w:val="0D4B7D8A"/>
    <w:rsid w:val="0D73EF0C"/>
    <w:rsid w:val="0D7F6A8F"/>
    <w:rsid w:val="0DA594D8"/>
    <w:rsid w:val="0DB03A02"/>
    <w:rsid w:val="0DD1790C"/>
    <w:rsid w:val="0DD78A88"/>
    <w:rsid w:val="0E093E77"/>
    <w:rsid w:val="0E175678"/>
    <w:rsid w:val="0E347AE4"/>
    <w:rsid w:val="0E390D70"/>
    <w:rsid w:val="0E3BB929"/>
    <w:rsid w:val="0E5259FD"/>
    <w:rsid w:val="0E614595"/>
    <w:rsid w:val="0E762B35"/>
    <w:rsid w:val="0E86A6B3"/>
    <w:rsid w:val="0EC9AD71"/>
    <w:rsid w:val="0ED5C9BC"/>
    <w:rsid w:val="0EF780B4"/>
    <w:rsid w:val="0F0AB4C4"/>
    <w:rsid w:val="0F1C6C0B"/>
    <w:rsid w:val="0F283069"/>
    <w:rsid w:val="0F4519F7"/>
    <w:rsid w:val="0F9C5A81"/>
    <w:rsid w:val="1022F03B"/>
    <w:rsid w:val="103B1C79"/>
    <w:rsid w:val="1067E72A"/>
    <w:rsid w:val="10C4A4B5"/>
    <w:rsid w:val="10DC6B51"/>
    <w:rsid w:val="10F1EEC6"/>
    <w:rsid w:val="1160BFA1"/>
    <w:rsid w:val="116B1E8C"/>
    <w:rsid w:val="11805572"/>
    <w:rsid w:val="118FCADC"/>
    <w:rsid w:val="11F14DC4"/>
    <w:rsid w:val="11FCC71F"/>
    <w:rsid w:val="122991D0"/>
    <w:rsid w:val="1230FD80"/>
    <w:rsid w:val="123FDA77"/>
    <w:rsid w:val="125E7CD8"/>
    <w:rsid w:val="12717E17"/>
    <w:rsid w:val="1286822C"/>
    <w:rsid w:val="129DEC76"/>
    <w:rsid w:val="12A13B7F"/>
    <w:rsid w:val="12B64235"/>
    <w:rsid w:val="12BD88BB"/>
    <w:rsid w:val="13003152"/>
    <w:rsid w:val="132D2ED4"/>
    <w:rsid w:val="13C369F3"/>
    <w:rsid w:val="13D3A8AB"/>
    <w:rsid w:val="14186CC9"/>
    <w:rsid w:val="14297531"/>
    <w:rsid w:val="14306636"/>
    <w:rsid w:val="1437E304"/>
    <w:rsid w:val="144A4DCC"/>
    <w:rsid w:val="14715C9B"/>
    <w:rsid w:val="148D23C1"/>
    <w:rsid w:val="14C161EC"/>
    <w:rsid w:val="14C1DBF8"/>
    <w:rsid w:val="14EED97A"/>
    <w:rsid w:val="1523C482"/>
    <w:rsid w:val="1538EEF5"/>
    <w:rsid w:val="15639072"/>
    <w:rsid w:val="1563C343"/>
    <w:rsid w:val="156B8672"/>
    <w:rsid w:val="157BDE6B"/>
    <w:rsid w:val="158F54EF"/>
    <w:rsid w:val="15ABA28A"/>
    <w:rsid w:val="166AA421"/>
    <w:rsid w:val="166E02D4"/>
    <w:rsid w:val="166FD6DC"/>
    <w:rsid w:val="167EF412"/>
    <w:rsid w:val="16A40EE0"/>
    <w:rsid w:val="174E76BA"/>
    <w:rsid w:val="1765EB67"/>
    <w:rsid w:val="1781EE8E"/>
    <w:rsid w:val="17A4A31F"/>
    <w:rsid w:val="17A76C66"/>
    <w:rsid w:val="18379A07"/>
    <w:rsid w:val="184B9FF8"/>
    <w:rsid w:val="186DCF0B"/>
    <w:rsid w:val="18CDDDD7"/>
    <w:rsid w:val="1929CF69"/>
    <w:rsid w:val="19312973"/>
    <w:rsid w:val="1933B974"/>
    <w:rsid w:val="19368478"/>
    <w:rsid w:val="1958F56E"/>
    <w:rsid w:val="195F3199"/>
    <w:rsid w:val="1964228E"/>
    <w:rsid w:val="1988FFDA"/>
    <w:rsid w:val="19CE2DD0"/>
    <w:rsid w:val="19EC9BBE"/>
    <w:rsid w:val="1A5C7733"/>
    <w:rsid w:val="1A912F6A"/>
    <w:rsid w:val="1AA6337F"/>
    <w:rsid w:val="1AAFC23F"/>
    <w:rsid w:val="1ABE2CEC"/>
    <w:rsid w:val="1B259179"/>
    <w:rsid w:val="1B956505"/>
    <w:rsid w:val="1BB9095E"/>
    <w:rsid w:val="1C234CD8"/>
    <w:rsid w:val="1C634B99"/>
    <w:rsid w:val="1D0E8ACD"/>
    <w:rsid w:val="1D21BEDD"/>
    <w:rsid w:val="1D2AD87D"/>
    <w:rsid w:val="1D438200"/>
    <w:rsid w:val="1D6B4858"/>
    <w:rsid w:val="1D9F9DB0"/>
    <w:rsid w:val="1DABB358"/>
    <w:rsid w:val="1DCCFE11"/>
    <w:rsid w:val="1DD2DB53"/>
    <w:rsid w:val="1E0E0A28"/>
    <w:rsid w:val="1E16ADEA"/>
    <w:rsid w:val="1E9FF9B8"/>
    <w:rsid w:val="1ED822F9"/>
    <w:rsid w:val="1EFB62F0"/>
    <w:rsid w:val="1F8B9DF7"/>
    <w:rsid w:val="1FBBFB61"/>
    <w:rsid w:val="2024CF29"/>
    <w:rsid w:val="203BCA19"/>
    <w:rsid w:val="20671811"/>
    <w:rsid w:val="206D531E"/>
    <w:rsid w:val="20D211AB"/>
    <w:rsid w:val="2150E3A4"/>
    <w:rsid w:val="215873B4"/>
    <w:rsid w:val="21ED754B"/>
    <w:rsid w:val="2216E6F8"/>
    <w:rsid w:val="22376468"/>
    <w:rsid w:val="224F5DD5"/>
    <w:rsid w:val="226584B4"/>
    <w:rsid w:val="22A64C76"/>
    <w:rsid w:val="22C1BC16"/>
    <w:rsid w:val="22C6F693"/>
    <w:rsid w:val="22CE8726"/>
    <w:rsid w:val="22F3D006"/>
    <w:rsid w:val="230ADBC1"/>
    <w:rsid w:val="231DD96E"/>
    <w:rsid w:val="23587D11"/>
    <w:rsid w:val="23845816"/>
    <w:rsid w:val="239C5183"/>
    <w:rsid w:val="23AF52C2"/>
    <w:rsid w:val="23D1F159"/>
    <w:rsid w:val="23D23E40"/>
    <w:rsid w:val="24091AF5"/>
    <w:rsid w:val="240B6EC0"/>
    <w:rsid w:val="24383C67"/>
    <w:rsid w:val="2455FF6A"/>
    <w:rsid w:val="24C78E39"/>
    <w:rsid w:val="24E4B2A5"/>
    <w:rsid w:val="251394E5"/>
    <w:rsid w:val="256B76E8"/>
    <w:rsid w:val="25762867"/>
    <w:rsid w:val="258B2009"/>
    <w:rsid w:val="25A325E9"/>
    <w:rsid w:val="25D30B55"/>
    <w:rsid w:val="2644DA63"/>
    <w:rsid w:val="2676E436"/>
    <w:rsid w:val="269F4485"/>
    <w:rsid w:val="270DA0CF"/>
    <w:rsid w:val="2776C72C"/>
    <w:rsid w:val="27A4CF50"/>
    <w:rsid w:val="27AC5559"/>
    <w:rsid w:val="2833828B"/>
    <w:rsid w:val="28900D45"/>
    <w:rsid w:val="289DDA98"/>
    <w:rsid w:val="28B15323"/>
    <w:rsid w:val="28B9817F"/>
    <w:rsid w:val="28C710C5"/>
    <w:rsid w:val="294EB35A"/>
    <w:rsid w:val="29735FAA"/>
    <w:rsid w:val="298A3B18"/>
    <w:rsid w:val="2990FD64"/>
    <w:rsid w:val="29AB70E5"/>
    <w:rsid w:val="29F56002"/>
    <w:rsid w:val="2A0A68D5"/>
    <w:rsid w:val="2AAED103"/>
    <w:rsid w:val="2AE38F81"/>
    <w:rsid w:val="2AEA0399"/>
    <w:rsid w:val="2B05FF15"/>
    <w:rsid w:val="2B4EB4C0"/>
    <w:rsid w:val="2B51CCCC"/>
    <w:rsid w:val="2B6E1353"/>
    <w:rsid w:val="2B8FECF3"/>
    <w:rsid w:val="2BA33F4F"/>
    <w:rsid w:val="2BB29912"/>
    <w:rsid w:val="2BB73D79"/>
    <w:rsid w:val="2BCF36E6"/>
    <w:rsid w:val="2C40C5B5"/>
    <w:rsid w:val="2C6D2CBA"/>
    <w:rsid w:val="2C70B88F"/>
    <w:rsid w:val="2CC2F6F3"/>
    <w:rsid w:val="2CDDDB88"/>
    <w:rsid w:val="2CFF38F9"/>
    <w:rsid w:val="2D0124C4"/>
    <w:rsid w:val="2D2FC170"/>
    <w:rsid w:val="2D3F0FB0"/>
    <w:rsid w:val="2D472540"/>
    <w:rsid w:val="2D612183"/>
    <w:rsid w:val="2D6337CF"/>
    <w:rsid w:val="2D7422C2"/>
    <w:rsid w:val="2D9631EE"/>
    <w:rsid w:val="2D997911"/>
    <w:rsid w:val="2DA5D121"/>
    <w:rsid w:val="2E1A9C99"/>
    <w:rsid w:val="2E1E6912"/>
    <w:rsid w:val="2E401980"/>
    <w:rsid w:val="2E646E87"/>
    <w:rsid w:val="2E775A24"/>
    <w:rsid w:val="2E778CF5"/>
    <w:rsid w:val="2E989710"/>
    <w:rsid w:val="2EB46E54"/>
    <w:rsid w:val="2EDCC210"/>
    <w:rsid w:val="2EE1EE72"/>
    <w:rsid w:val="2F063EBC"/>
    <w:rsid w:val="2F0A336B"/>
    <w:rsid w:val="2F15E629"/>
    <w:rsid w:val="2F578460"/>
    <w:rsid w:val="30854FEC"/>
    <w:rsid w:val="309AED54"/>
    <w:rsid w:val="31077782"/>
    <w:rsid w:val="313E8197"/>
    <w:rsid w:val="314BE4DD"/>
    <w:rsid w:val="314FD3F6"/>
    <w:rsid w:val="31696C7F"/>
    <w:rsid w:val="318B2377"/>
    <w:rsid w:val="31F8528B"/>
    <w:rsid w:val="32217CBA"/>
    <w:rsid w:val="32350CEF"/>
    <w:rsid w:val="327742B8"/>
    <w:rsid w:val="3287B2E0"/>
    <w:rsid w:val="32C31310"/>
    <w:rsid w:val="331848B7"/>
    <w:rsid w:val="334EC8E6"/>
    <w:rsid w:val="33A22130"/>
    <w:rsid w:val="3416BABC"/>
    <w:rsid w:val="3476E975"/>
    <w:rsid w:val="34CACF15"/>
    <w:rsid w:val="350520DA"/>
    <w:rsid w:val="356A0859"/>
    <w:rsid w:val="357BA7D7"/>
    <w:rsid w:val="35B092DF"/>
    <w:rsid w:val="35F091A0"/>
    <w:rsid w:val="360D4655"/>
    <w:rsid w:val="361D5C51"/>
    <w:rsid w:val="36524759"/>
    <w:rsid w:val="368CAC8C"/>
    <w:rsid w:val="368D1940"/>
    <w:rsid w:val="369506C6"/>
    <w:rsid w:val="36F4EDDD"/>
    <w:rsid w:val="37157FFA"/>
    <w:rsid w:val="3727E06E"/>
    <w:rsid w:val="373D8F96"/>
    <w:rsid w:val="373DB81F"/>
    <w:rsid w:val="376A82D0"/>
    <w:rsid w:val="37827C3D"/>
    <w:rsid w:val="379016BF"/>
    <w:rsid w:val="379A75AA"/>
    <w:rsid w:val="37A6C6CF"/>
    <w:rsid w:val="37EAE20B"/>
    <w:rsid w:val="3813F1FF"/>
    <w:rsid w:val="38180B37"/>
    <w:rsid w:val="3840EF81"/>
    <w:rsid w:val="384B7883"/>
    <w:rsid w:val="38591BBF"/>
    <w:rsid w:val="38649DD7"/>
    <w:rsid w:val="38B5A679"/>
    <w:rsid w:val="38BF27B6"/>
    <w:rsid w:val="38C91C59"/>
    <w:rsid w:val="38D8E495"/>
    <w:rsid w:val="395BAB9F"/>
    <w:rsid w:val="395C5321"/>
    <w:rsid w:val="39D10A19"/>
    <w:rsid w:val="3A079255"/>
    <w:rsid w:val="3A520C77"/>
    <w:rsid w:val="3A8F7D5D"/>
    <w:rsid w:val="3AA979A0"/>
    <w:rsid w:val="3ABC7ADF"/>
    <w:rsid w:val="3AD14C23"/>
    <w:rsid w:val="3AE97861"/>
    <w:rsid w:val="3AF53F70"/>
    <w:rsid w:val="3B40698D"/>
    <w:rsid w:val="3B782B9C"/>
    <w:rsid w:val="3BA7B8D4"/>
    <w:rsid w:val="3BF18F9D"/>
    <w:rsid w:val="3BF75CFA"/>
    <w:rsid w:val="3C1BF39D"/>
    <w:rsid w:val="3C713425"/>
    <w:rsid w:val="3C8561EF"/>
    <w:rsid w:val="3CC49758"/>
    <w:rsid w:val="3CCAB63F"/>
    <w:rsid w:val="3CDB15E1"/>
    <w:rsid w:val="3CEC8E21"/>
    <w:rsid w:val="3CECA261"/>
    <w:rsid w:val="3D24D22D"/>
    <w:rsid w:val="3D473DF3"/>
    <w:rsid w:val="3DE34571"/>
    <w:rsid w:val="3DE876D3"/>
    <w:rsid w:val="3E2D01BD"/>
    <w:rsid w:val="3E470478"/>
    <w:rsid w:val="3E59FF3F"/>
    <w:rsid w:val="3E5E6FDB"/>
    <w:rsid w:val="3E72F8DC"/>
    <w:rsid w:val="3EB1C49C"/>
    <w:rsid w:val="3ED73025"/>
    <w:rsid w:val="3F29B945"/>
    <w:rsid w:val="3F2BA693"/>
    <w:rsid w:val="3F660BC6"/>
    <w:rsid w:val="3F7ADD0A"/>
    <w:rsid w:val="3F898A72"/>
    <w:rsid w:val="3F92E7CE"/>
    <w:rsid w:val="3FABB1A4"/>
    <w:rsid w:val="3FB561A0"/>
    <w:rsid w:val="3FCD283C"/>
    <w:rsid w:val="3FDF1AF4"/>
    <w:rsid w:val="3FFEEB1B"/>
    <w:rsid w:val="401251B5"/>
    <w:rsid w:val="40171759"/>
    <w:rsid w:val="40247F0A"/>
    <w:rsid w:val="4050621C"/>
    <w:rsid w:val="40722A3E"/>
    <w:rsid w:val="409BD023"/>
    <w:rsid w:val="4127E93D"/>
    <w:rsid w:val="4193F16E"/>
    <w:rsid w:val="41B87760"/>
    <w:rsid w:val="4224621F"/>
    <w:rsid w:val="4289D7CF"/>
    <w:rsid w:val="428F3B4A"/>
    <w:rsid w:val="42DEE905"/>
    <w:rsid w:val="433DE1EB"/>
    <w:rsid w:val="434CE79E"/>
    <w:rsid w:val="43669459"/>
    <w:rsid w:val="437CB52B"/>
    <w:rsid w:val="4392B1F0"/>
    <w:rsid w:val="43B526BE"/>
    <w:rsid w:val="4431F505"/>
    <w:rsid w:val="443BA501"/>
    <w:rsid w:val="44414C1E"/>
    <w:rsid w:val="44512534"/>
    <w:rsid w:val="445A9C3C"/>
    <w:rsid w:val="4498DBD3"/>
    <w:rsid w:val="44A2CF06"/>
    <w:rsid w:val="44CAD45A"/>
    <w:rsid w:val="44E2CDC7"/>
    <w:rsid w:val="451490A6"/>
    <w:rsid w:val="45BCA5B3"/>
    <w:rsid w:val="46076D1C"/>
    <w:rsid w:val="466BFB87"/>
    <w:rsid w:val="468CB1D1"/>
    <w:rsid w:val="46B9AF53"/>
    <w:rsid w:val="46CBBD30"/>
    <w:rsid w:val="470168C9"/>
    <w:rsid w:val="470542D4"/>
    <w:rsid w:val="470E62DD"/>
    <w:rsid w:val="477B17EF"/>
    <w:rsid w:val="4794E161"/>
    <w:rsid w:val="47A81571"/>
    <w:rsid w:val="47BD1986"/>
    <w:rsid w:val="48538597"/>
    <w:rsid w:val="487B8CCA"/>
    <w:rsid w:val="488DB9AB"/>
    <w:rsid w:val="4895D56E"/>
    <w:rsid w:val="48A65673"/>
    <w:rsid w:val="48FC0F2D"/>
    <w:rsid w:val="491D0E73"/>
    <w:rsid w:val="49680E32"/>
    <w:rsid w:val="4996F06A"/>
    <w:rsid w:val="49B9295F"/>
    <w:rsid w:val="49D998ED"/>
    <w:rsid w:val="49E2CB52"/>
    <w:rsid w:val="4A17D774"/>
    <w:rsid w:val="4A2078A6"/>
    <w:rsid w:val="4A2F7404"/>
    <w:rsid w:val="4AC99076"/>
    <w:rsid w:val="4B3BA975"/>
    <w:rsid w:val="4B859892"/>
    <w:rsid w:val="4B8A23D3"/>
    <w:rsid w:val="4B8DADD9"/>
    <w:rsid w:val="4B8E1022"/>
    <w:rsid w:val="4B9C8AD0"/>
    <w:rsid w:val="4BA14EAC"/>
    <w:rsid w:val="4BCB4465"/>
    <w:rsid w:val="4BEFF09F"/>
    <w:rsid w:val="4C0132C5"/>
    <w:rsid w:val="4C174125"/>
    <w:rsid w:val="4C271A3B"/>
    <w:rsid w:val="4CA09690"/>
    <w:rsid w:val="4CA471E6"/>
    <w:rsid w:val="4CAC19A3"/>
    <w:rsid w:val="4D0143B7"/>
    <w:rsid w:val="4D06314D"/>
    <w:rsid w:val="4D26F899"/>
    <w:rsid w:val="4D2F7C9C"/>
    <w:rsid w:val="4D38B909"/>
    <w:rsid w:val="4D5F6F76"/>
    <w:rsid w:val="4DA95125"/>
    <w:rsid w:val="4DE8F7B2"/>
    <w:rsid w:val="4E4AAD6B"/>
    <w:rsid w:val="4E50875E"/>
    <w:rsid w:val="4E62D9A9"/>
    <w:rsid w:val="4ED46878"/>
    <w:rsid w:val="4EEEE178"/>
    <w:rsid w:val="4F0CD4E8"/>
    <w:rsid w:val="4F214CED"/>
    <w:rsid w:val="4F361E31"/>
    <w:rsid w:val="4F417DAF"/>
    <w:rsid w:val="4F66110B"/>
    <w:rsid w:val="4F92DBBC"/>
    <w:rsid w:val="4F97D3EA"/>
    <w:rsid w:val="4FF786CD"/>
    <w:rsid w:val="502F6457"/>
    <w:rsid w:val="5038E479"/>
    <w:rsid w:val="50514F00"/>
    <w:rsid w:val="5075E8D4"/>
    <w:rsid w:val="50B3378A"/>
    <w:rsid w:val="50DB0A0D"/>
    <w:rsid w:val="50F7FBA8"/>
    <w:rsid w:val="50FD3C15"/>
    <w:rsid w:val="5111B9A2"/>
    <w:rsid w:val="519E757F"/>
    <w:rsid w:val="51B20C5B"/>
    <w:rsid w:val="51E93900"/>
    <w:rsid w:val="524E8F63"/>
    <w:rsid w:val="525CE8C3"/>
    <w:rsid w:val="52723CD2"/>
    <w:rsid w:val="5296D750"/>
    <w:rsid w:val="52A99A67"/>
    <w:rsid w:val="52E99928"/>
    <w:rsid w:val="530B1D4F"/>
    <w:rsid w:val="531696AA"/>
    <w:rsid w:val="5349C6D0"/>
    <w:rsid w:val="53ED035B"/>
    <w:rsid w:val="5409F4F6"/>
    <w:rsid w:val="54491CFB"/>
    <w:rsid w:val="5449C0E6"/>
    <w:rsid w:val="544DBACA"/>
    <w:rsid w:val="54BB8286"/>
    <w:rsid w:val="54C42F45"/>
    <w:rsid w:val="54CA193D"/>
    <w:rsid w:val="553A7A26"/>
    <w:rsid w:val="554DE7F4"/>
    <w:rsid w:val="5561FC5D"/>
    <w:rsid w:val="559CC64D"/>
    <w:rsid w:val="55A8F651"/>
    <w:rsid w:val="55BF1F8A"/>
    <w:rsid w:val="55DBAB83"/>
    <w:rsid w:val="56076DA2"/>
    <w:rsid w:val="56152917"/>
    <w:rsid w:val="5630AD8E"/>
    <w:rsid w:val="56427435"/>
    <w:rsid w:val="5657C24E"/>
    <w:rsid w:val="566A5EBE"/>
    <w:rsid w:val="567D92CE"/>
    <w:rsid w:val="56C14E5A"/>
    <w:rsid w:val="56C71C49"/>
    <w:rsid w:val="573896AE"/>
    <w:rsid w:val="5768D0C3"/>
    <w:rsid w:val="5777A4DC"/>
    <w:rsid w:val="577FF73A"/>
    <w:rsid w:val="579978B0"/>
    <w:rsid w:val="57C42373"/>
    <w:rsid w:val="57E2A7AA"/>
    <w:rsid w:val="5833F6EA"/>
    <w:rsid w:val="5838979F"/>
    <w:rsid w:val="585736E1"/>
    <w:rsid w:val="58713324"/>
    <w:rsid w:val="5875E415"/>
    <w:rsid w:val="58CDBDDE"/>
    <w:rsid w:val="58DD3E38"/>
    <w:rsid w:val="591E90F4"/>
    <w:rsid w:val="596F7258"/>
    <w:rsid w:val="5996C400"/>
    <w:rsid w:val="59A45D60"/>
    <w:rsid w:val="59D15AE2"/>
    <w:rsid w:val="59DFC6BF"/>
    <w:rsid w:val="59F8EF1C"/>
    <w:rsid w:val="5A508433"/>
    <w:rsid w:val="5A66EBCF"/>
    <w:rsid w:val="5A9AC4FF"/>
    <w:rsid w:val="5AA592D0"/>
    <w:rsid w:val="5AC4CDD5"/>
    <w:rsid w:val="5B660806"/>
    <w:rsid w:val="5B8AA946"/>
    <w:rsid w:val="5BEE07B7"/>
    <w:rsid w:val="5CAE6928"/>
    <w:rsid w:val="5CF82574"/>
    <w:rsid w:val="5D176781"/>
    <w:rsid w:val="5D202AC8"/>
    <w:rsid w:val="5D727ED6"/>
    <w:rsid w:val="5D76AF99"/>
    <w:rsid w:val="5DA7419F"/>
    <w:rsid w:val="5DBE536D"/>
    <w:rsid w:val="5E14484D"/>
    <w:rsid w:val="5E200B32"/>
    <w:rsid w:val="5E2C312C"/>
    <w:rsid w:val="5E581A61"/>
    <w:rsid w:val="5E9D4421"/>
    <w:rsid w:val="5ECC603F"/>
    <w:rsid w:val="5EE6CD9C"/>
    <w:rsid w:val="5EF9CEDB"/>
    <w:rsid w:val="5EFEF9DA"/>
    <w:rsid w:val="5F0610A4"/>
    <w:rsid w:val="5F7039A4"/>
    <w:rsid w:val="5F73B0D2"/>
    <w:rsid w:val="5FA07B83"/>
    <w:rsid w:val="5FA0AE54"/>
    <w:rsid w:val="5FB4125F"/>
    <w:rsid w:val="5FB874F0"/>
    <w:rsid w:val="5FCF3558"/>
    <w:rsid w:val="6006E1EC"/>
    <w:rsid w:val="6056F5C9"/>
    <w:rsid w:val="60909A9B"/>
    <w:rsid w:val="60C6517C"/>
    <w:rsid w:val="612DA0C3"/>
    <w:rsid w:val="61355B78"/>
    <w:rsid w:val="61A2B24D"/>
    <w:rsid w:val="61AC1546"/>
    <w:rsid w:val="61C0D1DD"/>
    <w:rsid w:val="61E1F18A"/>
    <w:rsid w:val="6203DAA3"/>
    <w:rsid w:val="62218919"/>
    <w:rsid w:val="62401B4E"/>
    <w:rsid w:val="626A888A"/>
    <w:rsid w:val="627DBC9A"/>
    <w:rsid w:val="62C778E6"/>
    <w:rsid w:val="62CCF311"/>
    <w:rsid w:val="62DA7815"/>
    <w:rsid w:val="631F3E43"/>
    <w:rsid w:val="63289AFD"/>
    <w:rsid w:val="63692D60"/>
    <w:rsid w:val="63A98455"/>
    <w:rsid w:val="63BD597A"/>
    <w:rsid w:val="63C31643"/>
    <w:rsid w:val="64062649"/>
    <w:rsid w:val="640C2A4B"/>
    <w:rsid w:val="64144DBB"/>
    <w:rsid w:val="649AAE06"/>
    <w:rsid w:val="64CFA240"/>
    <w:rsid w:val="64D26426"/>
    <w:rsid w:val="64FB7751"/>
    <w:rsid w:val="6507BE6D"/>
    <w:rsid w:val="655C9AE5"/>
    <w:rsid w:val="65C5897D"/>
    <w:rsid w:val="65E600F8"/>
    <w:rsid w:val="65FE4F5F"/>
    <w:rsid w:val="661648CC"/>
    <w:rsid w:val="6642AC09"/>
    <w:rsid w:val="6668A76C"/>
    <w:rsid w:val="66CF5526"/>
    <w:rsid w:val="66CFF6B3"/>
    <w:rsid w:val="66DC3BE7"/>
    <w:rsid w:val="6725154D"/>
    <w:rsid w:val="6729BEE6"/>
    <w:rsid w:val="672E9E19"/>
    <w:rsid w:val="676C119F"/>
    <w:rsid w:val="67997F95"/>
    <w:rsid w:val="67B261A0"/>
    <w:rsid w:val="6804F0F4"/>
    <w:rsid w:val="681CEA61"/>
    <w:rsid w:val="6834E3CE"/>
    <w:rsid w:val="686F7BD2"/>
    <w:rsid w:val="686FE08F"/>
    <w:rsid w:val="689579E6"/>
    <w:rsid w:val="689C4683"/>
    <w:rsid w:val="68A37618"/>
    <w:rsid w:val="68A99AC6"/>
    <w:rsid w:val="68B35851"/>
    <w:rsid w:val="68BB1306"/>
    <w:rsid w:val="690F8C37"/>
    <w:rsid w:val="6919AC08"/>
    <w:rsid w:val="693CA244"/>
    <w:rsid w:val="69553F9C"/>
    <w:rsid w:val="698A792D"/>
    <w:rsid w:val="6996ADCC"/>
    <w:rsid w:val="69DB2F90"/>
    <w:rsid w:val="69F6C145"/>
    <w:rsid w:val="6A0BC55A"/>
    <w:rsid w:val="6AB9D1FA"/>
    <w:rsid w:val="6B0EFCBC"/>
    <w:rsid w:val="6B63BD1D"/>
    <w:rsid w:val="6B6673AE"/>
    <w:rsid w:val="6B83B3B4"/>
    <w:rsid w:val="6BCDA2D1"/>
    <w:rsid w:val="6BCE2CA3"/>
    <w:rsid w:val="6BE59C3E"/>
    <w:rsid w:val="6C4259C9"/>
    <w:rsid w:val="6D12D052"/>
    <w:rsid w:val="6D5D8A98"/>
    <w:rsid w:val="6D728EAD"/>
    <w:rsid w:val="6DA779B5"/>
    <w:rsid w:val="6E190884"/>
    <w:rsid w:val="6E4AD2D0"/>
    <w:rsid w:val="6E6FFA7E"/>
    <w:rsid w:val="6E9960DB"/>
    <w:rsid w:val="6EAAB117"/>
    <w:rsid w:val="6ED66B29"/>
    <w:rsid w:val="6ED7AE99"/>
    <w:rsid w:val="6F1F680F"/>
    <w:rsid w:val="6FAE1B4A"/>
    <w:rsid w:val="6FC0A43C"/>
    <w:rsid w:val="6FC614B7"/>
    <w:rsid w:val="6FE8807D"/>
    <w:rsid w:val="6FF2AC97"/>
    <w:rsid w:val="701AA363"/>
    <w:rsid w:val="7021BDDC"/>
    <w:rsid w:val="7054C7F2"/>
    <w:rsid w:val="708192A3"/>
    <w:rsid w:val="70BD1F12"/>
    <w:rsid w:val="70C656C1"/>
    <w:rsid w:val="70DE502E"/>
    <w:rsid w:val="70F7A04C"/>
    <w:rsid w:val="712609A4"/>
    <w:rsid w:val="713B0DB9"/>
    <w:rsid w:val="716FC5F0"/>
    <w:rsid w:val="718158FB"/>
    <w:rsid w:val="719737EC"/>
    <w:rsid w:val="719CC372"/>
    <w:rsid w:val="71B2EFD4"/>
    <w:rsid w:val="71FE792B"/>
    <w:rsid w:val="72051C51"/>
    <w:rsid w:val="7284D040"/>
    <w:rsid w:val="72C72132"/>
    <w:rsid w:val="72DA92D8"/>
    <w:rsid w:val="72E3848A"/>
    <w:rsid w:val="7311ABBB"/>
    <w:rsid w:val="7314E49D"/>
    <w:rsid w:val="732CDE0A"/>
    <w:rsid w:val="73436BA1"/>
    <w:rsid w:val="734464B7"/>
    <w:rsid w:val="7359A8BB"/>
    <w:rsid w:val="7376DC50"/>
    <w:rsid w:val="738F01BF"/>
    <w:rsid w:val="73A36507"/>
    <w:rsid w:val="73F7947A"/>
    <w:rsid w:val="7410B62D"/>
    <w:rsid w:val="74184ED0"/>
    <w:rsid w:val="74454C52"/>
    <w:rsid w:val="74C3C0D5"/>
    <w:rsid w:val="74E5A4EA"/>
    <w:rsid w:val="751BB903"/>
    <w:rsid w:val="75308A47"/>
    <w:rsid w:val="75408AB6"/>
    <w:rsid w:val="754D4911"/>
    <w:rsid w:val="7565427E"/>
    <w:rsid w:val="759364DB"/>
    <w:rsid w:val="75F78649"/>
    <w:rsid w:val="760BEF26"/>
    <w:rsid w:val="761EF065"/>
    <w:rsid w:val="762B16B0"/>
    <w:rsid w:val="7636E9D2"/>
    <w:rsid w:val="765F50D3"/>
    <w:rsid w:val="76D00F66"/>
    <w:rsid w:val="76DD63A9"/>
    <w:rsid w:val="7705DA7D"/>
    <w:rsid w:val="773F1962"/>
    <w:rsid w:val="779BD6ED"/>
    <w:rsid w:val="779DF28E"/>
    <w:rsid w:val="77A1F09D"/>
    <w:rsid w:val="780D988D"/>
    <w:rsid w:val="782ABCF9"/>
    <w:rsid w:val="78445D93"/>
    <w:rsid w:val="78782B78"/>
    <w:rsid w:val="78E4380F"/>
    <w:rsid w:val="78ED53F7"/>
    <w:rsid w:val="79113591"/>
    <w:rsid w:val="791E9DA7"/>
    <w:rsid w:val="79A5C273"/>
    <w:rsid w:val="79BC74C5"/>
    <w:rsid w:val="79BED2F9"/>
    <w:rsid w:val="79CF7604"/>
    <w:rsid w:val="79CFA8D5"/>
    <w:rsid w:val="79DE2F23"/>
    <w:rsid w:val="7A76557D"/>
    <w:rsid w:val="7A7AE809"/>
    <w:rsid w:val="7A8E1C19"/>
    <w:rsid w:val="7ABD5D93"/>
    <w:rsid w:val="7AC0D8CE"/>
    <w:rsid w:val="7B047726"/>
    <w:rsid w:val="7B25ADE9"/>
    <w:rsid w:val="7B3D8E85"/>
    <w:rsid w:val="7B44A1D7"/>
    <w:rsid w:val="7B4C8F5D"/>
    <w:rsid w:val="7B8D23BB"/>
    <w:rsid w:val="7BAFCC3A"/>
    <w:rsid w:val="7BDC4548"/>
    <w:rsid w:val="7C032477"/>
    <w:rsid w:val="7C0347EC"/>
    <w:rsid w:val="7C2006B6"/>
    <w:rsid w:val="7C713E73"/>
    <w:rsid w:val="7C8606A3"/>
    <w:rsid w:val="7CADDB65"/>
    <w:rsid w:val="7CB3039C"/>
    <w:rsid w:val="7D07E9CC"/>
    <w:rsid w:val="7D5470C8"/>
    <w:rsid w:val="7E26A84B"/>
    <w:rsid w:val="7E9B5F43"/>
    <w:rsid w:val="7EB81E0D"/>
    <w:rsid w:val="7EE51B8F"/>
    <w:rsid w:val="7FD879DB"/>
    <w:rsid w:val="7FEA57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dd"/>
    </o:shapedefaults>
    <o:shapelayout v:ext="edit">
      <o:idmap v:ext="edit" data="2"/>
    </o:shapelayout>
  </w:shapeDefaults>
  <w:decimalSymbol w:val="."/>
  <w:listSeparator w:val=","/>
  <w14:docId w14:val="479ED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78B"/>
    <w:pPr>
      <w:tabs>
        <w:tab w:val="left" w:pos="-3060"/>
        <w:tab w:val="left" w:pos="-2340"/>
        <w:tab w:val="left" w:pos="6300"/>
      </w:tabs>
      <w:suppressAutoHyphens/>
      <w:spacing w:before="120"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D50E64"/>
    <w:pPr>
      <w:spacing w:after="240"/>
      <w:outlineLvl w:val="0"/>
    </w:pPr>
    <w:rPr>
      <w:b/>
      <w:color w:val="007484"/>
      <w:sz w:val="72"/>
      <w:szCs w:val="72"/>
    </w:rPr>
  </w:style>
  <w:style w:type="paragraph" w:styleId="Heading2">
    <w:name w:val="heading 2"/>
    <w:basedOn w:val="Normal"/>
    <w:next w:val="Normal"/>
    <w:link w:val="Heading2Char"/>
    <w:autoRedefine/>
    <w:qFormat/>
    <w:rsid w:val="00D50E64"/>
    <w:pPr>
      <w:tabs>
        <w:tab w:val="clear" w:pos="-3060"/>
        <w:tab w:val="clear" w:pos="-2340"/>
        <w:tab w:val="clear" w:pos="6300"/>
        <w:tab w:val="left" w:pos="284"/>
        <w:tab w:val="left" w:pos="993"/>
      </w:tabs>
      <w:suppressAutoHyphens w:val="0"/>
      <w:spacing w:before="360" w:line="240" w:lineRule="auto"/>
      <w:outlineLvl w:val="1"/>
    </w:pPr>
    <w:rPr>
      <w:b/>
      <w:bCs/>
      <w:color w:val="005467"/>
      <w:kern w:val="32"/>
      <w:sz w:val="44"/>
      <w:szCs w:val="44"/>
    </w:rPr>
  </w:style>
  <w:style w:type="paragraph" w:styleId="Heading3">
    <w:name w:val="heading 3"/>
    <w:next w:val="Normal"/>
    <w:link w:val="Heading3Char"/>
    <w:autoRedefine/>
    <w:qFormat/>
    <w:rsid w:val="008F1360"/>
    <w:pPr>
      <w:spacing w:before="360" w:after="120" w:line="240" w:lineRule="auto"/>
      <w:outlineLvl w:val="2"/>
    </w:pPr>
    <w:rPr>
      <w:rFonts w:ascii="Arial" w:eastAsiaTheme="majorEastAsia" w:hAnsi="Arial" w:cs="Arial"/>
      <w:color w:val="3B3838" w:themeColor="background2" w:themeShade="40"/>
      <w:sz w:val="36"/>
      <w:szCs w:val="36"/>
      <w:lang w:eastAsia="en-AU"/>
    </w:rPr>
  </w:style>
  <w:style w:type="paragraph" w:styleId="Heading4">
    <w:name w:val="heading 4"/>
    <w:next w:val="Normal"/>
    <w:link w:val="Heading4Char"/>
    <w:autoRedefine/>
    <w:qFormat/>
    <w:rsid w:val="00302553"/>
    <w:pPr>
      <w:spacing w:after="240" w:line="240" w:lineRule="auto"/>
      <w:outlineLvl w:val="3"/>
    </w:pPr>
    <w:rPr>
      <w:rFonts w:ascii="Arial" w:eastAsiaTheme="majorEastAsia" w:hAnsi="Arial" w:cs="Arial"/>
      <w:b/>
      <w:color w:val="000000" w:themeColor="text1"/>
      <w:sz w:val="28"/>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10"/>
      </w:numPr>
      <w:spacing w:before="240" w:after="60"/>
      <w:outlineLvl w:val="5"/>
    </w:pPr>
    <w:rPr>
      <w:i/>
      <w:szCs w:val="20"/>
    </w:rPr>
  </w:style>
  <w:style w:type="paragraph" w:styleId="Heading7">
    <w:name w:val="heading 7"/>
    <w:basedOn w:val="Normal"/>
    <w:next w:val="Normal"/>
    <w:link w:val="Heading7Char"/>
    <w:rsid w:val="00D60E63"/>
    <w:pPr>
      <w:numPr>
        <w:ilvl w:val="6"/>
        <w:numId w:val="10"/>
      </w:numPr>
      <w:spacing w:before="240" w:after="60"/>
      <w:outlineLvl w:val="6"/>
    </w:pPr>
    <w:rPr>
      <w:sz w:val="20"/>
      <w:szCs w:val="20"/>
    </w:rPr>
  </w:style>
  <w:style w:type="paragraph" w:styleId="Heading8">
    <w:name w:val="heading 8"/>
    <w:basedOn w:val="Normal"/>
    <w:next w:val="Normal"/>
    <w:link w:val="Heading8Char"/>
    <w:rsid w:val="00D60E63"/>
    <w:pPr>
      <w:numPr>
        <w:ilvl w:val="7"/>
        <w:numId w:val="10"/>
      </w:numPr>
      <w:spacing w:before="240" w:after="60"/>
      <w:outlineLvl w:val="7"/>
    </w:pPr>
    <w:rPr>
      <w:i/>
      <w:sz w:val="20"/>
      <w:szCs w:val="20"/>
    </w:rPr>
  </w:style>
  <w:style w:type="paragraph" w:styleId="Heading9">
    <w:name w:val="heading 9"/>
    <w:basedOn w:val="Normal"/>
    <w:next w:val="Normal"/>
    <w:link w:val="Heading9Char"/>
    <w:rsid w:val="00D60E63"/>
    <w:pPr>
      <w:numPr>
        <w:ilvl w:val="8"/>
        <w:numId w:val="10"/>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05619"/>
    <w:pPr>
      <w:tabs>
        <w:tab w:val="clear" w:pos="6300"/>
      </w:tabs>
      <w:spacing w:after="200" w:line="240" w:lineRule="auto"/>
      <w:ind w:left="284"/>
    </w:pPr>
    <w:rPr>
      <w:i/>
      <w:iCs/>
      <w:color w:val="003F43"/>
      <w:szCs w:val="18"/>
    </w:rPr>
  </w:style>
  <w:style w:type="paragraph" w:styleId="Title">
    <w:name w:val="Title"/>
    <w:basedOn w:val="Normal"/>
    <w:next w:val="Normal"/>
    <w:link w:val="TitleChar"/>
    <w:uiPriority w:val="10"/>
    <w:qFormat/>
    <w:rsid w:val="00F76536"/>
    <w:pPr>
      <w:spacing w:before="1440" w:after="240" w:line="800" w:lineRule="exact"/>
      <w:outlineLvl w:val="0"/>
    </w:pPr>
    <w:rPr>
      <w:rFonts w:ascii="Akrobat Bold" w:hAnsi="Akrobat Bold"/>
      <w:b/>
      <w:sz w:val="80"/>
      <w:szCs w:val="80"/>
    </w:rPr>
  </w:style>
  <w:style w:type="character" w:customStyle="1" w:styleId="TitleChar">
    <w:name w:val="Title Char"/>
    <w:basedOn w:val="DefaultParagraphFont"/>
    <w:link w:val="Title"/>
    <w:uiPriority w:val="10"/>
    <w:rsid w:val="00F76536"/>
    <w:rPr>
      <w:rFonts w:ascii="Akrobat Bold" w:eastAsia="Times New Roman" w:hAnsi="Akrobat Bold" w:cs="Arial"/>
      <w:b/>
      <w:color w:val="000000" w:themeColor="text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D50E64"/>
    <w:rPr>
      <w:rFonts w:ascii="Arial" w:eastAsia="Times New Roman" w:hAnsi="Arial" w:cs="Arial"/>
      <w:b/>
      <w:color w:val="007484"/>
      <w:sz w:val="72"/>
      <w:szCs w:val="72"/>
      <w:lang w:eastAsia="en-AU"/>
    </w:rPr>
  </w:style>
  <w:style w:type="character" w:customStyle="1" w:styleId="Heading2Char">
    <w:name w:val="Heading 2 Char"/>
    <w:basedOn w:val="DefaultParagraphFont"/>
    <w:link w:val="Heading2"/>
    <w:rsid w:val="00D50E64"/>
    <w:rPr>
      <w:rFonts w:ascii="Arial" w:eastAsia="Times New Roman" w:hAnsi="Arial" w:cs="Arial"/>
      <w:b/>
      <w:bCs/>
      <w:color w:val="005467"/>
      <w:kern w:val="32"/>
      <w:sz w:val="44"/>
      <w:szCs w:val="44"/>
      <w:lang w:eastAsia="en-AU"/>
    </w:rPr>
  </w:style>
  <w:style w:type="character" w:customStyle="1" w:styleId="Heading3Char">
    <w:name w:val="Heading 3 Char"/>
    <w:basedOn w:val="DefaultParagraphFont"/>
    <w:link w:val="Heading3"/>
    <w:rsid w:val="008F1360"/>
    <w:rPr>
      <w:rFonts w:ascii="Arial" w:eastAsiaTheme="majorEastAsia" w:hAnsi="Arial" w:cs="Arial"/>
      <w:color w:val="3B3838" w:themeColor="background2" w:themeShade="40"/>
      <w:sz w:val="36"/>
      <w:szCs w:val="36"/>
      <w:lang w:eastAsia="en-AU"/>
    </w:rPr>
  </w:style>
  <w:style w:type="character" w:customStyle="1" w:styleId="Heading4Char">
    <w:name w:val="Heading 4 Char"/>
    <w:basedOn w:val="DefaultParagraphFont"/>
    <w:link w:val="Heading4"/>
    <w:rsid w:val="00302553"/>
    <w:rPr>
      <w:rFonts w:ascii="Arial" w:eastAsiaTheme="majorEastAsia" w:hAnsi="Arial" w:cs="Arial"/>
      <w:b/>
      <w:color w:val="000000" w:themeColor="text1"/>
      <w:sz w:val="28"/>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11"/>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9"/>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8763EE"/>
    <w:pPr>
      <w:tabs>
        <w:tab w:val="clear" w:pos="-3060"/>
        <w:tab w:val="clear" w:pos="-2340"/>
        <w:tab w:val="clear" w:pos="6300"/>
      </w:tabs>
      <w:suppressAutoHyphens w:val="0"/>
      <w:spacing w:line="240" w:lineRule="auto"/>
    </w:pPr>
    <w:rPr>
      <w:rFonts w:eastAsiaTheme="minorHAnsi" w:cstheme="minorBidi"/>
      <w:b/>
      <w:color w:val="auto"/>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12"/>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13"/>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76536"/>
    <w:pPr>
      <w:spacing w:after="320" w:line="240" w:lineRule="auto"/>
    </w:pPr>
    <w:rPr>
      <w:rFonts w:ascii="Arial" w:eastAsia="Times New Roman" w:hAnsi="Arial" w:cs="Arial"/>
      <w:color w:val="000000" w:themeColor="text1"/>
      <w:sz w:val="40"/>
      <w:szCs w:val="40"/>
      <w:lang w:eastAsia="en-AU"/>
    </w:rPr>
  </w:style>
  <w:style w:type="character" w:customStyle="1" w:styleId="SubtitleChar">
    <w:name w:val="Subtitle Char"/>
    <w:basedOn w:val="DefaultParagraphFont"/>
    <w:link w:val="Subtitle"/>
    <w:uiPriority w:val="11"/>
    <w:rsid w:val="00F76536"/>
    <w:rPr>
      <w:rFonts w:ascii="Arial" w:eastAsia="Times New Roman" w:hAnsi="Arial" w:cs="Arial"/>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8668EA"/>
    <w:pPr>
      <w:tabs>
        <w:tab w:val="clear" w:pos="-3060"/>
        <w:tab w:val="clear" w:pos="-2340"/>
        <w:tab w:val="clear" w:pos="6300"/>
      </w:tabs>
      <w:spacing w:after="100"/>
      <w:ind w:left="440"/>
    </w:pPr>
  </w:style>
  <w:style w:type="character" w:styleId="FollowedHyperlink">
    <w:name w:val="FollowedHyperlink"/>
    <w:basedOn w:val="DefaultParagraphFont"/>
    <w:uiPriority w:val="99"/>
    <w:semiHidden/>
    <w:unhideWhenUsed/>
    <w:rsid w:val="001144E1"/>
    <w:rPr>
      <w:color w:val="954F72" w:themeColor="followedHyperlink"/>
      <w:u w:val="single"/>
    </w:rPr>
  </w:style>
  <w:style w:type="table" w:styleId="PlainTable2">
    <w:name w:val="Plain Table 2"/>
    <w:basedOn w:val="TableNormal"/>
    <w:uiPriority w:val="42"/>
    <w:rsid w:val="00CA6C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724C8"/>
    <w:rPr>
      <w:color w:val="808080"/>
    </w:rPr>
  </w:style>
  <w:style w:type="paragraph" w:customStyle="1" w:styleId="pf0">
    <w:name w:val="pf0"/>
    <w:basedOn w:val="Normal"/>
    <w:rsid w:val="00E2720C"/>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cf01">
    <w:name w:val="cf01"/>
    <w:basedOn w:val="DefaultParagraphFont"/>
    <w:rsid w:val="00E2720C"/>
    <w:rPr>
      <w:rFonts w:ascii="Segoe UI" w:hAnsi="Segoe UI" w:cs="Segoe UI" w:hint="default"/>
      <w:sz w:val="18"/>
      <w:szCs w:val="18"/>
    </w:rPr>
  </w:style>
  <w:style w:type="character" w:customStyle="1" w:styleId="textrun">
    <w:name w:val="textrun"/>
    <w:basedOn w:val="DefaultParagraphFont"/>
    <w:rsid w:val="003E1DE2"/>
  </w:style>
  <w:style w:type="character" w:customStyle="1" w:styleId="normaltextrun">
    <w:name w:val="normaltextrun"/>
    <w:basedOn w:val="DefaultParagraphFont"/>
    <w:rsid w:val="003E1DE2"/>
  </w:style>
  <w:style w:type="character" w:customStyle="1" w:styleId="ui-provider">
    <w:name w:val="ui-provider"/>
    <w:basedOn w:val="DefaultParagraphFont"/>
    <w:rsid w:val="003E1DE2"/>
  </w:style>
  <w:style w:type="paragraph" w:customStyle="1" w:styleId="paragraph">
    <w:name w:val="paragraph"/>
    <w:basedOn w:val="Normal"/>
    <w:rsid w:val="0091342F"/>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91342F"/>
  </w:style>
  <w:style w:type="paragraph" w:customStyle="1" w:styleId="ICListNumber2">
    <w:name w:val="IC List Number 2"/>
    <w:basedOn w:val="Normal"/>
    <w:uiPriority w:val="1"/>
    <w:qFormat/>
    <w:rsid w:val="2B4EB4C0"/>
    <w:pPr>
      <w:spacing w:before="240"/>
      <w:outlineLvl w:val="3"/>
    </w:pPr>
    <w:rPr>
      <w:rFonts w:eastAsia="Calibri"/>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7770208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72139584">
      <w:bodyDiv w:val="1"/>
      <w:marLeft w:val="0"/>
      <w:marRight w:val="0"/>
      <w:marTop w:val="0"/>
      <w:marBottom w:val="0"/>
      <w:divBdr>
        <w:top w:val="none" w:sz="0" w:space="0" w:color="auto"/>
        <w:left w:val="none" w:sz="0" w:space="0" w:color="auto"/>
        <w:bottom w:val="none" w:sz="0" w:space="0" w:color="auto"/>
        <w:right w:val="none" w:sz="0" w:space="0" w:color="auto"/>
      </w:divBdr>
    </w:div>
    <w:div w:id="498926823">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0881066">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92745487">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09845086">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12058715">
      <w:bodyDiv w:val="1"/>
      <w:marLeft w:val="0"/>
      <w:marRight w:val="0"/>
      <w:marTop w:val="0"/>
      <w:marBottom w:val="0"/>
      <w:divBdr>
        <w:top w:val="none" w:sz="0" w:space="0" w:color="auto"/>
        <w:left w:val="none" w:sz="0" w:space="0" w:color="auto"/>
        <w:bottom w:val="none" w:sz="0" w:space="0" w:color="auto"/>
        <w:right w:val="none" w:sz="0" w:space="0" w:color="auto"/>
      </w:divBdr>
    </w:div>
    <w:div w:id="1317144823">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32316653">
      <w:bodyDiv w:val="1"/>
      <w:marLeft w:val="0"/>
      <w:marRight w:val="0"/>
      <w:marTop w:val="0"/>
      <w:marBottom w:val="0"/>
      <w:divBdr>
        <w:top w:val="none" w:sz="0" w:space="0" w:color="auto"/>
        <w:left w:val="none" w:sz="0" w:space="0" w:color="auto"/>
        <w:bottom w:val="none" w:sz="0" w:space="0" w:color="auto"/>
        <w:right w:val="none" w:sz="0" w:space="0" w:color="auto"/>
      </w:divBdr>
    </w:div>
    <w:div w:id="1466041982">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9786076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935941897">
      <w:bodyDiv w:val="1"/>
      <w:marLeft w:val="0"/>
      <w:marRight w:val="0"/>
      <w:marTop w:val="0"/>
      <w:marBottom w:val="0"/>
      <w:divBdr>
        <w:top w:val="none" w:sz="0" w:space="0" w:color="auto"/>
        <w:left w:val="none" w:sz="0" w:space="0" w:color="auto"/>
        <w:bottom w:val="none" w:sz="0" w:space="0" w:color="auto"/>
        <w:right w:val="none" w:sz="0" w:space="0" w:color="auto"/>
      </w:divBdr>
      <w:divsChild>
        <w:div w:id="53818464">
          <w:marLeft w:val="0"/>
          <w:marRight w:val="0"/>
          <w:marTop w:val="0"/>
          <w:marBottom w:val="0"/>
          <w:divBdr>
            <w:top w:val="none" w:sz="0" w:space="0" w:color="auto"/>
            <w:left w:val="none" w:sz="0" w:space="0" w:color="auto"/>
            <w:bottom w:val="none" w:sz="0" w:space="0" w:color="auto"/>
            <w:right w:val="none" w:sz="0" w:space="0" w:color="auto"/>
          </w:divBdr>
        </w:div>
        <w:div w:id="120996918">
          <w:marLeft w:val="0"/>
          <w:marRight w:val="0"/>
          <w:marTop w:val="0"/>
          <w:marBottom w:val="0"/>
          <w:divBdr>
            <w:top w:val="none" w:sz="0" w:space="0" w:color="auto"/>
            <w:left w:val="none" w:sz="0" w:space="0" w:color="auto"/>
            <w:bottom w:val="none" w:sz="0" w:space="0" w:color="auto"/>
            <w:right w:val="none" w:sz="0" w:space="0" w:color="auto"/>
          </w:divBdr>
        </w:div>
        <w:div w:id="443886165">
          <w:marLeft w:val="0"/>
          <w:marRight w:val="0"/>
          <w:marTop w:val="0"/>
          <w:marBottom w:val="0"/>
          <w:divBdr>
            <w:top w:val="none" w:sz="0" w:space="0" w:color="auto"/>
            <w:left w:val="none" w:sz="0" w:space="0" w:color="auto"/>
            <w:bottom w:val="none" w:sz="0" w:space="0" w:color="auto"/>
            <w:right w:val="none" w:sz="0" w:space="0" w:color="auto"/>
          </w:divBdr>
        </w:div>
        <w:div w:id="503984131">
          <w:marLeft w:val="0"/>
          <w:marRight w:val="0"/>
          <w:marTop w:val="0"/>
          <w:marBottom w:val="0"/>
          <w:divBdr>
            <w:top w:val="none" w:sz="0" w:space="0" w:color="auto"/>
            <w:left w:val="none" w:sz="0" w:space="0" w:color="auto"/>
            <w:bottom w:val="none" w:sz="0" w:space="0" w:color="auto"/>
            <w:right w:val="none" w:sz="0" w:space="0" w:color="auto"/>
          </w:divBdr>
        </w:div>
        <w:div w:id="561525500">
          <w:marLeft w:val="0"/>
          <w:marRight w:val="0"/>
          <w:marTop w:val="0"/>
          <w:marBottom w:val="0"/>
          <w:divBdr>
            <w:top w:val="none" w:sz="0" w:space="0" w:color="auto"/>
            <w:left w:val="none" w:sz="0" w:space="0" w:color="auto"/>
            <w:bottom w:val="none" w:sz="0" w:space="0" w:color="auto"/>
            <w:right w:val="none" w:sz="0" w:space="0" w:color="auto"/>
          </w:divBdr>
        </w:div>
        <w:div w:id="808859573">
          <w:marLeft w:val="0"/>
          <w:marRight w:val="0"/>
          <w:marTop w:val="0"/>
          <w:marBottom w:val="0"/>
          <w:divBdr>
            <w:top w:val="none" w:sz="0" w:space="0" w:color="auto"/>
            <w:left w:val="none" w:sz="0" w:space="0" w:color="auto"/>
            <w:bottom w:val="none" w:sz="0" w:space="0" w:color="auto"/>
            <w:right w:val="none" w:sz="0" w:space="0" w:color="auto"/>
          </w:divBdr>
        </w:div>
        <w:div w:id="1060900704">
          <w:marLeft w:val="0"/>
          <w:marRight w:val="0"/>
          <w:marTop w:val="0"/>
          <w:marBottom w:val="0"/>
          <w:divBdr>
            <w:top w:val="none" w:sz="0" w:space="0" w:color="auto"/>
            <w:left w:val="none" w:sz="0" w:space="0" w:color="auto"/>
            <w:bottom w:val="none" w:sz="0" w:space="0" w:color="auto"/>
            <w:right w:val="none" w:sz="0" w:space="0" w:color="auto"/>
          </w:divBdr>
        </w:div>
        <w:div w:id="1158813096">
          <w:marLeft w:val="0"/>
          <w:marRight w:val="0"/>
          <w:marTop w:val="0"/>
          <w:marBottom w:val="0"/>
          <w:divBdr>
            <w:top w:val="none" w:sz="0" w:space="0" w:color="auto"/>
            <w:left w:val="none" w:sz="0" w:space="0" w:color="auto"/>
            <w:bottom w:val="none" w:sz="0" w:space="0" w:color="auto"/>
            <w:right w:val="none" w:sz="0" w:space="0" w:color="auto"/>
          </w:divBdr>
        </w:div>
        <w:div w:id="1325817103">
          <w:marLeft w:val="0"/>
          <w:marRight w:val="0"/>
          <w:marTop w:val="0"/>
          <w:marBottom w:val="0"/>
          <w:divBdr>
            <w:top w:val="none" w:sz="0" w:space="0" w:color="auto"/>
            <w:left w:val="none" w:sz="0" w:space="0" w:color="auto"/>
            <w:bottom w:val="none" w:sz="0" w:space="0" w:color="auto"/>
            <w:right w:val="none" w:sz="0" w:space="0" w:color="auto"/>
          </w:divBdr>
        </w:div>
        <w:div w:id="1332369730">
          <w:marLeft w:val="0"/>
          <w:marRight w:val="0"/>
          <w:marTop w:val="0"/>
          <w:marBottom w:val="0"/>
          <w:divBdr>
            <w:top w:val="none" w:sz="0" w:space="0" w:color="auto"/>
            <w:left w:val="none" w:sz="0" w:space="0" w:color="auto"/>
            <w:bottom w:val="none" w:sz="0" w:space="0" w:color="auto"/>
            <w:right w:val="none" w:sz="0" w:space="0" w:color="auto"/>
          </w:divBdr>
        </w:div>
        <w:div w:id="1381242623">
          <w:marLeft w:val="0"/>
          <w:marRight w:val="0"/>
          <w:marTop w:val="0"/>
          <w:marBottom w:val="0"/>
          <w:divBdr>
            <w:top w:val="none" w:sz="0" w:space="0" w:color="auto"/>
            <w:left w:val="none" w:sz="0" w:space="0" w:color="auto"/>
            <w:bottom w:val="none" w:sz="0" w:space="0" w:color="auto"/>
            <w:right w:val="none" w:sz="0" w:space="0" w:color="auto"/>
          </w:divBdr>
        </w:div>
        <w:div w:id="1465275225">
          <w:marLeft w:val="0"/>
          <w:marRight w:val="0"/>
          <w:marTop w:val="0"/>
          <w:marBottom w:val="0"/>
          <w:divBdr>
            <w:top w:val="none" w:sz="0" w:space="0" w:color="auto"/>
            <w:left w:val="none" w:sz="0" w:space="0" w:color="auto"/>
            <w:bottom w:val="none" w:sz="0" w:space="0" w:color="auto"/>
            <w:right w:val="none" w:sz="0" w:space="0" w:color="auto"/>
          </w:divBdr>
        </w:div>
        <w:div w:id="1474985329">
          <w:marLeft w:val="0"/>
          <w:marRight w:val="0"/>
          <w:marTop w:val="0"/>
          <w:marBottom w:val="0"/>
          <w:divBdr>
            <w:top w:val="none" w:sz="0" w:space="0" w:color="auto"/>
            <w:left w:val="none" w:sz="0" w:space="0" w:color="auto"/>
            <w:bottom w:val="none" w:sz="0" w:space="0" w:color="auto"/>
            <w:right w:val="none" w:sz="0" w:space="0" w:color="auto"/>
          </w:divBdr>
        </w:div>
        <w:div w:id="1598513074">
          <w:marLeft w:val="0"/>
          <w:marRight w:val="0"/>
          <w:marTop w:val="0"/>
          <w:marBottom w:val="0"/>
          <w:divBdr>
            <w:top w:val="none" w:sz="0" w:space="0" w:color="auto"/>
            <w:left w:val="none" w:sz="0" w:space="0" w:color="auto"/>
            <w:bottom w:val="none" w:sz="0" w:space="0" w:color="auto"/>
            <w:right w:val="none" w:sz="0" w:space="0" w:color="auto"/>
          </w:divBdr>
        </w:div>
        <w:div w:id="1729844189">
          <w:marLeft w:val="0"/>
          <w:marRight w:val="0"/>
          <w:marTop w:val="0"/>
          <w:marBottom w:val="0"/>
          <w:divBdr>
            <w:top w:val="none" w:sz="0" w:space="0" w:color="auto"/>
            <w:left w:val="none" w:sz="0" w:space="0" w:color="auto"/>
            <w:bottom w:val="none" w:sz="0" w:space="0" w:color="auto"/>
            <w:right w:val="none" w:sz="0" w:space="0" w:color="auto"/>
          </w:divBdr>
        </w:div>
        <w:div w:id="1963725404">
          <w:marLeft w:val="0"/>
          <w:marRight w:val="0"/>
          <w:marTop w:val="0"/>
          <w:marBottom w:val="0"/>
          <w:divBdr>
            <w:top w:val="none" w:sz="0" w:space="0" w:color="auto"/>
            <w:left w:val="none" w:sz="0" w:space="0" w:color="auto"/>
            <w:bottom w:val="none" w:sz="0" w:space="0" w:color="auto"/>
            <w:right w:val="none" w:sz="0" w:space="0" w:color="auto"/>
          </w:divBdr>
        </w:div>
        <w:div w:id="2106881754">
          <w:marLeft w:val="0"/>
          <w:marRight w:val="0"/>
          <w:marTop w:val="0"/>
          <w:marBottom w:val="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11.sv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chart" Target="charts/chart1.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header" Target="header2.xm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zouglak\Downloads\copp-repor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sliston\Downloads\2023-10-30_Form-ID-1218.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liston\Downloads\2023-10-30_Form-ID-12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42696832957895E-2"/>
          <c:y val="0.20184051468226546"/>
          <c:w val="0.7970554389293012"/>
          <c:h val="0.69520672941222272"/>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00A-43BD-A7DC-45BCB00C0E8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00A-43BD-A7DC-45BCB00C0E8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00A-43BD-A7DC-45BCB00C0E8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00A-43BD-A7DC-45BCB00C0E89}"/>
              </c:ext>
            </c:extLst>
          </c:dPt>
          <c:dLbls>
            <c:dLbl>
              <c:idx val="0"/>
              <c:spPr>
                <a:noFill/>
                <a:ln>
                  <a:noFill/>
                </a:ln>
                <a:effectLst/>
              </c:spPr>
              <c:txPr>
                <a:bodyPr rot="0" spcFirstLastPara="1" vertOverflow="overflow" horzOverflow="overflow" vert="horz" wrap="non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400A-43BD-A7DC-45BCB00C0E89}"/>
                </c:ext>
              </c:extLst>
            </c:dLbl>
            <c:dLbl>
              <c:idx val="1"/>
              <c:spPr>
                <a:noFill/>
                <a:ln>
                  <a:noFill/>
                </a:ln>
                <a:effectLst/>
              </c:spPr>
              <c:txPr>
                <a:bodyPr rot="0" spcFirstLastPara="1" vertOverflow="ellipsis" vert="horz" wrap="non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00A-43BD-A7DC-45BCB00C0E89}"/>
                </c:ext>
              </c:extLst>
            </c:dLbl>
            <c:dLbl>
              <c:idx val="2"/>
              <c:layout>
                <c:manualLayout>
                  <c:x val="-0.18954827280779452"/>
                  <c:y val="-0.15803035243276914"/>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fld id="{C5EF7297-84E1-4690-8C06-AEEAAE32DBA0}" type="CATEGORYNAME">
                      <a:rPr lang="en-US" sz="1000">
                        <a:solidFill>
                          <a:schemeClr val="tx1"/>
                        </a:solidFill>
                      </a:rPr>
                      <a:pPr>
                        <a:defRPr sz="1000" b="0" i="0" u="none" strike="noStrike" kern="1200" baseline="0">
                          <a:solidFill>
                            <a:schemeClr val="bg1"/>
                          </a:solidFill>
                          <a:latin typeface="+mn-lt"/>
                          <a:ea typeface="+mn-ea"/>
                          <a:cs typeface="+mn-cs"/>
                        </a:defRPr>
                      </a:pPr>
                      <a:t>[CATEGORY NAME]</a:t>
                    </a:fld>
                    <a:r>
                      <a:rPr lang="en-US" sz="1000" baseline="0"/>
                      <a:t>
</a:t>
                    </a:r>
                    <a:fld id="{BB6649AE-4505-4979-AC97-1EA8DDE41CF3}" type="PERCENTAGE">
                      <a:rPr lang="en-US" sz="1000" baseline="0">
                        <a:solidFill>
                          <a:schemeClr val="tx1"/>
                        </a:solidFill>
                      </a:rPr>
                      <a:pPr>
                        <a:defRPr sz="1000" b="0" i="0" u="none" strike="noStrike" kern="1200" baseline="0">
                          <a:solidFill>
                            <a:schemeClr val="bg1"/>
                          </a:solidFill>
                          <a:latin typeface="+mn-lt"/>
                          <a:ea typeface="+mn-ea"/>
                          <a:cs typeface="+mn-cs"/>
                        </a:defRPr>
                      </a:pPr>
                      <a:t>[PERCENTAGE]</a:t>
                    </a:fld>
                    <a:endParaRPr lang="en-US" sz="1000"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633245224329244"/>
                      <c:h val="0.14281167573459991"/>
                    </c:manualLayout>
                  </c15:layout>
                  <c15:dlblFieldTable/>
                  <c15:showDataLabelsRange val="0"/>
                </c:ext>
                <c:ext xmlns:c16="http://schemas.microsoft.com/office/drawing/2014/chart" uri="{C3380CC4-5D6E-409C-BE32-E72D297353CC}">
                  <c16:uniqueId val="{00000005-400A-43BD-A7DC-45BCB00C0E89}"/>
                </c:ext>
              </c:extLst>
            </c:dLbl>
            <c:dLbl>
              <c:idx val="3"/>
              <c:layout>
                <c:manualLayout>
                  <c:x val="0.11514614703277236"/>
                  <c:y val="-0.15183771643810284"/>
                </c:manualLayout>
              </c:layout>
              <c:tx>
                <c:rich>
                  <a:bodyPr rot="0" spcFirstLastPara="1" vertOverflow="clip" horzOverflow="clip" vert="horz" wrap="none" lIns="38100" tIns="19050" rIns="38100" bIns="19050" anchor="ctr" anchorCtr="1">
                    <a:noAutofit/>
                  </a:bodyPr>
                  <a:lstStyle/>
                  <a:p>
                    <a:pPr>
                      <a:defRPr sz="1000" b="0" i="0" u="none" strike="noStrike" kern="1200" baseline="0">
                        <a:solidFill>
                          <a:schemeClr val="bg1"/>
                        </a:solidFill>
                        <a:latin typeface="+mn-lt"/>
                        <a:ea typeface="+mn-ea"/>
                        <a:cs typeface="+mn-cs"/>
                      </a:defRPr>
                    </a:pPr>
                    <a:fld id="{A042DE36-4D00-48DE-873C-5CD6F59445D7}" type="CATEGORYNAME">
                      <a:rPr lang="en-US" sz="1000">
                        <a:solidFill>
                          <a:schemeClr val="tx1"/>
                        </a:solidFill>
                      </a:rPr>
                      <a:pPr>
                        <a:defRPr sz="1000" b="0" i="0" u="none" strike="noStrike" kern="1200" baseline="0">
                          <a:solidFill>
                            <a:schemeClr val="bg1"/>
                          </a:solidFill>
                          <a:latin typeface="+mn-lt"/>
                          <a:ea typeface="+mn-ea"/>
                          <a:cs typeface="+mn-cs"/>
                        </a:defRPr>
                      </a:pPr>
                      <a:t>[CATEGORY NAME]</a:t>
                    </a:fld>
                    <a:r>
                      <a:rPr lang="en-US" sz="1000" baseline="0">
                        <a:solidFill>
                          <a:schemeClr val="tx1"/>
                        </a:solidFill>
                      </a:rPr>
                      <a:t>
</a:t>
                    </a:r>
                    <a:fld id="{66D5C808-CBE8-4CA2-ADE9-437CF8070FB1}" type="PERCENTAGE">
                      <a:rPr lang="en-US" sz="1000" baseline="0">
                        <a:solidFill>
                          <a:schemeClr val="tx1"/>
                        </a:solidFill>
                      </a:rPr>
                      <a:pPr>
                        <a:defRPr sz="1000" b="0" i="0" u="none" strike="noStrike" kern="1200" baseline="0">
                          <a:solidFill>
                            <a:schemeClr val="bg1"/>
                          </a:solidFill>
                          <a:latin typeface="+mn-lt"/>
                          <a:ea typeface="+mn-ea"/>
                          <a:cs typeface="+mn-cs"/>
                        </a:defRPr>
                      </a:pPr>
                      <a:t>[PERCENTAGE]</a:t>
                    </a:fld>
                    <a:endParaRPr lang="en-US" sz="1000" baseline="0">
                      <a:solidFill>
                        <a:schemeClr val="tx1"/>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2418906006988274"/>
                      <c:h val="0.15122709089670339"/>
                    </c:manualLayout>
                  </c15:layout>
                  <c15:dlblFieldTable/>
                  <c15:showDataLabelsRange val="0"/>
                </c:ext>
                <c:ext xmlns:c16="http://schemas.microsoft.com/office/drawing/2014/chart" uri="{C3380CC4-5D6E-409C-BE32-E72D297353CC}">
                  <c16:uniqueId val="{00000007-400A-43BD-A7DC-45BCB00C0E89}"/>
                </c:ext>
              </c:extLst>
            </c:dLbl>
            <c:spPr>
              <a:noFill/>
              <a:ln>
                <a:noFill/>
              </a:ln>
              <a:effectLst/>
            </c:spPr>
            <c:txPr>
              <a:bodyPr rot="0" spcFirstLastPara="1" vertOverflow="clip" horzOverflow="clip" vert="horz" wrap="non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graphs!$A$82:$D$82</c:f>
              <c:strCache>
                <c:ptCount val="4"/>
                <c:pt idx="0">
                  <c:v>Woman or female</c:v>
                </c:pt>
                <c:pt idx="1">
                  <c:v>Man or male</c:v>
                </c:pt>
                <c:pt idx="2">
                  <c:v>Prefer not to say</c:v>
                </c:pt>
                <c:pt idx="3">
                  <c:v>I use a different term</c:v>
                </c:pt>
              </c:strCache>
            </c:strRef>
          </c:cat>
          <c:val>
            <c:numRef>
              <c:f>graphs!$A$83:$D$83</c:f>
              <c:numCache>
                <c:formatCode>General</c:formatCode>
                <c:ptCount val="4"/>
                <c:pt idx="0">
                  <c:v>84</c:v>
                </c:pt>
                <c:pt idx="1">
                  <c:v>12</c:v>
                </c:pt>
                <c:pt idx="2">
                  <c:v>2</c:v>
                </c:pt>
                <c:pt idx="3">
                  <c:v>2</c:v>
                </c:pt>
              </c:numCache>
            </c:numRef>
          </c:val>
          <c:extLst>
            <c:ext xmlns:c16="http://schemas.microsoft.com/office/drawing/2014/chart" uri="{C3380CC4-5D6E-409C-BE32-E72D297353CC}">
              <c16:uniqueId val="{00000008-400A-43BD-A7DC-45BCB00C0E89}"/>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cat>
            <c:strRef>
              <c:f>graphs!$A$31:$D$31</c:f>
              <c:strCache>
                <c:ptCount val="4"/>
                <c:pt idx="0">
                  <c:v>Albert Park</c:v>
                </c:pt>
                <c:pt idx="1">
                  <c:v>Middle Park </c:v>
                </c:pt>
                <c:pt idx="2">
                  <c:v>Port Melbourne </c:v>
                </c:pt>
                <c:pt idx="3">
                  <c:v>South Melbourne </c:v>
                </c:pt>
              </c:strCache>
            </c:strRef>
          </c:cat>
          <c:val>
            <c:numRef>
              <c:f>graphs!$A$32:$D$32</c:f>
              <c:numCache>
                <c:formatCode>General</c:formatCode>
                <c:ptCount val="4"/>
                <c:pt idx="0">
                  <c:v>26</c:v>
                </c:pt>
                <c:pt idx="1">
                  <c:v>3</c:v>
                </c:pt>
                <c:pt idx="2">
                  <c:v>2</c:v>
                </c:pt>
                <c:pt idx="3">
                  <c:v>7</c:v>
                </c:pt>
              </c:numCache>
            </c:numRef>
          </c:val>
          <c:extLst>
            <c:ext xmlns:c16="http://schemas.microsoft.com/office/drawing/2014/chart" uri="{C3380CC4-5D6E-409C-BE32-E72D297353CC}">
              <c16:uniqueId val="{00000000-4067-4EA8-9CBD-CA075B688865}"/>
            </c:ext>
          </c:extLst>
        </c:ser>
        <c:dLbls>
          <c:showLegendKey val="0"/>
          <c:showVal val="0"/>
          <c:showCatName val="0"/>
          <c:showSerName val="0"/>
          <c:showPercent val="0"/>
          <c:showBubbleSize val="0"/>
        </c:dLbls>
        <c:gapWidth val="219"/>
        <c:overlap val="-27"/>
        <c:axId val="747862224"/>
        <c:axId val="747861504"/>
      </c:barChart>
      <c:catAx>
        <c:axId val="74786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861504"/>
        <c:crosses val="autoZero"/>
        <c:auto val="1"/>
        <c:lblAlgn val="ctr"/>
        <c:lblOffset val="100"/>
        <c:noMultiLvlLbl val="0"/>
      </c:catAx>
      <c:valAx>
        <c:axId val="7478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862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AED-4323-BC04-5F0DCCCEFDD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AED-4323-BC04-5F0DCCCEFD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graphs!$A$57:$B$57</c:f>
              <c:strCache>
                <c:ptCount val="2"/>
                <c:pt idx="0">
                  <c:v>Yes </c:v>
                </c:pt>
                <c:pt idx="1">
                  <c:v>No </c:v>
                </c:pt>
              </c:strCache>
            </c:strRef>
          </c:cat>
          <c:val>
            <c:numRef>
              <c:f>graphs!$A$58:$B$58</c:f>
              <c:numCache>
                <c:formatCode>General</c:formatCode>
                <c:ptCount val="2"/>
                <c:pt idx="0">
                  <c:v>32</c:v>
                </c:pt>
                <c:pt idx="1">
                  <c:v>6</c:v>
                </c:pt>
              </c:numCache>
            </c:numRef>
          </c:val>
          <c:extLst>
            <c:ext xmlns:c16="http://schemas.microsoft.com/office/drawing/2014/chart" uri="{C3380CC4-5D6E-409C-BE32-E72D297353CC}">
              <c16:uniqueId val="{00000004-CAED-4323-BC04-5F0DCCCEFDD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03847674464229E-2"/>
          <c:y val="9.5181439619274236E-2"/>
          <c:w val="0.86596729069272627"/>
          <c:h val="0.66586349520111299"/>
        </c:manualLayout>
      </c:layout>
      <c:barChart>
        <c:barDir val="col"/>
        <c:grouping val="clustered"/>
        <c:varyColors val="0"/>
        <c:ser>
          <c:idx val="0"/>
          <c:order val="0"/>
          <c:spPr>
            <a:solidFill>
              <a:schemeClr val="accent1"/>
            </a:solidFill>
            <a:ln>
              <a:noFill/>
            </a:ln>
            <a:effectLst/>
          </c:spPr>
          <c:invertIfNegative val="0"/>
          <c:cat>
            <c:strRef>
              <c:f>graphs!$A$1:$E$1</c:f>
              <c:strCache>
                <c:ptCount val="5"/>
                <c:pt idx="0">
                  <c:v>Infant / toddler age (aged 0-3)</c:v>
                </c:pt>
                <c:pt idx="1">
                  <c:v>Pre-school age (aged 4-5)</c:v>
                </c:pt>
                <c:pt idx="2">
                  <c:v>Primary school age (aged 6-12)</c:v>
                </c:pt>
                <c:pt idx="3">
                  <c:v>Secondary school age (aged 13+)</c:v>
                </c:pt>
                <c:pt idx="4">
                  <c:v>Adult age (aged 18+)</c:v>
                </c:pt>
              </c:strCache>
            </c:strRef>
          </c:cat>
          <c:val>
            <c:numRef>
              <c:f>graphs!$A$2:$E$2</c:f>
              <c:numCache>
                <c:formatCode>General</c:formatCode>
                <c:ptCount val="5"/>
                <c:pt idx="0">
                  <c:v>36</c:v>
                </c:pt>
                <c:pt idx="1">
                  <c:v>21</c:v>
                </c:pt>
                <c:pt idx="2">
                  <c:v>38</c:v>
                </c:pt>
                <c:pt idx="3">
                  <c:v>7</c:v>
                </c:pt>
                <c:pt idx="4">
                  <c:v>7</c:v>
                </c:pt>
              </c:numCache>
            </c:numRef>
          </c:val>
          <c:extLst>
            <c:ext xmlns:c16="http://schemas.microsoft.com/office/drawing/2014/chart" uri="{C3380CC4-5D6E-409C-BE32-E72D297353CC}">
              <c16:uniqueId val="{00000000-EE38-42C8-A9F1-B1E33590A356}"/>
            </c:ext>
          </c:extLst>
        </c:ser>
        <c:dLbls>
          <c:showLegendKey val="0"/>
          <c:showVal val="0"/>
          <c:showCatName val="0"/>
          <c:showSerName val="0"/>
          <c:showPercent val="0"/>
          <c:showBubbleSize val="0"/>
        </c:dLbls>
        <c:gapWidth val="219"/>
        <c:overlap val="-27"/>
        <c:axId val="951977456"/>
        <c:axId val="951977816"/>
      </c:barChart>
      <c:catAx>
        <c:axId val="95197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977816"/>
        <c:crosses val="autoZero"/>
        <c:auto val="1"/>
        <c:lblAlgn val="ctr"/>
        <c:lblOffset val="100"/>
        <c:noMultiLvlLbl val="0"/>
      </c:catAx>
      <c:valAx>
        <c:axId val="951977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977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CE9D998A13B746B006A62FEF8210BC" ma:contentTypeVersion="17" ma:contentTypeDescription="Create a new document." ma:contentTypeScope="" ma:versionID="2b4b7813bb3ee4c02ed72a788ac0ea94">
  <xsd:schema xmlns:xsd="http://www.w3.org/2001/XMLSchema" xmlns:xs="http://www.w3.org/2001/XMLSchema" xmlns:p="http://schemas.microsoft.com/office/2006/metadata/properties" xmlns:ns3="84b62807-524a-4bd1-a5d6-04b5f5d5ae84" xmlns:ns4="5b09d34e-031b-42aa-b654-9af595d5ec5d" targetNamespace="http://schemas.microsoft.com/office/2006/metadata/properties" ma:root="true" ma:fieldsID="8ef19846e02c5b2e63be6d4ae8c4d953" ns3:_="" ns4:_="">
    <xsd:import namespace="84b62807-524a-4bd1-a5d6-04b5f5d5ae84"/>
    <xsd:import namespace="5b09d34e-031b-42aa-b654-9af595d5ec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62807-524a-4bd1-a5d6-04b5f5d5a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09d34e-031b-42aa-b654-9af595d5ec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4b62807-524a-4bd1-a5d6-04b5f5d5ae8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B0D10-EF82-4BA9-96A0-E71A820EE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62807-524a-4bd1-a5d6-04b5f5d5ae84"/>
    <ds:schemaRef ds:uri="5b09d34e-031b-42aa-b654-9af595d5e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DEDBC824-2D99-4C44-B6A2-DB9F01460A02}">
  <ds:schemaRefs>
    <ds:schemaRef ds:uri="84b62807-524a-4bd1-a5d6-04b5f5d5ae84"/>
    <ds:schemaRef ds:uri="http://purl.org/dc/terms/"/>
    <ds:schemaRef ds:uri="http://schemas.openxmlformats.org/package/2006/metadata/core-properties"/>
    <ds:schemaRef ds:uri="http://schemas.microsoft.com/office/2006/documentManagement/types"/>
    <ds:schemaRef ds:uri="5b09d34e-031b-42aa-b654-9af595d5ec5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A50BD1C-8382-4EBB-B36F-58177BA5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copp-report-template.dotx</Template>
  <TotalTime>0</TotalTime>
  <Pages>17</Pages>
  <Words>2949</Words>
  <Characters>16810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19720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2023-11-24T00:14:00Z</dcterms:created>
  <dcterms:modified xsi:type="dcterms:W3CDTF">2023-11-24T00:14:00Z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0x01010000CE9D998A13B746B006A62FEF8210BC</vt:lpwstr>
  </property>
</Properties>
</file>